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BCB157" w14:textId="77777777" w:rsidR="003F6A63" w:rsidRDefault="003E6856" w:rsidP="003F6A63">
      <w:pPr>
        <w:pStyle w:val="TOOLNAMEandNO"/>
        <w:rPr>
          <w:sz w:val="36"/>
          <w:szCs w:val="36"/>
        </w:rPr>
      </w:pPr>
      <w:r>
        <w:rPr>
          <w:position w:val="-2"/>
        </w:rPr>
        <w:t xml:space="preserve"> </w:t>
      </w:r>
      <w:r w:rsidRPr="003F6A63">
        <w:rPr>
          <w:sz w:val="36"/>
          <w:szCs w:val="36"/>
        </w:rPr>
        <w:t>TOOL 1</w:t>
      </w:r>
      <w:r w:rsidR="003F6A63" w:rsidRPr="003F6A63">
        <w:rPr>
          <w:sz w:val="36"/>
          <w:szCs w:val="36"/>
        </w:rPr>
        <w:t>5</w:t>
      </w:r>
      <w:r w:rsidRPr="003F6A63">
        <w:rPr>
          <w:sz w:val="36"/>
          <w:szCs w:val="36"/>
        </w:rPr>
        <w:t xml:space="preserve">:  </w:t>
      </w:r>
      <w:r w:rsidR="003F6A63" w:rsidRPr="003F6A63">
        <w:rPr>
          <w:sz w:val="36"/>
          <w:szCs w:val="36"/>
        </w:rPr>
        <w:t>MULTIPLE LANDOWNER AGREEMENT</w:t>
      </w:r>
    </w:p>
    <w:p w14:paraId="35E2DEEF" w14:textId="77777777" w:rsidR="0053130B" w:rsidRPr="003F6A63" w:rsidRDefault="0053130B" w:rsidP="003F6A63">
      <w:pPr>
        <w:pStyle w:val="TOOLNAMEandNO"/>
        <w:rPr>
          <w:sz w:val="36"/>
          <w:szCs w:val="36"/>
        </w:rPr>
      </w:pPr>
    </w:p>
    <w:p w14:paraId="5D29CF3D" w14:textId="77777777" w:rsidR="008E7FBC" w:rsidRDefault="008E7FBC" w:rsidP="008E7FBC">
      <w:pPr>
        <w:pStyle w:val="Formheading"/>
        <w:spacing w:after="113"/>
        <w:rPr>
          <w:sz w:val="28"/>
          <w:szCs w:val="28"/>
        </w:rPr>
      </w:pPr>
      <w:r w:rsidRPr="0053130B">
        <w:rPr>
          <w:sz w:val="28"/>
          <w:szCs w:val="28"/>
        </w:rPr>
        <w:t xml:space="preserve">NEIGHBOUR / LANDOWNER AGREEMENT FOR CLEARING </w:t>
      </w:r>
      <w:r w:rsidRPr="0053130B">
        <w:rPr>
          <w:sz w:val="28"/>
          <w:szCs w:val="28"/>
        </w:rPr>
        <w:br/>
        <w:t xml:space="preserve">AND MAINTENANCE OF FIRE BELTS IN TERMS OF THE </w:t>
      </w:r>
      <w:r w:rsidRPr="0053130B">
        <w:rPr>
          <w:sz w:val="28"/>
          <w:szCs w:val="28"/>
        </w:rPr>
        <w:br/>
        <w:t>NATIONAL VELD &amp; FOREST FIRE ACT 101 of 1998</w:t>
      </w:r>
    </w:p>
    <w:p w14:paraId="5B8F426D" w14:textId="77777777" w:rsidR="0053130B" w:rsidRPr="0053130B" w:rsidRDefault="0053130B" w:rsidP="008E7FBC">
      <w:pPr>
        <w:pStyle w:val="Formheading"/>
        <w:spacing w:after="113"/>
        <w:rPr>
          <w:sz w:val="28"/>
          <w:szCs w:val="28"/>
        </w:rPr>
      </w:pPr>
    </w:p>
    <w:p w14:paraId="280040A9" w14:textId="77777777" w:rsidR="008E7FBC" w:rsidRDefault="008E7FBC" w:rsidP="008E7FBC">
      <w:pPr>
        <w:suppressAutoHyphens/>
        <w:spacing w:before="6" w:line="216" w:lineRule="auto"/>
        <w:rPr>
          <w:sz w:val="12"/>
          <w:szCs w:val="12"/>
          <w:u w:color="000000"/>
        </w:rPr>
      </w:pPr>
    </w:p>
    <w:p w14:paraId="2CBD63A5" w14:textId="77777777" w:rsidR="008E7FBC" w:rsidRPr="0053130B" w:rsidRDefault="008E7FBC" w:rsidP="008E7FBC">
      <w:pPr>
        <w:pStyle w:val="Bodytext"/>
        <w:rPr>
          <w:sz w:val="20"/>
          <w:szCs w:val="20"/>
        </w:rPr>
      </w:pPr>
      <w:r w:rsidRPr="0053130B">
        <w:rPr>
          <w:sz w:val="20"/>
          <w:szCs w:val="20"/>
        </w:rPr>
        <w:t>The National Veld and Forest Fire Act 101 of 1998 prescribe the following statutory landowner requirements:</w:t>
      </w:r>
    </w:p>
    <w:p w14:paraId="78A47905" w14:textId="77777777" w:rsidR="008E7FBC" w:rsidRPr="0053130B" w:rsidRDefault="008E7FBC" w:rsidP="0053130B">
      <w:pPr>
        <w:pStyle w:val="Heading4"/>
      </w:pPr>
      <w:r w:rsidRPr="0053130B">
        <w:t>CHAPTER 4 - VELDFIRE PREVENTION THROUGH FIREBREAKS</w:t>
      </w:r>
    </w:p>
    <w:p w14:paraId="58C3AAFA" w14:textId="77777777" w:rsidR="008E7FBC" w:rsidRPr="0053130B" w:rsidRDefault="008E7FBC" w:rsidP="008E7FBC">
      <w:pPr>
        <w:pStyle w:val="Bodynumbers10"/>
        <w:rPr>
          <w:sz w:val="20"/>
          <w:szCs w:val="20"/>
        </w:rPr>
      </w:pPr>
      <w:r w:rsidRPr="0053130B">
        <w:rPr>
          <w:sz w:val="20"/>
          <w:szCs w:val="20"/>
        </w:rPr>
        <w:t>1.</w:t>
      </w:r>
      <w:r w:rsidRPr="0053130B">
        <w:rPr>
          <w:sz w:val="20"/>
          <w:szCs w:val="20"/>
        </w:rPr>
        <w:tab/>
        <w:t>Every owner on whose land a veldfire may start or burn or from whose land it may spread must prepare and</w:t>
      </w:r>
      <w:r w:rsidRPr="0053130B">
        <w:rPr>
          <w:sz w:val="20"/>
          <w:szCs w:val="20"/>
        </w:rPr>
        <w:br/>
        <w:t>maintain a firebreak on his side of the boundary between his or her land and adjoining land.</w:t>
      </w:r>
    </w:p>
    <w:p w14:paraId="658323E4" w14:textId="77777777" w:rsidR="008E7FBC" w:rsidRPr="0053130B" w:rsidRDefault="008E7FBC" w:rsidP="008E7FBC">
      <w:pPr>
        <w:pStyle w:val="Bodynumbers10"/>
        <w:rPr>
          <w:sz w:val="20"/>
          <w:szCs w:val="20"/>
        </w:rPr>
      </w:pPr>
      <w:r w:rsidRPr="0053130B">
        <w:rPr>
          <w:sz w:val="20"/>
          <w:szCs w:val="20"/>
        </w:rPr>
        <w:t>2.</w:t>
      </w:r>
      <w:r w:rsidRPr="0053130B">
        <w:rPr>
          <w:sz w:val="20"/>
          <w:szCs w:val="20"/>
        </w:rPr>
        <w:tab/>
        <w:t xml:space="preserve">Neighbours must determine a mutually agreeable date or dates for burning of firebreaks and inform the fire </w:t>
      </w:r>
      <w:r w:rsidRPr="0053130B">
        <w:rPr>
          <w:sz w:val="20"/>
          <w:szCs w:val="20"/>
        </w:rPr>
        <w:br/>
        <w:t>protection association, if any.</w:t>
      </w:r>
    </w:p>
    <w:p w14:paraId="7304D152" w14:textId="77777777" w:rsidR="008E7FBC" w:rsidRPr="0053130B" w:rsidRDefault="008E7FBC" w:rsidP="008E7FBC">
      <w:pPr>
        <w:pStyle w:val="Bodynumbers10"/>
        <w:rPr>
          <w:sz w:val="20"/>
          <w:szCs w:val="20"/>
        </w:rPr>
      </w:pPr>
      <w:r w:rsidRPr="0053130B">
        <w:rPr>
          <w:sz w:val="20"/>
          <w:szCs w:val="20"/>
        </w:rPr>
        <w:t>3.</w:t>
      </w:r>
      <w:r w:rsidRPr="0053130B">
        <w:rPr>
          <w:sz w:val="20"/>
          <w:szCs w:val="20"/>
        </w:rPr>
        <w:tab/>
        <w:t>An owner may not burn a firebreak if;</w:t>
      </w:r>
    </w:p>
    <w:p w14:paraId="1ADF1B6C" w14:textId="77777777" w:rsidR="008E7FBC" w:rsidRPr="0053130B" w:rsidRDefault="008E7FBC" w:rsidP="008E7FBC">
      <w:pPr>
        <w:pStyle w:val="JBodyindentediii"/>
        <w:rPr>
          <w:sz w:val="20"/>
          <w:szCs w:val="20"/>
        </w:rPr>
      </w:pPr>
      <w:r w:rsidRPr="0053130B">
        <w:rPr>
          <w:sz w:val="20"/>
          <w:szCs w:val="20"/>
        </w:rPr>
        <w:t>I.</w:t>
      </w:r>
      <w:r w:rsidRPr="0053130B">
        <w:rPr>
          <w:sz w:val="20"/>
          <w:szCs w:val="20"/>
        </w:rPr>
        <w:tab/>
        <w:t xml:space="preserve">A fire protection association objects; </w:t>
      </w:r>
    </w:p>
    <w:p w14:paraId="7C2BAF9C" w14:textId="77777777" w:rsidR="008E7FBC" w:rsidRPr="0053130B" w:rsidRDefault="008E7FBC" w:rsidP="008E7FBC">
      <w:pPr>
        <w:pStyle w:val="JBodyindentediii"/>
        <w:rPr>
          <w:sz w:val="20"/>
          <w:szCs w:val="20"/>
        </w:rPr>
      </w:pPr>
      <w:r w:rsidRPr="0053130B">
        <w:rPr>
          <w:sz w:val="20"/>
          <w:szCs w:val="20"/>
        </w:rPr>
        <w:t>II.</w:t>
      </w:r>
      <w:r w:rsidRPr="0053130B">
        <w:rPr>
          <w:sz w:val="20"/>
          <w:szCs w:val="20"/>
        </w:rPr>
        <w:tab/>
        <w:t>A warning has been published;</w:t>
      </w:r>
    </w:p>
    <w:p w14:paraId="32FCE869" w14:textId="77777777" w:rsidR="008E7FBC" w:rsidRPr="0053130B" w:rsidRDefault="008E7FBC" w:rsidP="008E7FBC">
      <w:pPr>
        <w:pStyle w:val="JBodyindentediii"/>
        <w:rPr>
          <w:sz w:val="20"/>
          <w:szCs w:val="20"/>
        </w:rPr>
      </w:pPr>
      <w:r w:rsidRPr="0053130B">
        <w:rPr>
          <w:sz w:val="20"/>
          <w:szCs w:val="20"/>
        </w:rPr>
        <w:t>III.</w:t>
      </w:r>
      <w:r w:rsidRPr="0053130B">
        <w:rPr>
          <w:sz w:val="20"/>
          <w:szCs w:val="20"/>
        </w:rPr>
        <w:tab/>
        <w:t>The conditions are not conducive to burning.</w:t>
      </w:r>
    </w:p>
    <w:p w14:paraId="2B6CDDFC" w14:textId="77777777" w:rsidR="008E7FBC" w:rsidRPr="0053130B" w:rsidRDefault="008E7FBC" w:rsidP="008E7FBC">
      <w:pPr>
        <w:pStyle w:val="Bodynumbers10"/>
        <w:rPr>
          <w:sz w:val="20"/>
          <w:szCs w:val="20"/>
        </w:rPr>
      </w:pPr>
      <w:r w:rsidRPr="0053130B">
        <w:rPr>
          <w:sz w:val="20"/>
          <w:szCs w:val="20"/>
        </w:rPr>
        <w:t>4.</w:t>
      </w:r>
      <w:r w:rsidRPr="0053130B">
        <w:rPr>
          <w:sz w:val="20"/>
          <w:szCs w:val="20"/>
        </w:rPr>
        <w:tab/>
        <w:t>Owners of adjoining land may agree to position a common firebreak away from the boundary.</w:t>
      </w:r>
    </w:p>
    <w:p w14:paraId="0A8CDE39" w14:textId="77777777" w:rsidR="008E7FBC" w:rsidRPr="0053130B" w:rsidRDefault="008E7FBC" w:rsidP="008E7FBC">
      <w:pPr>
        <w:pStyle w:val="Bodynumbers10"/>
        <w:rPr>
          <w:sz w:val="20"/>
          <w:szCs w:val="20"/>
        </w:rPr>
      </w:pPr>
      <w:r w:rsidRPr="0053130B">
        <w:rPr>
          <w:sz w:val="20"/>
          <w:szCs w:val="20"/>
        </w:rPr>
        <w:t>5.</w:t>
      </w:r>
      <w:r w:rsidRPr="0053130B">
        <w:rPr>
          <w:sz w:val="20"/>
          <w:szCs w:val="20"/>
        </w:rPr>
        <w:tab/>
        <w:t>Owners must ensure that, with due regard to the weather, climate, terrain and vegetation of the area:</w:t>
      </w:r>
    </w:p>
    <w:p w14:paraId="5935E3BB" w14:textId="77777777" w:rsidR="008E7FBC" w:rsidRPr="0053130B" w:rsidRDefault="008E7FBC" w:rsidP="008E7FBC">
      <w:pPr>
        <w:pStyle w:val="JBodyindentediii"/>
        <w:rPr>
          <w:sz w:val="20"/>
          <w:szCs w:val="20"/>
        </w:rPr>
      </w:pPr>
      <w:r w:rsidRPr="0053130B">
        <w:rPr>
          <w:sz w:val="20"/>
          <w:szCs w:val="20"/>
        </w:rPr>
        <w:t>I.</w:t>
      </w:r>
      <w:r w:rsidRPr="0053130B">
        <w:rPr>
          <w:sz w:val="20"/>
          <w:szCs w:val="20"/>
        </w:rPr>
        <w:tab/>
        <w:t xml:space="preserve">It is wide enough and long enough to have a reasonable chance of preventing a veldfire from </w:t>
      </w:r>
      <w:r w:rsidRPr="0053130B">
        <w:rPr>
          <w:sz w:val="20"/>
          <w:szCs w:val="20"/>
        </w:rPr>
        <w:br/>
        <w:t>spreading to or from neighboring land;</w:t>
      </w:r>
    </w:p>
    <w:p w14:paraId="036E7187" w14:textId="77777777" w:rsidR="008E7FBC" w:rsidRPr="0053130B" w:rsidRDefault="008E7FBC" w:rsidP="008E7FBC">
      <w:pPr>
        <w:pStyle w:val="JBodyindentediii"/>
        <w:rPr>
          <w:sz w:val="20"/>
          <w:szCs w:val="20"/>
        </w:rPr>
      </w:pPr>
      <w:r w:rsidRPr="0053130B">
        <w:rPr>
          <w:sz w:val="20"/>
          <w:szCs w:val="20"/>
        </w:rPr>
        <w:t>II.</w:t>
      </w:r>
      <w:r w:rsidRPr="0053130B">
        <w:rPr>
          <w:sz w:val="20"/>
          <w:szCs w:val="20"/>
        </w:rPr>
        <w:tab/>
        <w:t>It does not cause soil erosion; and</w:t>
      </w:r>
    </w:p>
    <w:p w14:paraId="3F05ED6F" w14:textId="77777777" w:rsidR="008E7FBC" w:rsidRPr="0053130B" w:rsidRDefault="008E7FBC" w:rsidP="008E7FBC">
      <w:pPr>
        <w:pStyle w:val="JBodyindentediii"/>
        <w:rPr>
          <w:sz w:val="20"/>
          <w:szCs w:val="20"/>
        </w:rPr>
      </w:pPr>
      <w:r w:rsidRPr="0053130B">
        <w:rPr>
          <w:sz w:val="20"/>
          <w:szCs w:val="20"/>
        </w:rPr>
        <w:t>III.</w:t>
      </w:r>
      <w:r w:rsidRPr="0053130B">
        <w:rPr>
          <w:sz w:val="20"/>
          <w:szCs w:val="20"/>
        </w:rPr>
        <w:tab/>
        <w:t>It is reasonably free of flammable material capable of carrying a veldfire across it.</w:t>
      </w:r>
    </w:p>
    <w:p w14:paraId="21F43401" w14:textId="77777777" w:rsidR="0053130B" w:rsidRDefault="0053130B" w:rsidP="008E7FBC">
      <w:pPr>
        <w:pStyle w:val="Heading4"/>
      </w:pPr>
    </w:p>
    <w:p w14:paraId="6172874D" w14:textId="77777777" w:rsidR="008E7FBC" w:rsidRPr="0053130B" w:rsidRDefault="008E7FBC" w:rsidP="008E7FBC">
      <w:pPr>
        <w:pStyle w:val="Heading4"/>
      </w:pPr>
      <w:r w:rsidRPr="0053130B">
        <w:t>CHAPTER 7 - OFFENCES AND PENALTIES</w:t>
      </w:r>
    </w:p>
    <w:p w14:paraId="01BD75DC" w14:textId="77777777" w:rsidR="008E7FBC" w:rsidRPr="0053130B" w:rsidRDefault="008E7FBC" w:rsidP="008E7FBC">
      <w:pPr>
        <w:pStyle w:val="Bodynumbers10"/>
        <w:rPr>
          <w:sz w:val="20"/>
          <w:szCs w:val="20"/>
        </w:rPr>
      </w:pPr>
      <w:r w:rsidRPr="0053130B">
        <w:rPr>
          <w:sz w:val="20"/>
          <w:szCs w:val="20"/>
        </w:rPr>
        <w:t xml:space="preserve">1.   When the Minister has published a warning of a high fire danger, any person who lights a fire in the open air </w:t>
      </w:r>
      <w:r w:rsidRPr="0053130B">
        <w:rPr>
          <w:sz w:val="20"/>
          <w:szCs w:val="20"/>
        </w:rPr>
        <w:br/>
        <w:t>will be guilty of a first category offence. (Fine and or imprisonment of up to two years).</w:t>
      </w:r>
    </w:p>
    <w:p w14:paraId="5C5F2714" w14:textId="77777777" w:rsidR="008E7FBC" w:rsidRPr="0053130B" w:rsidRDefault="008E7FBC" w:rsidP="008E7FBC">
      <w:pPr>
        <w:pStyle w:val="Bodynumbers10"/>
        <w:rPr>
          <w:sz w:val="20"/>
          <w:szCs w:val="20"/>
        </w:rPr>
      </w:pPr>
      <w:r w:rsidRPr="0053130B">
        <w:rPr>
          <w:sz w:val="20"/>
          <w:szCs w:val="20"/>
        </w:rPr>
        <w:t>2.   Any owner, occupier or person in control of land on which a fire occurs who fails to take reasonable steps to extinguish the fire or to confine it to that land or to prevent it from causing damage to property on adjoining land, is guilty of a first category offence. (Fine and or imprisonment of up to two years).</w:t>
      </w:r>
    </w:p>
    <w:p w14:paraId="496AFFE9" w14:textId="77777777" w:rsidR="008E7FBC" w:rsidRPr="0053130B" w:rsidRDefault="008E7FBC" w:rsidP="008E7FBC">
      <w:pPr>
        <w:pStyle w:val="Bodynumbers10"/>
        <w:rPr>
          <w:sz w:val="20"/>
          <w:szCs w:val="20"/>
        </w:rPr>
      </w:pPr>
      <w:r w:rsidRPr="0053130B">
        <w:rPr>
          <w:sz w:val="20"/>
          <w:szCs w:val="20"/>
        </w:rPr>
        <w:t>3.   Any owner, occupier or person in control of land who leaves a fire which he has lit, unattended, is guilty of a second category offence. (Fine and or imprisonment of up to one year).</w:t>
      </w:r>
    </w:p>
    <w:p w14:paraId="28E86FBA" w14:textId="77777777" w:rsidR="008E7FBC" w:rsidRPr="0053130B" w:rsidRDefault="008E7FBC" w:rsidP="008E7FBC">
      <w:pPr>
        <w:pStyle w:val="Bodynumbers10"/>
        <w:rPr>
          <w:sz w:val="20"/>
          <w:szCs w:val="20"/>
        </w:rPr>
      </w:pPr>
      <w:r w:rsidRPr="0053130B">
        <w:rPr>
          <w:sz w:val="20"/>
          <w:szCs w:val="20"/>
        </w:rPr>
        <w:t>4.   Any owner, occupier or person in control of land who fails to prepare a firebreak, give notice of intention to burn a firebreak and fails to meet the standard of readiness for fire fighting is guilty of a second category offence. (Fine and or imprisonment of up to one year).</w:t>
      </w:r>
    </w:p>
    <w:p w14:paraId="7813037D" w14:textId="77777777" w:rsidR="008E7FBC" w:rsidRPr="0053130B" w:rsidRDefault="008E7FBC" w:rsidP="008E7FBC">
      <w:pPr>
        <w:pStyle w:val="Bodynumbers10"/>
        <w:rPr>
          <w:sz w:val="20"/>
          <w:szCs w:val="20"/>
        </w:rPr>
      </w:pPr>
    </w:p>
    <w:p w14:paraId="0C79D936" w14:textId="77777777" w:rsidR="008E7FBC" w:rsidRPr="0053130B" w:rsidRDefault="008E7FBC" w:rsidP="008E7FBC">
      <w:pPr>
        <w:pStyle w:val="Formheading"/>
        <w:rPr>
          <w:sz w:val="20"/>
          <w:szCs w:val="20"/>
        </w:rPr>
      </w:pPr>
    </w:p>
    <w:p w14:paraId="398E9767" w14:textId="77777777" w:rsidR="008E7FBC" w:rsidRPr="0053130B" w:rsidRDefault="008E7FBC" w:rsidP="008E7FBC">
      <w:pPr>
        <w:pStyle w:val="Formheading"/>
        <w:rPr>
          <w:sz w:val="20"/>
          <w:szCs w:val="20"/>
        </w:rPr>
      </w:pPr>
    </w:p>
    <w:p w14:paraId="2E531965" w14:textId="77777777" w:rsidR="008E7FBC" w:rsidRPr="0053130B" w:rsidRDefault="008E7FBC" w:rsidP="008E7FBC">
      <w:pPr>
        <w:pStyle w:val="Formheading"/>
        <w:rPr>
          <w:sz w:val="20"/>
          <w:szCs w:val="20"/>
        </w:rPr>
      </w:pPr>
    </w:p>
    <w:p w14:paraId="4501FC67" w14:textId="77777777" w:rsidR="008E7FBC" w:rsidRPr="0053130B" w:rsidRDefault="008E7FBC" w:rsidP="008E7FBC">
      <w:pPr>
        <w:pStyle w:val="Formheading"/>
        <w:rPr>
          <w:sz w:val="20"/>
          <w:szCs w:val="20"/>
        </w:rPr>
      </w:pPr>
    </w:p>
    <w:p w14:paraId="783CC48B" w14:textId="77777777" w:rsidR="008E7FBC" w:rsidRPr="0053130B" w:rsidRDefault="008E7FBC" w:rsidP="008E7FBC">
      <w:pPr>
        <w:pStyle w:val="Formheading"/>
        <w:rPr>
          <w:sz w:val="20"/>
          <w:szCs w:val="20"/>
        </w:rPr>
      </w:pPr>
    </w:p>
    <w:p w14:paraId="4E4D137D" w14:textId="77777777" w:rsidR="008E7FBC" w:rsidRPr="0053130B" w:rsidRDefault="008E7FBC" w:rsidP="008E7FBC">
      <w:pPr>
        <w:pStyle w:val="Formheading"/>
        <w:rPr>
          <w:sz w:val="20"/>
          <w:szCs w:val="20"/>
        </w:rPr>
      </w:pPr>
    </w:p>
    <w:p w14:paraId="7DF17A26" w14:textId="77777777" w:rsidR="008E7FBC" w:rsidRPr="0053130B" w:rsidRDefault="008E7FBC" w:rsidP="008E7FBC">
      <w:pPr>
        <w:pStyle w:val="Formheading"/>
        <w:rPr>
          <w:sz w:val="20"/>
          <w:szCs w:val="20"/>
        </w:rPr>
      </w:pPr>
    </w:p>
    <w:p w14:paraId="33E7F88B" w14:textId="77777777" w:rsidR="008E7FBC" w:rsidRPr="0053130B" w:rsidRDefault="008E7FBC" w:rsidP="008E7FBC">
      <w:pPr>
        <w:pStyle w:val="Formheading"/>
        <w:rPr>
          <w:sz w:val="20"/>
          <w:szCs w:val="20"/>
        </w:rPr>
      </w:pPr>
    </w:p>
    <w:p w14:paraId="6536C655" w14:textId="77777777" w:rsidR="008E7FBC" w:rsidRPr="0053130B" w:rsidRDefault="008E7FBC" w:rsidP="008E7FBC">
      <w:pPr>
        <w:pStyle w:val="Formheading"/>
        <w:spacing w:after="227"/>
        <w:rPr>
          <w:sz w:val="28"/>
          <w:szCs w:val="28"/>
        </w:rPr>
      </w:pPr>
      <w:r w:rsidRPr="0053130B">
        <w:rPr>
          <w:sz w:val="28"/>
          <w:szCs w:val="28"/>
        </w:rPr>
        <w:lastRenderedPageBreak/>
        <w:t>Firebreak agreement</w:t>
      </w:r>
    </w:p>
    <w:p w14:paraId="0163A2EB" w14:textId="77777777" w:rsidR="008E7FBC" w:rsidRPr="0053130B" w:rsidRDefault="008E7FBC" w:rsidP="008E7FBC">
      <w:pPr>
        <w:pStyle w:val="Formheading"/>
        <w:spacing w:after="340"/>
        <w:rPr>
          <w:sz w:val="28"/>
          <w:szCs w:val="28"/>
        </w:rPr>
      </w:pPr>
      <w:r w:rsidRPr="0053130B">
        <w:rPr>
          <w:sz w:val="28"/>
          <w:szCs w:val="28"/>
        </w:rPr>
        <w:t xml:space="preserve">made and entered into </w:t>
      </w:r>
      <w:r w:rsidRPr="0053130B">
        <w:rPr>
          <w:sz w:val="28"/>
          <w:szCs w:val="28"/>
        </w:rPr>
        <w:br/>
        <w:t xml:space="preserve">by and between: </w:t>
      </w:r>
    </w:p>
    <w:p w14:paraId="666DC465" w14:textId="77777777" w:rsidR="008E7FBC" w:rsidRPr="0053130B" w:rsidRDefault="008E7FBC" w:rsidP="00476FF3">
      <w:pPr>
        <w:pStyle w:val="Formheading"/>
        <w:spacing w:line="360" w:lineRule="auto"/>
        <w:rPr>
          <w:sz w:val="20"/>
          <w:szCs w:val="20"/>
        </w:rPr>
      </w:pPr>
    </w:p>
    <w:p w14:paraId="1C144B49" w14:textId="77777777" w:rsidR="008E7FBC" w:rsidRPr="0053130B" w:rsidRDefault="008E7FBC" w:rsidP="00476FF3">
      <w:pPr>
        <w:pStyle w:val="Bodytext"/>
        <w:spacing w:after="227" w:line="360" w:lineRule="auto"/>
        <w:rPr>
          <w:sz w:val="20"/>
          <w:szCs w:val="20"/>
        </w:rPr>
      </w:pPr>
      <w:r w:rsidRPr="0053130B">
        <w:rPr>
          <w:sz w:val="20"/>
          <w:szCs w:val="20"/>
        </w:rPr>
        <w:t>..................................................................................................................................................................................</w:t>
      </w:r>
    </w:p>
    <w:p w14:paraId="5198E05F" w14:textId="77777777" w:rsidR="008E7FBC" w:rsidRPr="0053130B" w:rsidRDefault="008E7FBC" w:rsidP="00476FF3">
      <w:pPr>
        <w:pStyle w:val="Bodytext"/>
        <w:spacing w:after="227" w:line="360" w:lineRule="auto"/>
        <w:rPr>
          <w:sz w:val="20"/>
          <w:szCs w:val="20"/>
        </w:rPr>
      </w:pPr>
      <w:r w:rsidRPr="0053130B">
        <w:rPr>
          <w:sz w:val="20"/>
          <w:szCs w:val="20"/>
        </w:rPr>
        <w:t xml:space="preserve">herein a representative of (Farm) ............................................................................................................................... </w:t>
      </w:r>
    </w:p>
    <w:p w14:paraId="70E486D5" w14:textId="77777777" w:rsidR="008E7FBC" w:rsidRPr="0053130B" w:rsidRDefault="008E7FBC" w:rsidP="00476FF3">
      <w:pPr>
        <w:pStyle w:val="Bodytext"/>
        <w:spacing w:after="227" w:line="360" w:lineRule="auto"/>
        <w:rPr>
          <w:sz w:val="20"/>
          <w:szCs w:val="20"/>
        </w:rPr>
      </w:pPr>
      <w:r w:rsidRPr="0053130B">
        <w:rPr>
          <w:sz w:val="20"/>
          <w:szCs w:val="20"/>
        </w:rPr>
        <w:t xml:space="preserve">in my capacity as ....................................................................................................................................................... </w:t>
      </w:r>
    </w:p>
    <w:p w14:paraId="0A158FEB" w14:textId="77777777" w:rsidR="008E7FBC" w:rsidRPr="0053130B" w:rsidRDefault="008E7FBC" w:rsidP="00476FF3">
      <w:pPr>
        <w:pStyle w:val="Bodytext"/>
        <w:spacing w:after="227" w:line="360" w:lineRule="auto"/>
        <w:rPr>
          <w:sz w:val="20"/>
          <w:szCs w:val="20"/>
        </w:rPr>
      </w:pPr>
      <w:r w:rsidRPr="0053130B">
        <w:rPr>
          <w:sz w:val="20"/>
          <w:szCs w:val="20"/>
        </w:rPr>
        <w:t>(Hereinafter called “THE FIRST PARTY”)</w:t>
      </w:r>
    </w:p>
    <w:p w14:paraId="783EEBA1" w14:textId="77777777" w:rsidR="008E7FBC" w:rsidRPr="0053130B" w:rsidRDefault="008E7FBC" w:rsidP="00476FF3">
      <w:pPr>
        <w:pStyle w:val="Bodytext"/>
        <w:spacing w:after="227" w:line="360" w:lineRule="auto"/>
        <w:rPr>
          <w:sz w:val="20"/>
          <w:szCs w:val="20"/>
        </w:rPr>
      </w:pPr>
      <w:r w:rsidRPr="0053130B">
        <w:rPr>
          <w:sz w:val="20"/>
          <w:szCs w:val="20"/>
        </w:rPr>
        <w:t>and</w:t>
      </w:r>
    </w:p>
    <w:p w14:paraId="20E287B6" w14:textId="77777777" w:rsidR="008E7FBC" w:rsidRPr="0053130B" w:rsidRDefault="008E7FBC" w:rsidP="00476FF3">
      <w:pPr>
        <w:pStyle w:val="Bodytext"/>
        <w:spacing w:after="227" w:line="360" w:lineRule="auto"/>
        <w:rPr>
          <w:sz w:val="20"/>
          <w:szCs w:val="20"/>
        </w:rPr>
      </w:pPr>
      <w:r w:rsidRPr="0053130B">
        <w:rPr>
          <w:sz w:val="20"/>
          <w:szCs w:val="20"/>
        </w:rPr>
        <w:t>...................................................................................................................................................................................</w:t>
      </w:r>
    </w:p>
    <w:p w14:paraId="2D7D0D49" w14:textId="77777777" w:rsidR="008E7FBC" w:rsidRPr="0053130B" w:rsidRDefault="008E7FBC" w:rsidP="00476FF3">
      <w:pPr>
        <w:pStyle w:val="Bodytext"/>
        <w:spacing w:after="227" w:line="360" w:lineRule="auto"/>
        <w:rPr>
          <w:sz w:val="20"/>
          <w:szCs w:val="20"/>
        </w:rPr>
      </w:pPr>
      <w:r w:rsidRPr="0053130B">
        <w:rPr>
          <w:sz w:val="20"/>
          <w:szCs w:val="20"/>
        </w:rPr>
        <w:t xml:space="preserve">Herein a representative of (Farm) .............................................................................................................................. </w:t>
      </w:r>
    </w:p>
    <w:p w14:paraId="31737DE4" w14:textId="77777777" w:rsidR="008E7FBC" w:rsidRPr="0053130B" w:rsidRDefault="008E7FBC" w:rsidP="00476FF3">
      <w:pPr>
        <w:pStyle w:val="Bodytext"/>
        <w:spacing w:after="227" w:line="360" w:lineRule="auto"/>
        <w:rPr>
          <w:sz w:val="20"/>
          <w:szCs w:val="20"/>
        </w:rPr>
      </w:pPr>
      <w:r w:rsidRPr="0053130B">
        <w:rPr>
          <w:sz w:val="20"/>
          <w:szCs w:val="20"/>
        </w:rPr>
        <w:t>in his capacity as .......................................................................................................................................................</w:t>
      </w:r>
    </w:p>
    <w:p w14:paraId="36B15B89" w14:textId="77777777" w:rsidR="008E7FBC" w:rsidRPr="0053130B" w:rsidRDefault="008E7FBC" w:rsidP="00476FF3">
      <w:pPr>
        <w:pStyle w:val="Bodytext"/>
        <w:spacing w:after="170" w:line="360" w:lineRule="auto"/>
        <w:rPr>
          <w:sz w:val="20"/>
          <w:szCs w:val="20"/>
        </w:rPr>
      </w:pPr>
      <w:r w:rsidRPr="0053130B">
        <w:rPr>
          <w:sz w:val="20"/>
          <w:szCs w:val="20"/>
        </w:rPr>
        <w:t>(Hereinafter called “THE OTHER PARTY”)</w:t>
      </w:r>
    </w:p>
    <w:p w14:paraId="4D116A17" w14:textId="77777777" w:rsidR="008E7FBC" w:rsidRPr="0053130B" w:rsidRDefault="008E7FBC" w:rsidP="00476FF3">
      <w:pPr>
        <w:pStyle w:val="Bodytext"/>
        <w:spacing w:after="227" w:line="360" w:lineRule="auto"/>
        <w:rPr>
          <w:sz w:val="20"/>
          <w:szCs w:val="20"/>
        </w:rPr>
      </w:pPr>
      <w:r w:rsidRPr="0053130B">
        <w:rPr>
          <w:sz w:val="20"/>
          <w:szCs w:val="20"/>
        </w:rPr>
        <w:t xml:space="preserve">(The above referred to as “The Party”/”The Parties”) </w:t>
      </w:r>
    </w:p>
    <w:p w14:paraId="301FCD99" w14:textId="77777777" w:rsidR="008E7FBC" w:rsidRPr="0053130B" w:rsidRDefault="008E7FBC" w:rsidP="00476FF3">
      <w:pPr>
        <w:pStyle w:val="Bodytext"/>
        <w:spacing w:line="360" w:lineRule="auto"/>
        <w:rPr>
          <w:rFonts w:ascii="CorporateS-Bold" w:hAnsi="CorporateS-Bold" w:cs="CorporateS-Bold"/>
          <w:b/>
          <w:bCs/>
          <w:sz w:val="20"/>
          <w:szCs w:val="20"/>
        </w:rPr>
      </w:pPr>
    </w:p>
    <w:p w14:paraId="4F1F26DF" w14:textId="77777777" w:rsidR="008E7FBC" w:rsidRPr="0053130B" w:rsidRDefault="008E7FBC" w:rsidP="00476FF3">
      <w:pPr>
        <w:pStyle w:val="Bodytext"/>
        <w:spacing w:line="360" w:lineRule="auto"/>
        <w:rPr>
          <w:sz w:val="20"/>
          <w:szCs w:val="20"/>
        </w:rPr>
      </w:pPr>
      <w:r w:rsidRPr="0053130B">
        <w:rPr>
          <w:rFonts w:ascii="CorporateS-Bold" w:hAnsi="CorporateS-Bold" w:cs="CorporateS-Bold"/>
          <w:b/>
          <w:bCs/>
          <w:sz w:val="20"/>
          <w:szCs w:val="20"/>
        </w:rPr>
        <w:t>IT IS AGREED THAT</w:t>
      </w:r>
    </w:p>
    <w:p w14:paraId="79230D01" w14:textId="77777777" w:rsidR="008E7FBC" w:rsidRPr="0053130B" w:rsidRDefault="008E7FBC" w:rsidP="00476FF3">
      <w:pPr>
        <w:pStyle w:val="Bodytext"/>
        <w:spacing w:after="340" w:line="360" w:lineRule="auto"/>
        <w:rPr>
          <w:sz w:val="20"/>
          <w:szCs w:val="20"/>
        </w:rPr>
      </w:pPr>
      <w:r w:rsidRPr="0053130B">
        <w:rPr>
          <w:sz w:val="20"/>
          <w:szCs w:val="20"/>
        </w:rPr>
        <w:t xml:space="preserve">The Parties will annually clear and thereafter maintain fire belts along the common boundary between their </w:t>
      </w:r>
      <w:r w:rsidRPr="0053130B">
        <w:rPr>
          <w:sz w:val="20"/>
          <w:szCs w:val="20"/>
        </w:rPr>
        <w:br/>
        <w:t>respective properties, or agreed to area, as described hereunder:-</w:t>
      </w:r>
    </w:p>
    <w:p w14:paraId="50B6D0F4" w14:textId="77777777" w:rsidR="008E7FBC" w:rsidRPr="0053130B" w:rsidRDefault="008E7FBC" w:rsidP="00476FF3">
      <w:pPr>
        <w:pStyle w:val="Bodytext"/>
        <w:spacing w:after="227" w:line="360" w:lineRule="auto"/>
        <w:rPr>
          <w:sz w:val="20"/>
          <w:szCs w:val="20"/>
        </w:rPr>
      </w:pPr>
      <w:r w:rsidRPr="0053130B">
        <w:rPr>
          <w:sz w:val="20"/>
          <w:szCs w:val="20"/>
        </w:rPr>
        <w:t>...................................................................................................................................................................................</w:t>
      </w:r>
    </w:p>
    <w:p w14:paraId="107B0892" w14:textId="77777777" w:rsidR="008E7FBC" w:rsidRPr="0053130B" w:rsidRDefault="008E7FBC" w:rsidP="00476FF3">
      <w:pPr>
        <w:pStyle w:val="Bodytext"/>
        <w:spacing w:after="170" w:line="360" w:lineRule="auto"/>
        <w:rPr>
          <w:sz w:val="20"/>
          <w:szCs w:val="20"/>
        </w:rPr>
      </w:pPr>
      <w:r w:rsidRPr="0053130B">
        <w:rPr>
          <w:sz w:val="20"/>
          <w:szCs w:val="20"/>
        </w:rPr>
        <w:t xml:space="preserve">................................................................................................................................................................................. </w:t>
      </w:r>
    </w:p>
    <w:p w14:paraId="5B047A0A" w14:textId="77777777" w:rsidR="008E7FBC" w:rsidRPr="0053130B" w:rsidRDefault="008E7FBC" w:rsidP="00476FF3">
      <w:pPr>
        <w:pStyle w:val="Bodytext"/>
        <w:spacing w:after="170" w:line="360" w:lineRule="auto"/>
        <w:rPr>
          <w:sz w:val="20"/>
          <w:szCs w:val="20"/>
        </w:rPr>
      </w:pPr>
      <w:r w:rsidRPr="0053130B">
        <w:rPr>
          <w:sz w:val="20"/>
          <w:szCs w:val="20"/>
        </w:rPr>
        <w:t xml:space="preserve">................................................................................................................................................................................. </w:t>
      </w:r>
    </w:p>
    <w:p w14:paraId="55CAC9E4" w14:textId="77777777" w:rsidR="008E7FBC" w:rsidRPr="0053130B" w:rsidRDefault="008E7FBC" w:rsidP="00476FF3">
      <w:pPr>
        <w:pStyle w:val="Bodytext"/>
        <w:spacing w:line="360" w:lineRule="auto"/>
        <w:rPr>
          <w:sz w:val="20"/>
          <w:szCs w:val="20"/>
        </w:rPr>
      </w:pPr>
      <w:r w:rsidRPr="0053130B">
        <w:rPr>
          <w:sz w:val="20"/>
          <w:szCs w:val="20"/>
        </w:rPr>
        <w:t xml:space="preserve">................................................................................................................................................................................. </w:t>
      </w:r>
    </w:p>
    <w:p w14:paraId="5FB01E1F" w14:textId="77777777" w:rsidR="008E7FBC" w:rsidRPr="0053130B" w:rsidRDefault="008E7FBC" w:rsidP="00476FF3">
      <w:pPr>
        <w:pStyle w:val="Bodytext"/>
        <w:spacing w:after="227" w:line="360" w:lineRule="auto"/>
        <w:rPr>
          <w:sz w:val="20"/>
          <w:szCs w:val="20"/>
        </w:rPr>
      </w:pPr>
    </w:p>
    <w:p w14:paraId="0280737E" w14:textId="77777777" w:rsidR="008E7FBC" w:rsidRPr="0053130B" w:rsidRDefault="008E7FBC" w:rsidP="00476FF3">
      <w:pPr>
        <w:pStyle w:val="Bodytext"/>
        <w:spacing w:after="227" w:line="360" w:lineRule="auto"/>
        <w:rPr>
          <w:sz w:val="20"/>
          <w:szCs w:val="20"/>
        </w:rPr>
      </w:pPr>
      <w:r w:rsidRPr="0053130B">
        <w:rPr>
          <w:sz w:val="20"/>
          <w:szCs w:val="20"/>
        </w:rPr>
        <w:t>and</w:t>
      </w:r>
    </w:p>
    <w:p w14:paraId="14DB4F4A" w14:textId="77777777" w:rsidR="008E7FBC" w:rsidRPr="0053130B" w:rsidRDefault="008E7FBC" w:rsidP="00476FF3">
      <w:pPr>
        <w:pStyle w:val="Bodytext"/>
        <w:spacing w:after="227" w:line="360" w:lineRule="auto"/>
        <w:rPr>
          <w:sz w:val="20"/>
          <w:szCs w:val="20"/>
        </w:rPr>
      </w:pPr>
      <w:r w:rsidRPr="0053130B">
        <w:rPr>
          <w:sz w:val="20"/>
          <w:szCs w:val="20"/>
        </w:rPr>
        <w:t>...................................................................................................................................................................................</w:t>
      </w:r>
    </w:p>
    <w:p w14:paraId="3C7D8B4C" w14:textId="77777777" w:rsidR="008E7FBC" w:rsidRPr="0053130B" w:rsidRDefault="008E7FBC" w:rsidP="00476FF3">
      <w:pPr>
        <w:pStyle w:val="Bodytext"/>
        <w:spacing w:after="170" w:line="360" w:lineRule="auto"/>
        <w:rPr>
          <w:sz w:val="20"/>
          <w:szCs w:val="20"/>
        </w:rPr>
      </w:pPr>
      <w:r w:rsidRPr="0053130B">
        <w:rPr>
          <w:sz w:val="20"/>
          <w:szCs w:val="20"/>
        </w:rPr>
        <w:t>...................................................................................................................................................................................</w:t>
      </w:r>
    </w:p>
    <w:p w14:paraId="3755C30B" w14:textId="77777777" w:rsidR="008E7FBC" w:rsidRPr="0053130B" w:rsidRDefault="008E7FBC" w:rsidP="00476FF3">
      <w:pPr>
        <w:pStyle w:val="Bodytext"/>
        <w:spacing w:after="170" w:line="360" w:lineRule="auto"/>
        <w:rPr>
          <w:sz w:val="20"/>
          <w:szCs w:val="20"/>
        </w:rPr>
      </w:pPr>
      <w:r w:rsidRPr="0053130B">
        <w:rPr>
          <w:sz w:val="20"/>
          <w:szCs w:val="20"/>
        </w:rPr>
        <w:t xml:space="preserve">................................................................................................................................................................................. </w:t>
      </w:r>
    </w:p>
    <w:p w14:paraId="70284E11" w14:textId="77777777" w:rsidR="008E7FBC" w:rsidRPr="0053130B" w:rsidRDefault="008E7FBC" w:rsidP="00476FF3">
      <w:pPr>
        <w:pStyle w:val="Bodytext"/>
        <w:spacing w:line="360" w:lineRule="auto"/>
        <w:rPr>
          <w:sz w:val="20"/>
          <w:szCs w:val="20"/>
        </w:rPr>
      </w:pPr>
      <w:r w:rsidRPr="0053130B">
        <w:rPr>
          <w:sz w:val="20"/>
          <w:szCs w:val="20"/>
        </w:rPr>
        <w:t xml:space="preserve">................................................................................................................................................................................. </w:t>
      </w:r>
    </w:p>
    <w:p w14:paraId="5547D08B" w14:textId="77777777" w:rsidR="008E7FBC" w:rsidRPr="0053130B" w:rsidRDefault="008E7FBC" w:rsidP="008E7FBC">
      <w:pPr>
        <w:pStyle w:val="Bodytext"/>
        <w:rPr>
          <w:sz w:val="20"/>
          <w:szCs w:val="20"/>
        </w:rPr>
      </w:pPr>
      <w:r w:rsidRPr="0053130B">
        <w:rPr>
          <w:sz w:val="20"/>
          <w:szCs w:val="20"/>
        </w:rPr>
        <w:t>on the following terms and conditions:</w:t>
      </w:r>
    </w:p>
    <w:p w14:paraId="235255EE" w14:textId="77777777" w:rsidR="008E7FBC" w:rsidRPr="0053130B" w:rsidRDefault="008E7FBC" w:rsidP="008E7FBC">
      <w:pPr>
        <w:pStyle w:val="Bodynumbers10"/>
        <w:spacing w:after="0"/>
        <w:rPr>
          <w:sz w:val="20"/>
          <w:szCs w:val="20"/>
        </w:rPr>
      </w:pPr>
      <w:r w:rsidRPr="0053130B">
        <w:rPr>
          <w:sz w:val="20"/>
          <w:szCs w:val="20"/>
        </w:rPr>
        <w:t>1.</w:t>
      </w:r>
      <w:r w:rsidRPr="0053130B">
        <w:rPr>
          <w:sz w:val="20"/>
          <w:szCs w:val="20"/>
        </w:rPr>
        <w:tab/>
        <w:t xml:space="preserve">The said fire belts will be reasonably free of flammable material capable of carrying a veldfire across it, </w:t>
      </w:r>
      <w:r w:rsidRPr="0053130B">
        <w:rPr>
          <w:sz w:val="20"/>
          <w:szCs w:val="20"/>
        </w:rPr>
        <w:br/>
        <w:t xml:space="preserve">including logs, and also where possible, tree stumps, to a width of ............ meters on each side of the common boundary, or to a width of </w:t>
      </w:r>
      <w:r w:rsidRPr="0053130B">
        <w:rPr>
          <w:sz w:val="20"/>
          <w:szCs w:val="20"/>
          <w:u w:color="000000"/>
        </w:rPr>
        <w:t xml:space="preserve"> ............ </w:t>
      </w:r>
      <w:r w:rsidRPr="0053130B">
        <w:rPr>
          <w:sz w:val="20"/>
          <w:szCs w:val="20"/>
        </w:rPr>
        <w:t>meters on each side of the agreed to area, as indicated on the annexed sketch plan, by the use of one or more of the following measures:</w:t>
      </w:r>
    </w:p>
    <w:p w14:paraId="28B74921" w14:textId="77777777" w:rsidR="008E7FBC" w:rsidRPr="0053130B" w:rsidRDefault="008E7FBC" w:rsidP="008E7FBC">
      <w:pPr>
        <w:pStyle w:val="Bodyindentediii"/>
        <w:rPr>
          <w:sz w:val="20"/>
          <w:szCs w:val="20"/>
        </w:rPr>
      </w:pPr>
      <w:r w:rsidRPr="0053130B">
        <w:rPr>
          <w:sz w:val="20"/>
          <w:szCs w:val="20"/>
        </w:rPr>
        <w:t>*(a) Hoes</w:t>
      </w:r>
    </w:p>
    <w:p w14:paraId="1A7D3D46" w14:textId="77777777" w:rsidR="008E7FBC" w:rsidRPr="0053130B" w:rsidRDefault="008E7FBC" w:rsidP="008E7FBC">
      <w:pPr>
        <w:pStyle w:val="Bodyindentediii"/>
        <w:rPr>
          <w:sz w:val="20"/>
          <w:szCs w:val="20"/>
        </w:rPr>
      </w:pPr>
      <w:r w:rsidRPr="0053130B">
        <w:rPr>
          <w:sz w:val="20"/>
          <w:szCs w:val="20"/>
        </w:rPr>
        <w:t>*(b) Rakes</w:t>
      </w:r>
    </w:p>
    <w:p w14:paraId="51A46871" w14:textId="77777777" w:rsidR="008E7FBC" w:rsidRPr="0053130B" w:rsidRDefault="008E7FBC" w:rsidP="008E7FBC">
      <w:pPr>
        <w:pStyle w:val="Bodyindentediii"/>
        <w:rPr>
          <w:sz w:val="20"/>
          <w:szCs w:val="20"/>
        </w:rPr>
      </w:pPr>
      <w:r w:rsidRPr="0053130B">
        <w:rPr>
          <w:sz w:val="20"/>
          <w:szCs w:val="20"/>
        </w:rPr>
        <w:t>*(c) Herbicides</w:t>
      </w:r>
    </w:p>
    <w:p w14:paraId="2B4791DE" w14:textId="77777777" w:rsidR="008E7FBC" w:rsidRPr="0053130B" w:rsidRDefault="008E7FBC" w:rsidP="008E7FBC">
      <w:pPr>
        <w:pStyle w:val="Bodyindentediii"/>
        <w:rPr>
          <w:sz w:val="20"/>
          <w:szCs w:val="20"/>
        </w:rPr>
      </w:pPr>
      <w:r w:rsidRPr="0053130B">
        <w:rPr>
          <w:sz w:val="20"/>
          <w:szCs w:val="20"/>
        </w:rPr>
        <w:t>*(d) Discs/Ploughs</w:t>
      </w:r>
    </w:p>
    <w:p w14:paraId="73B3AAD1" w14:textId="77777777" w:rsidR="008E7FBC" w:rsidRPr="0053130B" w:rsidRDefault="008E7FBC" w:rsidP="008E7FBC">
      <w:pPr>
        <w:pStyle w:val="Bodyindentediii"/>
        <w:rPr>
          <w:sz w:val="20"/>
          <w:szCs w:val="20"/>
        </w:rPr>
      </w:pPr>
      <w:r w:rsidRPr="0053130B">
        <w:rPr>
          <w:sz w:val="20"/>
          <w:szCs w:val="20"/>
        </w:rPr>
        <w:t>*(e) Graders or other appropriate equipment</w:t>
      </w:r>
    </w:p>
    <w:p w14:paraId="4EAD0478" w14:textId="77777777" w:rsidR="008E7FBC" w:rsidRPr="0053130B" w:rsidRDefault="008E7FBC" w:rsidP="008E7FBC">
      <w:pPr>
        <w:pStyle w:val="Bodyindentediii"/>
        <w:spacing w:after="113"/>
        <w:rPr>
          <w:sz w:val="20"/>
          <w:szCs w:val="20"/>
        </w:rPr>
      </w:pPr>
      <w:r w:rsidRPr="0053130B">
        <w:rPr>
          <w:sz w:val="20"/>
          <w:szCs w:val="20"/>
        </w:rPr>
        <w:t>*(f) Burning</w:t>
      </w:r>
    </w:p>
    <w:p w14:paraId="5E9142D6" w14:textId="77777777" w:rsidR="008E7FBC" w:rsidRPr="0053130B" w:rsidRDefault="008E7FBC" w:rsidP="008E7FBC">
      <w:pPr>
        <w:pStyle w:val="Bodyindentediii"/>
        <w:spacing w:after="113"/>
        <w:rPr>
          <w:sz w:val="20"/>
          <w:szCs w:val="20"/>
        </w:rPr>
      </w:pPr>
      <w:r w:rsidRPr="0053130B">
        <w:rPr>
          <w:sz w:val="20"/>
          <w:szCs w:val="20"/>
        </w:rPr>
        <w:t>*Delete where not applicable.</w:t>
      </w:r>
    </w:p>
    <w:p w14:paraId="05BE0461" w14:textId="77777777" w:rsidR="008E7FBC" w:rsidRPr="0053130B" w:rsidRDefault="008E7FBC" w:rsidP="008E7FBC">
      <w:pPr>
        <w:pStyle w:val="Bodynumbers10"/>
        <w:rPr>
          <w:sz w:val="20"/>
          <w:szCs w:val="20"/>
        </w:rPr>
      </w:pPr>
      <w:r w:rsidRPr="0053130B">
        <w:rPr>
          <w:sz w:val="20"/>
          <w:szCs w:val="20"/>
        </w:rPr>
        <w:t>2.</w:t>
      </w:r>
      <w:r w:rsidRPr="0053130B">
        <w:rPr>
          <w:sz w:val="20"/>
          <w:szCs w:val="20"/>
        </w:rPr>
        <w:tab/>
        <w:t>The costs of clearing, and thereafter maintaining, the said fire belts will be borne by the two parties in equal shares, which will be effected by one or more of the following means:</w:t>
      </w:r>
    </w:p>
    <w:p w14:paraId="65BAC1A5" w14:textId="77777777" w:rsidR="008E7FBC" w:rsidRPr="0053130B" w:rsidRDefault="008E7FBC" w:rsidP="008E7FBC">
      <w:pPr>
        <w:pStyle w:val="Body11fillindots"/>
        <w:rPr>
          <w:sz w:val="20"/>
          <w:szCs w:val="20"/>
        </w:rPr>
      </w:pPr>
      <w:r w:rsidRPr="0053130B">
        <w:rPr>
          <w:sz w:val="20"/>
          <w:szCs w:val="20"/>
        </w:rPr>
        <w:t>*(a)</w:t>
      </w:r>
      <w:r w:rsidRPr="0053130B">
        <w:rPr>
          <w:sz w:val="20"/>
          <w:szCs w:val="20"/>
        </w:rPr>
        <w:tab/>
        <w:t>By each Party clearing and maintaining the fire belt on his side of the common boundary.</w:t>
      </w:r>
    </w:p>
    <w:p w14:paraId="48A3D0ED" w14:textId="2891BCB9" w:rsidR="008E7FBC" w:rsidRPr="0053130B" w:rsidRDefault="008E7FBC" w:rsidP="008E7FBC">
      <w:pPr>
        <w:pStyle w:val="Body11fillindots"/>
        <w:rPr>
          <w:sz w:val="20"/>
          <w:szCs w:val="20"/>
        </w:rPr>
      </w:pPr>
      <w:r w:rsidRPr="0053130B">
        <w:rPr>
          <w:sz w:val="20"/>
          <w:szCs w:val="20"/>
        </w:rPr>
        <w:t>*(b)</w:t>
      </w:r>
      <w:r w:rsidRPr="0053130B">
        <w:rPr>
          <w:sz w:val="20"/>
          <w:szCs w:val="20"/>
        </w:rPr>
        <w:tab/>
        <w:t xml:space="preserve">By the parties each clearing and maintaining ................................... meters wide belts along those sectors of the common boundary, of approximately equal length, </w:t>
      </w:r>
      <w:r w:rsidR="00476FF3">
        <w:rPr>
          <w:sz w:val="20"/>
          <w:szCs w:val="20"/>
          <w:u w:color="000000"/>
        </w:rPr>
        <w:t xml:space="preserve">as indicated on the annexed </w:t>
      </w:r>
      <w:r w:rsidRPr="0053130B">
        <w:rPr>
          <w:sz w:val="20"/>
          <w:szCs w:val="20"/>
          <w:u w:color="000000"/>
        </w:rPr>
        <w:t>sketch plan</w:t>
      </w:r>
      <w:r w:rsidRPr="0053130B">
        <w:rPr>
          <w:sz w:val="20"/>
          <w:szCs w:val="20"/>
        </w:rPr>
        <w:t>.</w:t>
      </w:r>
    </w:p>
    <w:p w14:paraId="4F92E2D9" w14:textId="77777777" w:rsidR="008E7FBC" w:rsidRPr="0053130B" w:rsidRDefault="008E7FBC" w:rsidP="008E7FBC">
      <w:pPr>
        <w:pStyle w:val="Body11fillindots"/>
        <w:rPr>
          <w:sz w:val="20"/>
          <w:szCs w:val="20"/>
        </w:rPr>
      </w:pPr>
      <w:r w:rsidRPr="0053130B">
        <w:rPr>
          <w:sz w:val="20"/>
          <w:szCs w:val="20"/>
        </w:rPr>
        <w:t>*(c)</w:t>
      </w:r>
      <w:r w:rsidRPr="0053130B">
        <w:rPr>
          <w:sz w:val="20"/>
          <w:szCs w:val="20"/>
        </w:rPr>
        <w:tab/>
        <w:t>By one Party, namely ................................................................... clearing and maintaining the said ............................... meter wide fire belt along the entire common boundary, and by the other Party, namely ......................................................., paying a half share of the costs of such clearance and maintenance upon presentation of an invoice by the said ................................................................</w:t>
      </w:r>
    </w:p>
    <w:p w14:paraId="51157500" w14:textId="77777777" w:rsidR="008E7FBC" w:rsidRPr="0053130B" w:rsidRDefault="008E7FBC" w:rsidP="008E7FBC">
      <w:pPr>
        <w:pStyle w:val="Body11fillindots"/>
        <w:rPr>
          <w:sz w:val="20"/>
          <w:szCs w:val="20"/>
        </w:rPr>
      </w:pPr>
      <w:r w:rsidRPr="0053130B">
        <w:rPr>
          <w:sz w:val="20"/>
          <w:szCs w:val="20"/>
        </w:rPr>
        <w:t>*(d)</w:t>
      </w:r>
      <w:r w:rsidRPr="0053130B">
        <w:rPr>
          <w:sz w:val="20"/>
          <w:szCs w:val="20"/>
        </w:rPr>
        <w:tab/>
        <w:t>By one Party, namely .................................................................. , making labourers available to the other party, namely ................................................., for the clearance and maintenance of the said fire belts under the supervision of the said owner or his representative.</w:t>
      </w:r>
    </w:p>
    <w:p w14:paraId="3F36567E" w14:textId="77777777" w:rsidR="008E7FBC" w:rsidRPr="0053130B" w:rsidRDefault="008E7FBC" w:rsidP="008E7FBC">
      <w:pPr>
        <w:pStyle w:val="Body11fillindots"/>
        <w:rPr>
          <w:sz w:val="20"/>
          <w:szCs w:val="20"/>
        </w:rPr>
      </w:pPr>
      <w:r w:rsidRPr="0053130B">
        <w:rPr>
          <w:position w:val="1"/>
          <w:sz w:val="20"/>
          <w:szCs w:val="20"/>
        </w:rPr>
        <w:t>* Delete where not applicable.</w:t>
      </w:r>
    </w:p>
    <w:p w14:paraId="22A10348" w14:textId="77777777" w:rsidR="008E7FBC" w:rsidRPr="0053130B" w:rsidRDefault="008E7FBC" w:rsidP="008E7FBC">
      <w:pPr>
        <w:pStyle w:val="Bodynumbers10"/>
        <w:ind w:right="113"/>
        <w:rPr>
          <w:sz w:val="20"/>
          <w:szCs w:val="20"/>
        </w:rPr>
      </w:pPr>
      <w:r w:rsidRPr="0053130B">
        <w:rPr>
          <w:sz w:val="20"/>
          <w:szCs w:val="20"/>
        </w:rPr>
        <w:t>3.</w:t>
      </w:r>
      <w:r w:rsidRPr="0053130B">
        <w:rPr>
          <w:sz w:val="20"/>
          <w:szCs w:val="20"/>
        </w:rPr>
        <w:tab/>
        <w:t xml:space="preserve">By no later than the 15th day of .............. [month] in every year the Parties shall by agreement set a future date on which, weather permitting, fire belt clearance, as set out above, will commence, and they shall further agree on alternate date/s of commencement in the event of weather conditions being unfavourable. Should the Parties fail to reach such agreement by ........................  in any year, then either Party will be </w:t>
      </w:r>
      <w:r w:rsidRPr="0053130B">
        <w:rPr>
          <w:sz w:val="20"/>
          <w:szCs w:val="20"/>
        </w:rPr>
        <w:br/>
        <w:t>entitled to give the other Party at least 7 days, and not more than 21 days, written notice of such commencement dates and of the dates of completion of fire belt clearance. Such fire belt clearance shall have been completed by no later than the date determined by the local fire protection association or by the applicable Municipal by-laws, all of which dates are agreed to be binding on both Parties.</w:t>
      </w:r>
    </w:p>
    <w:p w14:paraId="16079D07" w14:textId="77777777" w:rsidR="008E7FBC" w:rsidRPr="0053130B" w:rsidRDefault="008E7FBC" w:rsidP="008E7FBC">
      <w:pPr>
        <w:pStyle w:val="Bodynumbers10"/>
        <w:ind w:right="113"/>
        <w:rPr>
          <w:sz w:val="20"/>
          <w:szCs w:val="20"/>
        </w:rPr>
      </w:pPr>
      <w:r w:rsidRPr="0053130B">
        <w:rPr>
          <w:sz w:val="20"/>
          <w:szCs w:val="20"/>
        </w:rPr>
        <w:t>4.</w:t>
      </w:r>
      <w:r w:rsidRPr="0053130B">
        <w:rPr>
          <w:sz w:val="20"/>
          <w:szCs w:val="20"/>
        </w:rPr>
        <w:tab/>
        <w:t>Should either Party fail to carry out his obligations within the specified periods, then the other Party will be entitled, in his discretion, to carry out the clearing and/or maintenance work on behalf of the defaulting Party, and may recover the reasonable costs thereof from the defaulting Party.</w:t>
      </w:r>
    </w:p>
    <w:p w14:paraId="3D1FCE0A" w14:textId="77777777" w:rsidR="008E7FBC" w:rsidRPr="0053130B" w:rsidRDefault="008E7FBC" w:rsidP="008E7FBC">
      <w:pPr>
        <w:pStyle w:val="Bodynumbers10"/>
        <w:ind w:right="113"/>
        <w:rPr>
          <w:sz w:val="20"/>
          <w:szCs w:val="20"/>
        </w:rPr>
      </w:pPr>
      <w:r w:rsidRPr="0053130B">
        <w:rPr>
          <w:sz w:val="20"/>
          <w:szCs w:val="20"/>
        </w:rPr>
        <w:t>5.</w:t>
      </w:r>
      <w:r w:rsidRPr="0053130B">
        <w:rPr>
          <w:sz w:val="20"/>
          <w:szCs w:val="20"/>
        </w:rPr>
        <w:tab/>
        <w:t xml:space="preserve">Where any part of the fire belt shown on the attached sketch plan (which is to be cleared and maintained) falls within or adjoining a road reserve of a public road, the Party responsible for the supervision of that part of the fire belt shall endeavour to obtain the necessary authorisation from the national, provincial or local </w:t>
      </w:r>
      <w:r w:rsidRPr="0053130B">
        <w:rPr>
          <w:sz w:val="20"/>
          <w:szCs w:val="20"/>
        </w:rPr>
        <w:br/>
        <w:t>authority to burn the road reserve and take all necessary precautions for the protection of any members of the travelling public using the said public road. The measures to be taken shall be recorded each year as part of the supplementary agreement mentioned in paragraph 3 above.</w:t>
      </w:r>
    </w:p>
    <w:p w14:paraId="08302DD4" w14:textId="77777777" w:rsidR="008E7FBC" w:rsidRPr="0053130B" w:rsidRDefault="008E7FBC" w:rsidP="008E7FBC">
      <w:pPr>
        <w:pStyle w:val="Bodynumbers10"/>
        <w:ind w:right="113"/>
        <w:rPr>
          <w:sz w:val="20"/>
          <w:szCs w:val="20"/>
        </w:rPr>
      </w:pPr>
      <w:r w:rsidRPr="0053130B">
        <w:rPr>
          <w:sz w:val="20"/>
          <w:szCs w:val="20"/>
        </w:rPr>
        <w:t>6.</w:t>
      </w:r>
      <w:r w:rsidRPr="0053130B">
        <w:rPr>
          <w:sz w:val="20"/>
          <w:szCs w:val="20"/>
        </w:rPr>
        <w:tab/>
        <w:t>Both Parties agree and acknowledge that this Agreement and the conduct regulated hereunder is concluded subject to the provisions of the National Veld and Forest Fire Act No 101 of 1998 and all other applicable legislation.</w:t>
      </w:r>
    </w:p>
    <w:p w14:paraId="3B5AC97A" w14:textId="77777777" w:rsidR="008E7FBC" w:rsidRPr="0053130B" w:rsidRDefault="008E7FBC" w:rsidP="008E7FBC">
      <w:pPr>
        <w:pStyle w:val="Bodynumbers10"/>
        <w:spacing w:after="227"/>
        <w:ind w:right="113"/>
        <w:rPr>
          <w:sz w:val="20"/>
          <w:szCs w:val="20"/>
        </w:rPr>
      </w:pPr>
      <w:r w:rsidRPr="0053130B">
        <w:rPr>
          <w:sz w:val="20"/>
          <w:szCs w:val="20"/>
        </w:rPr>
        <w:t>7.</w:t>
      </w:r>
      <w:r w:rsidRPr="0053130B">
        <w:rPr>
          <w:sz w:val="20"/>
          <w:szCs w:val="20"/>
        </w:rPr>
        <w:tab/>
        <w:t>Both parties agree that for so long as they share a common boundary and there is no change to the location and/or position of the common boundary firebreak, that this agreement will remain effective and in place until a replacement or new agreement is signed between the parties. This agreement is not transferable to any other party.</w:t>
      </w:r>
    </w:p>
    <w:p w14:paraId="79D66C25" w14:textId="77777777" w:rsidR="00476FF3" w:rsidRDefault="00476FF3" w:rsidP="008E7FBC">
      <w:pPr>
        <w:pStyle w:val="Bodytext"/>
        <w:rPr>
          <w:sz w:val="20"/>
          <w:szCs w:val="20"/>
        </w:rPr>
      </w:pPr>
    </w:p>
    <w:p w14:paraId="31FFC519" w14:textId="77777777" w:rsidR="00476FF3" w:rsidRDefault="00476FF3" w:rsidP="008E7FBC">
      <w:pPr>
        <w:pStyle w:val="Bodytext"/>
        <w:rPr>
          <w:sz w:val="20"/>
          <w:szCs w:val="20"/>
        </w:rPr>
      </w:pPr>
    </w:p>
    <w:p w14:paraId="24F00E49" w14:textId="3C391B16" w:rsidR="008E7FBC" w:rsidRPr="0053130B" w:rsidRDefault="008E7FBC" w:rsidP="008E7FBC">
      <w:pPr>
        <w:pStyle w:val="Bodytext"/>
        <w:rPr>
          <w:sz w:val="20"/>
          <w:szCs w:val="20"/>
        </w:rPr>
      </w:pPr>
      <w:r w:rsidRPr="0053130B">
        <w:rPr>
          <w:sz w:val="20"/>
          <w:szCs w:val="20"/>
        </w:rPr>
        <w:t xml:space="preserve">THUS DONE AND SIGNED at ........................... on this ............. day of ............... 20 ............ </w:t>
      </w:r>
      <w:r w:rsidR="00476FF3">
        <w:rPr>
          <w:sz w:val="20"/>
          <w:szCs w:val="20"/>
        </w:rPr>
        <w:br/>
      </w:r>
      <w:r w:rsidRPr="0053130B">
        <w:rPr>
          <w:sz w:val="20"/>
          <w:szCs w:val="20"/>
        </w:rPr>
        <w:t>in the presence of the undersigned witnesses:</w:t>
      </w:r>
    </w:p>
    <w:p w14:paraId="2860CC81" w14:textId="77777777" w:rsidR="008E7FBC" w:rsidRPr="0053130B" w:rsidRDefault="008E7FBC" w:rsidP="008E7FBC">
      <w:pPr>
        <w:pStyle w:val="Bodytext"/>
        <w:rPr>
          <w:sz w:val="20"/>
          <w:szCs w:val="20"/>
        </w:rPr>
      </w:pPr>
      <w:r w:rsidRPr="0053130B">
        <w:rPr>
          <w:sz w:val="20"/>
          <w:szCs w:val="20"/>
        </w:rPr>
        <w:t>AS WITNESSES :</w:t>
      </w:r>
    </w:p>
    <w:p w14:paraId="24923D5E" w14:textId="77777777" w:rsidR="008E7FBC" w:rsidRPr="0053130B" w:rsidRDefault="008E7FBC" w:rsidP="008E7FBC">
      <w:pPr>
        <w:pStyle w:val="Bodytext"/>
        <w:rPr>
          <w:sz w:val="20"/>
          <w:szCs w:val="20"/>
        </w:rPr>
      </w:pPr>
    </w:p>
    <w:p w14:paraId="19490416" w14:textId="77777777" w:rsidR="008E7FBC" w:rsidRPr="0053130B" w:rsidRDefault="008E7FBC" w:rsidP="008E7FBC">
      <w:pPr>
        <w:pStyle w:val="Bodytext"/>
        <w:rPr>
          <w:sz w:val="20"/>
          <w:szCs w:val="20"/>
        </w:rPr>
      </w:pPr>
      <w:r w:rsidRPr="0053130B">
        <w:rPr>
          <w:sz w:val="20"/>
          <w:szCs w:val="20"/>
        </w:rPr>
        <w:t>I.</w:t>
      </w:r>
      <w:r w:rsidRPr="0053130B">
        <w:rPr>
          <w:sz w:val="20"/>
          <w:szCs w:val="20"/>
        </w:rPr>
        <w:tab/>
        <w:t>........................................................................</w:t>
      </w:r>
      <w:r w:rsidRPr="0053130B">
        <w:rPr>
          <w:sz w:val="20"/>
          <w:szCs w:val="20"/>
        </w:rPr>
        <w:tab/>
        <w:t xml:space="preserve">          ......................................................................</w:t>
      </w:r>
    </w:p>
    <w:p w14:paraId="212E77AB" w14:textId="77777777" w:rsidR="008E7FBC" w:rsidRPr="0053130B" w:rsidRDefault="008E7FBC" w:rsidP="008E7FBC">
      <w:pPr>
        <w:pStyle w:val="Bodytext"/>
        <w:rPr>
          <w:sz w:val="20"/>
          <w:szCs w:val="20"/>
        </w:rPr>
      </w:pPr>
    </w:p>
    <w:p w14:paraId="0EB18D07" w14:textId="77777777" w:rsidR="008E7FBC" w:rsidRPr="0053130B" w:rsidRDefault="008E7FBC" w:rsidP="008E7FBC">
      <w:pPr>
        <w:pStyle w:val="Bodytext"/>
        <w:spacing w:after="0"/>
        <w:rPr>
          <w:sz w:val="20"/>
          <w:szCs w:val="20"/>
        </w:rPr>
      </w:pPr>
      <w:r w:rsidRPr="0053130B">
        <w:rPr>
          <w:sz w:val="20"/>
          <w:szCs w:val="20"/>
        </w:rPr>
        <w:t>2.</w:t>
      </w:r>
      <w:r w:rsidRPr="0053130B">
        <w:rPr>
          <w:sz w:val="20"/>
          <w:szCs w:val="20"/>
        </w:rPr>
        <w:tab/>
        <w:t>........................................................................</w:t>
      </w:r>
      <w:r w:rsidRPr="0053130B">
        <w:rPr>
          <w:sz w:val="20"/>
          <w:szCs w:val="20"/>
        </w:rPr>
        <w:tab/>
        <w:t xml:space="preserve">          ......................................................................</w:t>
      </w:r>
    </w:p>
    <w:p w14:paraId="4C7BF7F8" w14:textId="6B47CCD1" w:rsidR="008E7FBC" w:rsidRPr="0053130B" w:rsidRDefault="008E7FBC" w:rsidP="008E7FBC">
      <w:pPr>
        <w:pStyle w:val="Bodytext"/>
        <w:rPr>
          <w:sz w:val="20"/>
          <w:szCs w:val="20"/>
        </w:rPr>
      </w:pPr>
      <w:r w:rsidRPr="0053130B">
        <w:rPr>
          <w:sz w:val="20"/>
          <w:szCs w:val="20"/>
        </w:rPr>
        <w:tab/>
      </w:r>
      <w:r w:rsidRPr="0053130B">
        <w:rPr>
          <w:sz w:val="20"/>
          <w:szCs w:val="20"/>
        </w:rPr>
        <w:tab/>
      </w:r>
      <w:r w:rsidRPr="0053130B">
        <w:rPr>
          <w:sz w:val="20"/>
          <w:szCs w:val="20"/>
        </w:rPr>
        <w:tab/>
      </w:r>
      <w:r w:rsidRPr="0053130B">
        <w:rPr>
          <w:sz w:val="20"/>
          <w:szCs w:val="20"/>
        </w:rPr>
        <w:tab/>
      </w:r>
      <w:r w:rsidRPr="0053130B">
        <w:rPr>
          <w:sz w:val="20"/>
          <w:szCs w:val="20"/>
        </w:rPr>
        <w:tab/>
      </w:r>
      <w:r w:rsidRPr="0053130B">
        <w:rPr>
          <w:sz w:val="20"/>
          <w:szCs w:val="20"/>
        </w:rPr>
        <w:tab/>
        <w:t xml:space="preserve">         </w:t>
      </w:r>
      <w:r w:rsidR="00476FF3">
        <w:rPr>
          <w:sz w:val="20"/>
          <w:szCs w:val="20"/>
        </w:rPr>
        <w:tab/>
      </w:r>
      <w:r w:rsidRPr="0053130B">
        <w:rPr>
          <w:sz w:val="20"/>
          <w:szCs w:val="20"/>
        </w:rPr>
        <w:t xml:space="preserve"> </w:t>
      </w:r>
      <w:r w:rsidR="00476FF3">
        <w:rPr>
          <w:sz w:val="20"/>
          <w:szCs w:val="20"/>
        </w:rPr>
        <w:tab/>
      </w:r>
      <w:r w:rsidRPr="0053130B">
        <w:rPr>
          <w:sz w:val="20"/>
          <w:szCs w:val="20"/>
        </w:rPr>
        <w:t>(“THE FIRST PARTY”)</w:t>
      </w:r>
    </w:p>
    <w:p w14:paraId="4AE4C84C" w14:textId="77777777" w:rsidR="008E7FBC" w:rsidRPr="0053130B" w:rsidRDefault="008E7FBC" w:rsidP="008E7FBC">
      <w:pPr>
        <w:pStyle w:val="Bodytext"/>
        <w:rPr>
          <w:sz w:val="20"/>
          <w:szCs w:val="20"/>
        </w:rPr>
      </w:pPr>
    </w:p>
    <w:p w14:paraId="45E4F855" w14:textId="77777777" w:rsidR="008E7FBC" w:rsidRPr="0053130B" w:rsidRDefault="008E7FBC" w:rsidP="008E7FBC">
      <w:pPr>
        <w:pStyle w:val="Bodytext"/>
        <w:rPr>
          <w:sz w:val="20"/>
          <w:szCs w:val="20"/>
        </w:rPr>
      </w:pPr>
      <w:r w:rsidRPr="0053130B">
        <w:rPr>
          <w:sz w:val="20"/>
          <w:szCs w:val="20"/>
        </w:rPr>
        <w:t>THUS DONE AND SIGNED at ........................... on this ............. day of ............... 20 ............ in the presence of the undersigned witnesses:</w:t>
      </w:r>
    </w:p>
    <w:p w14:paraId="7C179DDB" w14:textId="77777777" w:rsidR="008E7FBC" w:rsidRPr="0053130B" w:rsidRDefault="008E7FBC" w:rsidP="008E7FBC">
      <w:pPr>
        <w:pStyle w:val="Bodytext"/>
        <w:spacing w:after="57"/>
        <w:rPr>
          <w:sz w:val="20"/>
          <w:szCs w:val="20"/>
        </w:rPr>
      </w:pPr>
      <w:r w:rsidRPr="0053130B">
        <w:rPr>
          <w:sz w:val="20"/>
          <w:szCs w:val="20"/>
        </w:rPr>
        <w:t>AS WITNESSES :</w:t>
      </w:r>
    </w:p>
    <w:p w14:paraId="310FD79D" w14:textId="77777777" w:rsidR="008E7FBC" w:rsidRPr="0053130B" w:rsidRDefault="008E7FBC" w:rsidP="008E7FBC">
      <w:pPr>
        <w:pStyle w:val="Bodytext"/>
        <w:rPr>
          <w:sz w:val="20"/>
          <w:szCs w:val="20"/>
        </w:rPr>
      </w:pPr>
    </w:p>
    <w:p w14:paraId="47CF8205" w14:textId="77777777" w:rsidR="008E7FBC" w:rsidRPr="0053130B" w:rsidRDefault="008E7FBC" w:rsidP="008E7FBC">
      <w:pPr>
        <w:pStyle w:val="Bodytext"/>
        <w:spacing w:after="57"/>
        <w:rPr>
          <w:sz w:val="20"/>
          <w:szCs w:val="20"/>
        </w:rPr>
      </w:pPr>
      <w:r w:rsidRPr="0053130B">
        <w:rPr>
          <w:sz w:val="20"/>
          <w:szCs w:val="20"/>
        </w:rPr>
        <w:t>I.</w:t>
      </w:r>
      <w:r w:rsidRPr="0053130B">
        <w:rPr>
          <w:sz w:val="20"/>
          <w:szCs w:val="20"/>
        </w:rPr>
        <w:tab/>
        <w:t>........................................................................</w:t>
      </w:r>
      <w:r w:rsidRPr="0053130B">
        <w:rPr>
          <w:sz w:val="20"/>
          <w:szCs w:val="20"/>
        </w:rPr>
        <w:tab/>
        <w:t xml:space="preserve">          ......................................................................</w:t>
      </w:r>
    </w:p>
    <w:p w14:paraId="7EBBC770" w14:textId="77777777" w:rsidR="008E7FBC" w:rsidRPr="0053130B" w:rsidRDefault="008E7FBC" w:rsidP="008E7FBC">
      <w:pPr>
        <w:pStyle w:val="Bodytext"/>
        <w:rPr>
          <w:sz w:val="20"/>
          <w:szCs w:val="20"/>
        </w:rPr>
      </w:pPr>
    </w:p>
    <w:p w14:paraId="04DF1ACA" w14:textId="77777777" w:rsidR="008E7FBC" w:rsidRPr="0053130B" w:rsidRDefault="008E7FBC" w:rsidP="008E7FBC">
      <w:pPr>
        <w:pStyle w:val="Bodytext"/>
        <w:spacing w:after="0"/>
        <w:rPr>
          <w:sz w:val="20"/>
          <w:szCs w:val="20"/>
        </w:rPr>
      </w:pPr>
      <w:r w:rsidRPr="0053130B">
        <w:rPr>
          <w:sz w:val="20"/>
          <w:szCs w:val="20"/>
        </w:rPr>
        <w:t>2.</w:t>
      </w:r>
      <w:r w:rsidRPr="0053130B">
        <w:rPr>
          <w:sz w:val="20"/>
          <w:szCs w:val="20"/>
        </w:rPr>
        <w:tab/>
        <w:t>........................................................................</w:t>
      </w:r>
      <w:r w:rsidRPr="0053130B">
        <w:rPr>
          <w:sz w:val="20"/>
          <w:szCs w:val="20"/>
        </w:rPr>
        <w:tab/>
        <w:t xml:space="preserve">          ......................................................................</w:t>
      </w:r>
    </w:p>
    <w:p w14:paraId="7E1357AC" w14:textId="3C896523" w:rsidR="008E7FBC" w:rsidRPr="0053130B" w:rsidRDefault="008E7FBC" w:rsidP="008E7FBC">
      <w:pPr>
        <w:pStyle w:val="Bodytext"/>
        <w:rPr>
          <w:sz w:val="20"/>
          <w:szCs w:val="20"/>
        </w:rPr>
      </w:pPr>
      <w:r w:rsidRPr="0053130B">
        <w:rPr>
          <w:sz w:val="20"/>
          <w:szCs w:val="20"/>
        </w:rPr>
        <w:tab/>
      </w:r>
      <w:r w:rsidRPr="0053130B">
        <w:rPr>
          <w:sz w:val="20"/>
          <w:szCs w:val="20"/>
        </w:rPr>
        <w:tab/>
      </w:r>
      <w:r w:rsidRPr="0053130B">
        <w:rPr>
          <w:sz w:val="20"/>
          <w:szCs w:val="20"/>
        </w:rPr>
        <w:tab/>
      </w:r>
      <w:r w:rsidRPr="0053130B">
        <w:rPr>
          <w:sz w:val="20"/>
          <w:szCs w:val="20"/>
        </w:rPr>
        <w:tab/>
      </w:r>
      <w:r w:rsidRPr="0053130B">
        <w:rPr>
          <w:sz w:val="20"/>
          <w:szCs w:val="20"/>
        </w:rPr>
        <w:tab/>
      </w:r>
      <w:r w:rsidRPr="0053130B">
        <w:rPr>
          <w:sz w:val="20"/>
          <w:szCs w:val="20"/>
        </w:rPr>
        <w:tab/>
        <w:t xml:space="preserve">         </w:t>
      </w:r>
      <w:r w:rsidR="00476FF3">
        <w:rPr>
          <w:sz w:val="20"/>
          <w:szCs w:val="20"/>
        </w:rPr>
        <w:tab/>
      </w:r>
      <w:r w:rsidR="00476FF3">
        <w:rPr>
          <w:sz w:val="20"/>
          <w:szCs w:val="20"/>
        </w:rPr>
        <w:tab/>
      </w:r>
      <w:r w:rsidRPr="0053130B">
        <w:rPr>
          <w:sz w:val="20"/>
          <w:szCs w:val="20"/>
        </w:rPr>
        <w:t xml:space="preserve"> (“THE OTHER PARTY”)</w:t>
      </w:r>
    </w:p>
    <w:p w14:paraId="47176CB3" w14:textId="77777777" w:rsidR="008E7FBC" w:rsidRPr="0053130B" w:rsidRDefault="008E7FBC" w:rsidP="008E7FBC">
      <w:pPr>
        <w:pStyle w:val="Heading4"/>
        <w:spacing w:after="0"/>
        <w:jc w:val="center"/>
        <w:rPr>
          <w:sz w:val="20"/>
          <w:szCs w:val="20"/>
        </w:rPr>
      </w:pPr>
    </w:p>
    <w:p w14:paraId="68B1FBBF" w14:textId="77777777" w:rsidR="008E7FBC" w:rsidRPr="00476FF3" w:rsidRDefault="008E7FBC" w:rsidP="008E7FBC">
      <w:pPr>
        <w:pStyle w:val="Heading4"/>
        <w:jc w:val="center"/>
        <w:rPr>
          <w:sz w:val="28"/>
          <w:szCs w:val="28"/>
        </w:rPr>
      </w:pPr>
      <w:r w:rsidRPr="00476FF3">
        <w:rPr>
          <w:sz w:val="28"/>
          <w:szCs w:val="28"/>
        </w:rPr>
        <w:t>LANDOWNERS PERMISSION / CONSENT TO BURN IN THEIR ABSENCE</w:t>
      </w:r>
    </w:p>
    <w:p w14:paraId="0F13BDBC" w14:textId="77777777" w:rsidR="008E7FBC" w:rsidRPr="0053130B" w:rsidRDefault="008E7FBC" w:rsidP="008E7FBC">
      <w:pPr>
        <w:pStyle w:val="Bodytext"/>
        <w:rPr>
          <w:sz w:val="20"/>
          <w:szCs w:val="20"/>
        </w:rPr>
      </w:pPr>
    </w:p>
    <w:p w14:paraId="036285A1" w14:textId="77777777" w:rsidR="008E7FBC" w:rsidRPr="0053130B" w:rsidRDefault="008E7FBC" w:rsidP="008E7FBC">
      <w:pPr>
        <w:pStyle w:val="Bodytext"/>
        <w:rPr>
          <w:sz w:val="20"/>
          <w:szCs w:val="20"/>
        </w:rPr>
      </w:pPr>
      <w:r w:rsidRPr="0053130B">
        <w:rPr>
          <w:sz w:val="20"/>
          <w:szCs w:val="20"/>
          <w:u w:color="000000"/>
        </w:rPr>
        <w:t xml:space="preserve">I ......................................................................................    </w:t>
      </w:r>
      <w:r w:rsidRPr="0053130B">
        <w:rPr>
          <w:sz w:val="20"/>
          <w:szCs w:val="20"/>
        </w:rPr>
        <w:t xml:space="preserve"> as the (Owner/Manager/Representative)</w:t>
      </w:r>
    </w:p>
    <w:p w14:paraId="75AD2B08" w14:textId="77777777" w:rsidR="008E7FBC" w:rsidRPr="0053130B" w:rsidRDefault="008E7FBC" w:rsidP="008E7FBC">
      <w:pPr>
        <w:pStyle w:val="Bodytext"/>
        <w:rPr>
          <w:sz w:val="20"/>
          <w:szCs w:val="20"/>
        </w:rPr>
      </w:pPr>
    </w:p>
    <w:p w14:paraId="0F58BEEE" w14:textId="77777777" w:rsidR="008E7FBC" w:rsidRPr="0053130B" w:rsidRDefault="008E7FBC" w:rsidP="008E7FBC">
      <w:pPr>
        <w:pStyle w:val="Bodytext"/>
        <w:rPr>
          <w:sz w:val="20"/>
          <w:szCs w:val="20"/>
        </w:rPr>
      </w:pPr>
      <w:r w:rsidRPr="0053130B">
        <w:rPr>
          <w:sz w:val="20"/>
          <w:szCs w:val="20"/>
        </w:rPr>
        <w:t xml:space="preserve">Give ................................................................................      permission to carry out the following burning </w:t>
      </w:r>
      <w:r w:rsidRPr="0053130B">
        <w:rPr>
          <w:sz w:val="20"/>
          <w:szCs w:val="20"/>
        </w:rPr>
        <w:br/>
        <w:t>operations in my/our absence.</w:t>
      </w:r>
    </w:p>
    <w:p w14:paraId="5AA16F06" w14:textId="72AA9EC6" w:rsidR="008E7FBC" w:rsidRPr="0053130B" w:rsidRDefault="008E7FBC" w:rsidP="008E7FBC">
      <w:pPr>
        <w:pStyle w:val="bodybullets"/>
        <w:rPr>
          <w:sz w:val="20"/>
          <w:szCs w:val="20"/>
        </w:rPr>
      </w:pPr>
      <w:r w:rsidRPr="0053130B">
        <w:rPr>
          <w:sz w:val="20"/>
          <w:szCs w:val="20"/>
        </w:rPr>
        <w:t>Trace line preparation by way of burning</w:t>
      </w:r>
      <w:r w:rsidRPr="0053130B">
        <w:rPr>
          <w:sz w:val="20"/>
          <w:szCs w:val="20"/>
        </w:rPr>
        <w:tab/>
      </w:r>
      <w:r w:rsidRPr="0053130B">
        <w:rPr>
          <w:rFonts w:ascii="CorporateS-Bold" w:hAnsi="CorporateS-Bold" w:cs="CorporateS-Bold"/>
          <w:b/>
          <w:bCs/>
          <w:sz w:val="20"/>
          <w:szCs w:val="20"/>
        </w:rPr>
        <w:t>□</w:t>
      </w:r>
    </w:p>
    <w:p w14:paraId="7E2D2CB7" w14:textId="77777777" w:rsidR="008E7FBC" w:rsidRPr="0053130B" w:rsidRDefault="008E7FBC" w:rsidP="008E7FBC">
      <w:pPr>
        <w:pStyle w:val="bodybullets"/>
        <w:rPr>
          <w:sz w:val="20"/>
          <w:szCs w:val="20"/>
        </w:rPr>
      </w:pPr>
      <w:r w:rsidRPr="0053130B">
        <w:rPr>
          <w:sz w:val="20"/>
          <w:szCs w:val="20"/>
        </w:rPr>
        <w:t>Firebreak burning</w:t>
      </w:r>
      <w:r w:rsidRPr="0053130B">
        <w:rPr>
          <w:sz w:val="20"/>
          <w:szCs w:val="20"/>
        </w:rPr>
        <w:tab/>
      </w:r>
      <w:r w:rsidRPr="0053130B">
        <w:rPr>
          <w:sz w:val="20"/>
          <w:szCs w:val="20"/>
        </w:rPr>
        <w:tab/>
      </w:r>
      <w:r w:rsidRPr="0053130B">
        <w:rPr>
          <w:sz w:val="20"/>
          <w:szCs w:val="20"/>
        </w:rPr>
        <w:tab/>
      </w:r>
      <w:r w:rsidRPr="0053130B">
        <w:rPr>
          <w:sz w:val="20"/>
          <w:szCs w:val="20"/>
        </w:rPr>
        <w:tab/>
      </w:r>
      <w:r w:rsidRPr="0053130B">
        <w:rPr>
          <w:rFonts w:ascii="CorporateS-Bold" w:hAnsi="CorporateS-Bold" w:cs="CorporateS-Bold"/>
          <w:b/>
          <w:bCs/>
          <w:sz w:val="20"/>
          <w:szCs w:val="20"/>
        </w:rPr>
        <w:t>□</w:t>
      </w:r>
    </w:p>
    <w:p w14:paraId="26196C22" w14:textId="77777777" w:rsidR="008E7FBC" w:rsidRPr="0053130B" w:rsidRDefault="008E7FBC" w:rsidP="008E7FBC">
      <w:pPr>
        <w:pStyle w:val="Bodytext"/>
        <w:rPr>
          <w:sz w:val="20"/>
          <w:szCs w:val="20"/>
        </w:rPr>
      </w:pPr>
    </w:p>
    <w:p w14:paraId="38560D5F" w14:textId="77777777" w:rsidR="008E7FBC" w:rsidRPr="0053130B" w:rsidRDefault="008E7FBC" w:rsidP="008E7FBC">
      <w:pPr>
        <w:pStyle w:val="Bodytext"/>
        <w:rPr>
          <w:sz w:val="20"/>
          <w:szCs w:val="20"/>
        </w:rPr>
      </w:pPr>
      <w:r w:rsidRPr="0053130B">
        <w:rPr>
          <w:sz w:val="20"/>
          <w:szCs w:val="20"/>
        </w:rPr>
        <w:t>I will not hold</w:t>
      </w:r>
      <w:r w:rsidRPr="0053130B">
        <w:rPr>
          <w:sz w:val="20"/>
          <w:szCs w:val="20"/>
          <w:u w:color="000000"/>
        </w:rPr>
        <w:t xml:space="preserve"> ...................................................................    </w:t>
      </w:r>
      <w:r w:rsidRPr="0053130B">
        <w:rPr>
          <w:sz w:val="20"/>
          <w:szCs w:val="20"/>
        </w:rPr>
        <w:t>responsible for the unlikely event of a controlled fire getting out of control and causing damage (inclusive of any related fire fighting costs in attempting to bring the fire under control) or injury to any property, person or equipment, whether it be my own or anyone else’s.</w:t>
      </w:r>
    </w:p>
    <w:p w14:paraId="584BD81E" w14:textId="77777777" w:rsidR="008E7FBC" w:rsidRPr="0053130B" w:rsidRDefault="008E7FBC" w:rsidP="008E7FBC">
      <w:pPr>
        <w:pStyle w:val="Bodytext"/>
        <w:rPr>
          <w:sz w:val="20"/>
          <w:szCs w:val="20"/>
        </w:rPr>
      </w:pPr>
    </w:p>
    <w:p w14:paraId="70AED23C" w14:textId="77777777" w:rsidR="008E7FBC" w:rsidRPr="0053130B" w:rsidRDefault="008E7FBC" w:rsidP="008E7FBC">
      <w:pPr>
        <w:pStyle w:val="Bodytext"/>
        <w:rPr>
          <w:sz w:val="20"/>
          <w:szCs w:val="20"/>
        </w:rPr>
      </w:pPr>
      <w:r w:rsidRPr="0053130B">
        <w:rPr>
          <w:sz w:val="20"/>
          <w:szCs w:val="20"/>
        </w:rPr>
        <w:t xml:space="preserve">THUS DONE AND SIGNED at ........................... on this ............. day of ............... 20 ............ in the presence </w:t>
      </w:r>
      <w:r w:rsidRPr="0053130B">
        <w:rPr>
          <w:sz w:val="20"/>
          <w:szCs w:val="20"/>
        </w:rPr>
        <w:br/>
        <w:t>of the undersigned witnesses:</w:t>
      </w:r>
    </w:p>
    <w:p w14:paraId="7DC431BE" w14:textId="77777777" w:rsidR="008E7FBC" w:rsidRPr="0053130B" w:rsidRDefault="008E7FBC" w:rsidP="008E7FBC">
      <w:pPr>
        <w:pStyle w:val="Bodytext"/>
        <w:rPr>
          <w:sz w:val="20"/>
          <w:szCs w:val="20"/>
        </w:rPr>
      </w:pPr>
      <w:r w:rsidRPr="0053130B">
        <w:rPr>
          <w:sz w:val="20"/>
          <w:szCs w:val="20"/>
        </w:rPr>
        <w:t>AS WITNESSES :</w:t>
      </w:r>
    </w:p>
    <w:p w14:paraId="6AB5403B" w14:textId="77777777" w:rsidR="008E7FBC" w:rsidRPr="0053130B" w:rsidRDefault="008E7FBC" w:rsidP="008E7FBC">
      <w:pPr>
        <w:pStyle w:val="Bodytext"/>
        <w:rPr>
          <w:sz w:val="20"/>
          <w:szCs w:val="20"/>
        </w:rPr>
      </w:pPr>
    </w:p>
    <w:p w14:paraId="466DFB2A" w14:textId="77777777" w:rsidR="008E7FBC" w:rsidRPr="0053130B" w:rsidRDefault="008E7FBC" w:rsidP="008E7FBC">
      <w:pPr>
        <w:pStyle w:val="Bodytext"/>
        <w:rPr>
          <w:sz w:val="20"/>
          <w:szCs w:val="20"/>
        </w:rPr>
      </w:pPr>
      <w:r w:rsidRPr="0053130B">
        <w:rPr>
          <w:sz w:val="20"/>
          <w:szCs w:val="20"/>
        </w:rPr>
        <w:t>I.</w:t>
      </w:r>
      <w:r w:rsidRPr="0053130B">
        <w:rPr>
          <w:sz w:val="20"/>
          <w:szCs w:val="20"/>
        </w:rPr>
        <w:tab/>
        <w:t>........................................................................</w:t>
      </w:r>
      <w:r w:rsidRPr="0053130B">
        <w:rPr>
          <w:sz w:val="20"/>
          <w:szCs w:val="20"/>
        </w:rPr>
        <w:tab/>
        <w:t xml:space="preserve">          ......................................................................</w:t>
      </w:r>
    </w:p>
    <w:p w14:paraId="04494B09" w14:textId="77777777" w:rsidR="008E7FBC" w:rsidRPr="0053130B" w:rsidRDefault="008E7FBC" w:rsidP="008E7FBC">
      <w:pPr>
        <w:pStyle w:val="Bodytext"/>
        <w:rPr>
          <w:sz w:val="20"/>
          <w:szCs w:val="20"/>
        </w:rPr>
      </w:pPr>
    </w:p>
    <w:p w14:paraId="0AD04468" w14:textId="77777777" w:rsidR="008E7FBC" w:rsidRPr="0053130B" w:rsidRDefault="008E7FBC" w:rsidP="008E7FBC">
      <w:pPr>
        <w:pStyle w:val="Bodytext"/>
        <w:spacing w:after="0"/>
        <w:rPr>
          <w:sz w:val="20"/>
          <w:szCs w:val="20"/>
          <w:u w:color="000000"/>
        </w:rPr>
      </w:pPr>
      <w:r w:rsidRPr="0053130B">
        <w:rPr>
          <w:sz w:val="20"/>
          <w:szCs w:val="20"/>
        </w:rPr>
        <w:t>2.</w:t>
      </w:r>
      <w:r w:rsidRPr="0053130B">
        <w:rPr>
          <w:sz w:val="20"/>
          <w:szCs w:val="20"/>
        </w:rPr>
        <w:tab/>
        <w:t>........................................................................</w:t>
      </w:r>
      <w:r w:rsidRPr="0053130B">
        <w:rPr>
          <w:sz w:val="20"/>
          <w:szCs w:val="20"/>
        </w:rPr>
        <w:tab/>
        <w:t xml:space="preserve">          ......................................................................</w:t>
      </w:r>
    </w:p>
    <w:p w14:paraId="7DF9C940" w14:textId="77777777" w:rsidR="00476FF3" w:rsidRDefault="00476FF3" w:rsidP="008E7FBC">
      <w:pPr>
        <w:pStyle w:val="Heading4"/>
        <w:rPr>
          <w:sz w:val="20"/>
          <w:szCs w:val="20"/>
        </w:rPr>
      </w:pPr>
    </w:p>
    <w:p w14:paraId="1699FBF5" w14:textId="77777777" w:rsidR="00476FF3" w:rsidRDefault="00476FF3" w:rsidP="008E7FBC">
      <w:pPr>
        <w:pStyle w:val="Heading4"/>
        <w:rPr>
          <w:sz w:val="20"/>
          <w:szCs w:val="20"/>
        </w:rPr>
      </w:pPr>
    </w:p>
    <w:p w14:paraId="72DCFCBB" w14:textId="77777777" w:rsidR="008E7FBC" w:rsidRPr="0053130B" w:rsidRDefault="008E7FBC" w:rsidP="008E7FBC">
      <w:pPr>
        <w:pStyle w:val="Heading4"/>
        <w:rPr>
          <w:sz w:val="20"/>
          <w:szCs w:val="20"/>
        </w:rPr>
      </w:pPr>
      <w:r w:rsidRPr="0053130B">
        <w:rPr>
          <w:sz w:val="20"/>
          <w:szCs w:val="20"/>
        </w:rPr>
        <w:t>Annexure 1 - Firebreak sketch plan</w:t>
      </w:r>
    </w:p>
    <w:p w14:paraId="0B3BE8BC" w14:textId="4E867ADB" w:rsidR="008E7FBC" w:rsidRDefault="00476FF3" w:rsidP="00476FF3">
      <w:pPr>
        <w:pStyle w:val="Bodytext"/>
        <w:rPr>
          <w:sz w:val="20"/>
          <w:szCs w:val="20"/>
        </w:rPr>
      </w:pPr>
      <w:r>
        <w:rPr>
          <w:noProof/>
          <w:sz w:val="20"/>
          <w:szCs w:val="20"/>
          <w:lang w:val="en-US" w:eastAsia="en-US"/>
        </w:rPr>
        <mc:AlternateContent>
          <mc:Choice Requires="wps">
            <w:drawing>
              <wp:anchor distT="0" distB="0" distL="114300" distR="114300" simplePos="0" relativeHeight="251659264" behindDoc="0" locked="0" layoutInCell="1" allowOverlap="1" wp14:anchorId="05608AD5" wp14:editId="6F208B22">
                <wp:simplePos x="0" y="0"/>
                <wp:positionH relativeFrom="column">
                  <wp:posOffset>5715</wp:posOffset>
                </wp:positionH>
                <wp:positionV relativeFrom="paragraph">
                  <wp:posOffset>177165</wp:posOffset>
                </wp:positionV>
                <wp:extent cx="6299200" cy="7378700"/>
                <wp:effectExtent l="0" t="0" r="25400" b="38100"/>
                <wp:wrapSquare wrapText="bothSides"/>
                <wp:docPr id="1" name="Text Box 1"/>
                <wp:cNvGraphicFramePr/>
                <a:graphic xmlns:a="http://schemas.openxmlformats.org/drawingml/2006/main">
                  <a:graphicData uri="http://schemas.microsoft.com/office/word/2010/wordprocessingShape">
                    <wps:wsp>
                      <wps:cNvSpPr txBox="1"/>
                      <wps:spPr>
                        <a:xfrm>
                          <a:off x="0" y="0"/>
                          <a:ext cx="6299200" cy="7378700"/>
                        </a:xfrm>
                        <a:prstGeom prst="rect">
                          <a:avLst/>
                        </a:prstGeom>
                        <a:noFill/>
                        <a:ln>
                          <a:solidFill>
                            <a:schemeClr val="bg1">
                              <a:lumMod val="75000"/>
                            </a:schemeClr>
                          </a:solid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E22B909" w14:textId="77777777" w:rsidR="00476FF3" w:rsidRDefault="00476F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1" o:spid="_x0000_s1026" type="#_x0000_t202" style="position:absolute;margin-left:.45pt;margin-top:13.95pt;width:496pt;height:58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" filled="f" strokecolor="#bfbfbf [2412]">
                <v:textbox>
                  <w:txbxContent>
                    <w:p w14:paraId="6E22B909" w14:textId="77777777" w:rsidR="00476FF3" w:rsidRDefault="00476FF3"/>
                  </w:txbxContent>
                </v:textbox>
                <w10:wrap type="square"/>
              </v:shape>
            </w:pict>
          </mc:Fallback>
        </mc:AlternateContent>
      </w:r>
    </w:p>
    <w:p w14:paraId="38FEF53E" w14:textId="77777777" w:rsidR="00476FF3" w:rsidRPr="0053130B" w:rsidRDefault="00476FF3" w:rsidP="00476FF3">
      <w:pPr>
        <w:pStyle w:val="Bodytext"/>
        <w:rPr>
          <w:sz w:val="20"/>
          <w:szCs w:val="20"/>
        </w:rPr>
      </w:pPr>
    </w:p>
    <w:p w14:paraId="145C2D78" w14:textId="2C639A61" w:rsidR="008E7FBC" w:rsidRPr="0053130B" w:rsidRDefault="008E7FBC" w:rsidP="008E7FBC">
      <w:pPr>
        <w:pStyle w:val="Bodytext"/>
        <w:spacing w:after="283"/>
        <w:rPr>
          <w:sz w:val="20"/>
          <w:szCs w:val="20"/>
        </w:rPr>
      </w:pPr>
      <w:r w:rsidRPr="0053130B">
        <w:rPr>
          <w:sz w:val="20"/>
          <w:szCs w:val="20"/>
        </w:rPr>
        <w:t xml:space="preserve">Name: .............................................................     </w:t>
      </w:r>
      <w:r w:rsidRPr="0053130B">
        <w:rPr>
          <w:sz w:val="20"/>
          <w:szCs w:val="20"/>
        </w:rPr>
        <w:tab/>
        <w:t>Name: .................................................................</w:t>
      </w:r>
    </w:p>
    <w:p w14:paraId="2F491EC6" w14:textId="77777777" w:rsidR="008E7FBC" w:rsidRPr="0053130B" w:rsidRDefault="008E7FBC" w:rsidP="008E7FBC">
      <w:pPr>
        <w:pStyle w:val="Bodytext"/>
        <w:spacing w:after="283"/>
        <w:rPr>
          <w:sz w:val="20"/>
          <w:szCs w:val="20"/>
        </w:rPr>
      </w:pPr>
      <w:r w:rsidRPr="0053130B">
        <w:rPr>
          <w:sz w:val="20"/>
          <w:szCs w:val="20"/>
        </w:rPr>
        <w:t xml:space="preserve">Signature: ........................................................      </w:t>
      </w:r>
      <w:r w:rsidRPr="0053130B">
        <w:rPr>
          <w:sz w:val="20"/>
          <w:szCs w:val="20"/>
        </w:rPr>
        <w:tab/>
        <w:t>Signature: .............................................................</w:t>
      </w:r>
    </w:p>
    <w:p w14:paraId="232E6507" w14:textId="77777777" w:rsidR="008E7FBC" w:rsidRPr="0053130B" w:rsidRDefault="008E7FBC" w:rsidP="008E7FBC">
      <w:pPr>
        <w:pStyle w:val="Bodytext"/>
        <w:rPr>
          <w:sz w:val="20"/>
          <w:szCs w:val="20"/>
        </w:rPr>
      </w:pPr>
      <w:r w:rsidRPr="0053130B">
        <w:rPr>
          <w:sz w:val="20"/>
          <w:szCs w:val="20"/>
        </w:rPr>
        <w:t xml:space="preserve">Date: .................................................................     </w:t>
      </w:r>
      <w:r w:rsidRPr="0053130B">
        <w:rPr>
          <w:sz w:val="20"/>
          <w:szCs w:val="20"/>
        </w:rPr>
        <w:tab/>
        <w:t>Date: ....................................................................</w:t>
      </w:r>
    </w:p>
    <w:p w14:paraId="45E681E1" w14:textId="77777777" w:rsidR="008E7FBC" w:rsidRPr="00476FF3" w:rsidRDefault="008E7FBC" w:rsidP="008E7FBC">
      <w:pPr>
        <w:pStyle w:val="Heading1"/>
        <w:jc w:val="center"/>
        <w:rPr>
          <w:color w:val="auto"/>
          <w:sz w:val="28"/>
          <w:szCs w:val="28"/>
        </w:rPr>
      </w:pPr>
      <w:r w:rsidRPr="00476FF3">
        <w:rPr>
          <w:color w:val="auto"/>
          <w:sz w:val="28"/>
          <w:szCs w:val="28"/>
        </w:rPr>
        <w:t>COLLECTIVE LANDOWNERS FIRE MANAGEMENT AND FIREBREAK AGREEMENT</w:t>
      </w:r>
    </w:p>
    <w:p w14:paraId="37116164" w14:textId="77777777" w:rsidR="008E7FBC" w:rsidRPr="00476FF3" w:rsidRDefault="008E7FBC" w:rsidP="008E7FBC">
      <w:pPr>
        <w:pStyle w:val="Heading4"/>
        <w:jc w:val="center"/>
        <w:rPr>
          <w:rFonts w:ascii="CorporateS-Regular" w:hAnsi="CorporateS-Regular" w:cs="CorporateS-Regular"/>
          <w:b w:val="0"/>
          <w:bCs w:val="0"/>
        </w:rPr>
      </w:pPr>
      <w:r w:rsidRPr="00476FF3">
        <w:t xml:space="preserve">AGREEMENT FOR CLEARING AND MAINTENANCE OF FIREBREAKS  IN TERMS OF </w:t>
      </w:r>
      <w:r w:rsidRPr="00476FF3">
        <w:br/>
        <w:t xml:space="preserve">THE  NATIONAL VELD &amp; FOREST FIRE ACT 101, 1998, AND WITHIN THE </w:t>
      </w:r>
      <w:r w:rsidRPr="00476FF3">
        <w:br/>
        <w:t>…………………….. FIRE PROTECTION ASSOCIATION AREA OF OPERATION</w:t>
      </w:r>
    </w:p>
    <w:p w14:paraId="4A5B9AAE" w14:textId="77777777" w:rsidR="00476FF3" w:rsidRDefault="00476FF3" w:rsidP="008E7FBC">
      <w:pPr>
        <w:pStyle w:val="Heading4"/>
        <w:spacing w:after="170"/>
        <w:rPr>
          <w:sz w:val="20"/>
          <w:szCs w:val="20"/>
        </w:rPr>
      </w:pPr>
    </w:p>
    <w:p w14:paraId="30D20C33" w14:textId="77777777" w:rsidR="008E7FBC" w:rsidRPr="0053130B" w:rsidRDefault="008E7FBC" w:rsidP="008E7FBC">
      <w:pPr>
        <w:pStyle w:val="Heading4"/>
        <w:spacing w:after="170"/>
        <w:rPr>
          <w:sz w:val="20"/>
          <w:szCs w:val="20"/>
        </w:rPr>
      </w:pPr>
      <w:r w:rsidRPr="0053130B">
        <w:rPr>
          <w:sz w:val="20"/>
          <w:szCs w:val="20"/>
        </w:rPr>
        <w:t>Agreement entered into between</w:t>
      </w:r>
    </w:p>
    <w:p w14:paraId="052AD653" w14:textId="77777777" w:rsidR="008E7FBC" w:rsidRPr="0053130B" w:rsidRDefault="008E7FBC" w:rsidP="00476FF3">
      <w:pPr>
        <w:pStyle w:val="Bodytext"/>
        <w:spacing w:after="57" w:line="360" w:lineRule="auto"/>
        <w:rPr>
          <w:sz w:val="20"/>
          <w:szCs w:val="20"/>
        </w:rPr>
      </w:pPr>
      <w:r w:rsidRPr="0053130B">
        <w:rPr>
          <w:position w:val="-1"/>
          <w:sz w:val="20"/>
          <w:szCs w:val="20"/>
        </w:rPr>
        <w:t>1.</w:t>
      </w:r>
      <w:r w:rsidRPr="0053130B">
        <w:rPr>
          <w:position w:val="-1"/>
          <w:sz w:val="20"/>
          <w:szCs w:val="20"/>
        </w:rPr>
        <w:tab/>
        <w:t>..................................................................................</w:t>
      </w:r>
      <w:r w:rsidRPr="0053130B">
        <w:rPr>
          <w:position w:val="-1"/>
          <w:sz w:val="20"/>
          <w:szCs w:val="20"/>
        </w:rPr>
        <w:tab/>
        <w:t>and</w:t>
      </w:r>
    </w:p>
    <w:p w14:paraId="576CE0CE" w14:textId="77777777" w:rsidR="008E7FBC" w:rsidRPr="0053130B" w:rsidRDefault="008E7FBC" w:rsidP="00476FF3">
      <w:pPr>
        <w:pStyle w:val="Bodytext"/>
        <w:spacing w:after="57" w:line="360" w:lineRule="auto"/>
        <w:rPr>
          <w:sz w:val="20"/>
          <w:szCs w:val="20"/>
        </w:rPr>
      </w:pPr>
      <w:r w:rsidRPr="0053130B">
        <w:rPr>
          <w:position w:val="-1"/>
          <w:sz w:val="20"/>
          <w:szCs w:val="20"/>
        </w:rPr>
        <w:t>2.</w:t>
      </w:r>
      <w:r w:rsidRPr="0053130B">
        <w:rPr>
          <w:position w:val="-1"/>
          <w:sz w:val="20"/>
          <w:szCs w:val="20"/>
        </w:rPr>
        <w:tab/>
        <w:t>....................................................................................</w:t>
      </w:r>
      <w:r w:rsidRPr="0053130B">
        <w:rPr>
          <w:position w:val="-1"/>
          <w:sz w:val="20"/>
          <w:szCs w:val="20"/>
        </w:rPr>
        <w:tab/>
        <w:t>and</w:t>
      </w:r>
    </w:p>
    <w:p w14:paraId="06F91096" w14:textId="77777777" w:rsidR="008E7FBC" w:rsidRPr="0053130B" w:rsidRDefault="008E7FBC" w:rsidP="00476FF3">
      <w:pPr>
        <w:pStyle w:val="Bodytext"/>
        <w:spacing w:after="57" w:line="360" w:lineRule="auto"/>
        <w:rPr>
          <w:sz w:val="20"/>
          <w:szCs w:val="20"/>
        </w:rPr>
      </w:pPr>
      <w:r w:rsidRPr="0053130B">
        <w:rPr>
          <w:position w:val="-1"/>
          <w:sz w:val="20"/>
          <w:szCs w:val="20"/>
        </w:rPr>
        <w:t>3.</w:t>
      </w:r>
      <w:r w:rsidRPr="0053130B">
        <w:rPr>
          <w:position w:val="-1"/>
          <w:sz w:val="20"/>
          <w:szCs w:val="20"/>
        </w:rPr>
        <w:tab/>
        <w:t>..................................................................................</w:t>
      </w:r>
      <w:r w:rsidRPr="0053130B">
        <w:rPr>
          <w:position w:val="-1"/>
          <w:sz w:val="20"/>
          <w:szCs w:val="20"/>
        </w:rPr>
        <w:tab/>
        <w:t>and</w:t>
      </w:r>
    </w:p>
    <w:p w14:paraId="1BFE047D" w14:textId="77777777" w:rsidR="008E7FBC" w:rsidRPr="0053130B" w:rsidRDefault="008E7FBC" w:rsidP="00476FF3">
      <w:pPr>
        <w:pStyle w:val="Bodytext"/>
        <w:spacing w:after="57" w:line="360" w:lineRule="auto"/>
        <w:rPr>
          <w:sz w:val="20"/>
          <w:szCs w:val="20"/>
        </w:rPr>
      </w:pPr>
      <w:r w:rsidRPr="0053130B">
        <w:rPr>
          <w:position w:val="-1"/>
          <w:sz w:val="20"/>
          <w:szCs w:val="20"/>
        </w:rPr>
        <w:t>4.</w:t>
      </w:r>
      <w:r w:rsidRPr="0053130B">
        <w:rPr>
          <w:position w:val="-1"/>
          <w:sz w:val="20"/>
          <w:szCs w:val="20"/>
        </w:rPr>
        <w:tab/>
        <w:t>..................................................................................</w:t>
      </w:r>
      <w:r w:rsidRPr="0053130B">
        <w:rPr>
          <w:position w:val="-1"/>
          <w:sz w:val="20"/>
          <w:szCs w:val="20"/>
        </w:rPr>
        <w:tab/>
        <w:t>and</w:t>
      </w:r>
    </w:p>
    <w:p w14:paraId="7AFEF983" w14:textId="77777777" w:rsidR="008E7FBC" w:rsidRPr="0053130B" w:rsidRDefault="008E7FBC" w:rsidP="00476FF3">
      <w:pPr>
        <w:pStyle w:val="Bodytext"/>
        <w:spacing w:after="170" w:line="360" w:lineRule="auto"/>
        <w:rPr>
          <w:sz w:val="20"/>
          <w:szCs w:val="20"/>
        </w:rPr>
      </w:pPr>
      <w:r w:rsidRPr="0053130B">
        <w:rPr>
          <w:position w:val="-1"/>
          <w:sz w:val="20"/>
          <w:szCs w:val="20"/>
        </w:rPr>
        <w:t>5.</w:t>
      </w:r>
      <w:r w:rsidRPr="0053130B">
        <w:rPr>
          <w:position w:val="-1"/>
          <w:sz w:val="20"/>
          <w:szCs w:val="20"/>
        </w:rPr>
        <w:tab/>
        <w:t xml:space="preserve">.................................................................................... </w:t>
      </w:r>
      <w:r w:rsidRPr="0053130B">
        <w:rPr>
          <w:position w:val="-1"/>
          <w:sz w:val="20"/>
          <w:szCs w:val="20"/>
        </w:rPr>
        <w:tab/>
      </w:r>
    </w:p>
    <w:p w14:paraId="22B70915" w14:textId="77777777" w:rsidR="008E7FBC" w:rsidRPr="0053130B" w:rsidRDefault="008E7FBC" w:rsidP="00476FF3">
      <w:pPr>
        <w:pStyle w:val="Bodytext"/>
        <w:spacing w:line="360" w:lineRule="auto"/>
        <w:rPr>
          <w:sz w:val="20"/>
          <w:szCs w:val="20"/>
        </w:rPr>
      </w:pPr>
      <w:r w:rsidRPr="0053130B">
        <w:rPr>
          <w:sz w:val="20"/>
          <w:szCs w:val="20"/>
        </w:rPr>
        <w:t>in their capacities as registered  Landowners and / or  Landusers (herein after referred to as the parties) of the properties known as ....................................................................    (Refer to the attached diagram – Annexure A).</w:t>
      </w:r>
    </w:p>
    <w:p w14:paraId="62E43315" w14:textId="26C8724D" w:rsidR="008E7FBC" w:rsidRPr="0053130B" w:rsidRDefault="008E7FBC" w:rsidP="00476FF3">
      <w:pPr>
        <w:pStyle w:val="Bodytext"/>
        <w:spacing w:line="360" w:lineRule="auto"/>
        <w:rPr>
          <w:sz w:val="20"/>
          <w:szCs w:val="20"/>
        </w:rPr>
      </w:pPr>
      <w:r w:rsidRPr="0053130B">
        <w:rPr>
          <w:sz w:val="20"/>
          <w:szCs w:val="20"/>
        </w:rPr>
        <w:t>Whereas the above parties desire to collectively enter into an agreement in terms Chapter 4 of the National Veld &amp; Forest Fire Act 101 of 1998 concerning the clearing and maintenance of firebreaks for fire protection purposes within the area per the attached diagram and as common landowners withi</w:t>
      </w:r>
      <w:r w:rsidR="00476FF3">
        <w:rPr>
          <w:sz w:val="20"/>
          <w:szCs w:val="20"/>
        </w:rPr>
        <w:t xml:space="preserve">n the said boundaries (Refer to </w:t>
      </w:r>
      <w:r w:rsidRPr="0053130B">
        <w:rPr>
          <w:sz w:val="20"/>
          <w:szCs w:val="20"/>
        </w:rPr>
        <w:t>Annexure A).</w:t>
      </w:r>
    </w:p>
    <w:p w14:paraId="67889F44" w14:textId="77777777" w:rsidR="008E7FBC" w:rsidRPr="0053130B" w:rsidRDefault="008E7FBC" w:rsidP="00476FF3">
      <w:pPr>
        <w:pStyle w:val="Heading4"/>
        <w:spacing w:line="360" w:lineRule="auto"/>
        <w:rPr>
          <w:sz w:val="20"/>
          <w:szCs w:val="20"/>
        </w:rPr>
      </w:pPr>
      <w:r w:rsidRPr="0053130B">
        <w:rPr>
          <w:sz w:val="20"/>
          <w:szCs w:val="20"/>
        </w:rPr>
        <w:t>IT IS AGREED AS FOLLOWS:</w:t>
      </w:r>
    </w:p>
    <w:p w14:paraId="7F52F075" w14:textId="3749D828" w:rsidR="008E7FBC" w:rsidRPr="0053130B" w:rsidRDefault="008E7FBC" w:rsidP="00476FF3">
      <w:pPr>
        <w:pStyle w:val="Bodynumbers10"/>
        <w:spacing w:line="360" w:lineRule="auto"/>
        <w:rPr>
          <w:sz w:val="20"/>
          <w:szCs w:val="20"/>
        </w:rPr>
      </w:pPr>
      <w:r w:rsidRPr="0053130B">
        <w:rPr>
          <w:sz w:val="20"/>
          <w:szCs w:val="20"/>
        </w:rPr>
        <w:t>1.</w:t>
      </w:r>
      <w:r w:rsidRPr="0053130B">
        <w:rPr>
          <w:sz w:val="20"/>
          <w:szCs w:val="20"/>
        </w:rPr>
        <w:tab/>
        <w:t xml:space="preserve">The parties acknowledge that they are all fully paid members of the ................................................................. </w:t>
      </w:r>
      <w:r w:rsidR="00476FF3">
        <w:rPr>
          <w:sz w:val="20"/>
          <w:szCs w:val="20"/>
        </w:rPr>
        <w:br/>
      </w:r>
      <w:r w:rsidRPr="0053130B">
        <w:rPr>
          <w:sz w:val="20"/>
          <w:szCs w:val="20"/>
        </w:rPr>
        <w:t>Fire Protection Association and have read and understood the Rules and Regulations of such Association.</w:t>
      </w:r>
    </w:p>
    <w:p w14:paraId="2BDFA2E7" w14:textId="77777777" w:rsidR="008E7FBC" w:rsidRPr="0053130B" w:rsidRDefault="008E7FBC" w:rsidP="00476FF3">
      <w:pPr>
        <w:pStyle w:val="Bodynumbers10"/>
        <w:spacing w:line="360" w:lineRule="auto"/>
        <w:rPr>
          <w:sz w:val="20"/>
          <w:szCs w:val="20"/>
        </w:rPr>
      </w:pPr>
      <w:r w:rsidRPr="0053130B">
        <w:rPr>
          <w:sz w:val="20"/>
          <w:szCs w:val="20"/>
        </w:rPr>
        <w:t xml:space="preserve">2.   </w:t>
      </w:r>
      <w:r w:rsidRPr="0053130B">
        <w:rPr>
          <w:sz w:val="20"/>
          <w:szCs w:val="20"/>
        </w:rPr>
        <w:tab/>
        <w:t>The parties agree that firebreaks of approximately</w:t>
      </w:r>
      <w:r w:rsidRPr="0053130B">
        <w:rPr>
          <w:sz w:val="20"/>
          <w:szCs w:val="20"/>
          <w:u w:color="000000"/>
        </w:rPr>
        <w:t xml:space="preserve"> ............</w:t>
      </w:r>
      <w:r w:rsidRPr="0053130B">
        <w:rPr>
          <w:sz w:val="20"/>
          <w:szCs w:val="20"/>
        </w:rPr>
        <w:t xml:space="preserve">meters will be cleared and maintained by the parties on the collective external boundary lines of the properties and that any portion of the firebreak that will be narrower than indicated above or not follow the “collective” boundary fence, will be clearly indicated according to the sketch map attached hereto (Annexure A), which sketch map, for all intent and purposes, forms part of this agreement. The firebreak plan will also be signed by the neighbouring landowners of the collective properties in accordance with </w:t>
      </w:r>
      <w:r w:rsidRPr="0053130B">
        <w:rPr>
          <w:position w:val="-1"/>
          <w:sz w:val="20"/>
          <w:szCs w:val="20"/>
        </w:rPr>
        <w:t>the National Veld &amp; Forest Fire Act 101 of 1998.</w:t>
      </w:r>
    </w:p>
    <w:p w14:paraId="3D794F0F" w14:textId="65D79153" w:rsidR="008E7FBC" w:rsidRPr="0053130B" w:rsidRDefault="008E7FBC" w:rsidP="00476FF3">
      <w:pPr>
        <w:pStyle w:val="Bodynumbers10"/>
        <w:spacing w:line="360" w:lineRule="auto"/>
        <w:rPr>
          <w:sz w:val="20"/>
          <w:szCs w:val="20"/>
        </w:rPr>
      </w:pPr>
      <w:r w:rsidRPr="0053130B">
        <w:rPr>
          <w:sz w:val="20"/>
          <w:szCs w:val="20"/>
        </w:rPr>
        <w:t xml:space="preserve">3.   </w:t>
      </w:r>
      <w:r w:rsidRPr="0053130B">
        <w:rPr>
          <w:sz w:val="20"/>
          <w:szCs w:val="20"/>
        </w:rPr>
        <w:tab/>
        <w:t>The collective parties must also agree annually on any and all internal fi</w:t>
      </w:r>
      <w:r w:rsidR="00476FF3">
        <w:rPr>
          <w:sz w:val="20"/>
          <w:szCs w:val="20"/>
        </w:rPr>
        <w:t xml:space="preserve">rebreaks within the collective </w:t>
      </w:r>
      <w:r w:rsidRPr="0053130B">
        <w:rPr>
          <w:sz w:val="20"/>
          <w:szCs w:val="20"/>
        </w:rPr>
        <w:t>boundaries in respect of block burning requirements for grass management purposes. The parties agree that no block burning can take place if the area to be burnt is not surrounded by a burnt or bare earth firebreak.</w:t>
      </w:r>
    </w:p>
    <w:p w14:paraId="71DAD5CD" w14:textId="4CED219A" w:rsidR="008E7FBC" w:rsidRPr="0053130B" w:rsidRDefault="008E7FBC" w:rsidP="00476FF3">
      <w:pPr>
        <w:pStyle w:val="Bodynumbers10"/>
        <w:spacing w:line="360" w:lineRule="auto"/>
        <w:rPr>
          <w:sz w:val="20"/>
          <w:szCs w:val="20"/>
        </w:rPr>
      </w:pPr>
      <w:r w:rsidRPr="0053130B">
        <w:rPr>
          <w:sz w:val="20"/>
          <w:szCs w:val="20"/>
        </w:rPr>
        <w:t xml:space="preserve">4.   </w:t>
      </w:r>
      <w:r w:rsidRPr="0053130B">
        <w:rPr>
          <w:sz w:val="20"/>
          <w:szCs w:val="20"/>
        </w:rPr>
        <w:tab/>
        <w:t>The parties agree that firebreaks will be cleared and maintained each year</w:t>
      </w:r>
      <w:r w:rsidR="00476FF3">
        <w:rPr>
          <w:sz w:val="20"/>
          <w:szCs w:val="20"/>
        </w:rPr>
        <w:t xml:space="preserve"> prior to the stipulated dates </w:t>
      </w:r>
      <w:r w:rsidRPr="0053130B">
        <w:rPr>
          <w:sz w:val="20"/>
          <w:szCs w:val="20"/>
        </w:rPr>
        <w:t>permitted for the burning of firebreaks, as published in the Rules and Regulations of the ……………..............……. FPA, as amended from time to time, in the following manner, namely: by burning such firebreak and</w:t>
      </w:r>
      <w:r w:rsidR="00476FF3">
        <w:rPr>
          <w:sz w:val="20"/>
          <w:szCs w:val="20"/>
        </w:rPr>
        <w:t xml:space="preserve"> that the work will commence on </w:t>
      </w:r>
      <w:r w:rsidRPr="0053130B">
        <w:rPr>
          <w:sz w:val="20"/>
          <w:szCs w:val="20"/>
        </w:rPr>
        <w:t>approximately</w:t>
      </w:r>
      <w:r w:rsidR="00476FF3">
        <w:rPr>
          <w:sz w:val="20"/>
          <w:szCs w:val="20"/>
        </w:rPr>
        <w:t xml:space="preserve"> </w:t>
      </w:r>
      <w:r w:rsidR="00476FF3">
        <w:rPr>
          <w:sz w:val="20"/>
          <w:szCs w:val="20"/>
        </w:rPr>
        <w:br/>
      </w:r>
      <w:r w:rsidRPr="0053130B">
        <w:rPr>
          <w:sz w:val="20"/>
          <w:szCs w:val="20"/>
        </w:rPr>
        <w:t xml:space="preserve"> .................... (date) and will be completed on or before ..................... (date).All and any preparation for the burning of firebreaks (tracer lines etc.) will be carried by the Landowners or a duly appointed agent and the costs thereof shared proportionately, unless otherwise agreed in writing.</w:t>
      </w:r>
    </w:p>
    <w:p w14:paraId="73491421" w14:textId="3AB43D5D" w:rsidR="008E7FBC" w:rsidRPr="0053130B" w:rsidRDefault="008E7FBC" w:rsidP="00476FF3">
      <w:pPr>
        <w:pStyle w:val="Bodynumbers10"/>
        <w:spacing w:after="0" w:line="360" w:lineRule="auto"/>
        <w:rPr>
          <w:position w:val="-1"/>
          <w:sz w:val="20"/>
          <w:szCs w:val="20"/>
        </w:rPr>
      </w:pPr>
      <w:r w:rsidRPr="0053130B">
        <w:rPr>
          <w:sz w:val="20"/>
          <w:szCs w:val="20"/>
        </w:rPr>
        <w:t xml:space="preserve">5.   </w:t>
      </w:r>
      <w:r w:rsidRPr="0053130B">
        <w:rPr>
          <w:sz w:val="20"/>
          <w:szCs w:val="20"/>
        </w:rPr>
        <w:tab/>
        <w:t xml:space="preserve">The parties acknowledge that each has (or collectively the parties have) </w:t>
      </w:r>
      <w:r w:rsidR="00476FF3">
        <w:rPr>
          <w:sz w:val="20"/>
          <w:szCs w:val="20"/>
        </w:rPr>
        <w:t xml:space="preserve">sufficient fire equipment and </w:t>
      </w:r>
      <w:r w:rsidRPr="0053130B">
        <w:rPr>
          <w:sz w:val="20"/>
          <w:szCs w:val="20"/>
        </w:rPr>
        <w:t xml:space="preserve">personnel in accordance with ……………...................... FPA standards, to burn the said firebreaks and the parties agree that the work and cost attached to the clearing and maintenance of the said firebreak(s) if done collectively or by a duly appointed agent </w:t>
      </w:r>
      <w:r w:rsidRPr="0053130B">
        <w:rPr>
          <w:position w:val="-1"/>
          <w:sz w:val="20"/>
          <w:szCs w:val="20"/>
        </w:rPr>
        <w:t>be divided as follows:</w:t>
      </w:r>
    </w:p>
    <w:p w14:paraId="72D5B9F4" w14:textId="77777777" w:rsidR="00476FF3" w:rsidRDefault="008E7FBC" w:rsidP="00476FF3">
      <w:pPr>
        <w:pStyle w:val="Bodynumbers10"/>
        <w:spacing w:line="360" w:lineRule="auto"/>
        <w:rPr>
          <w:position w:val="-1"/>
          <w:sz w:val="20"/>
          <w:szCs w:val="20"/>
        </w:rPr>
      </w:pPr>
      <w:r w:rsidRPr="0053130B">
        <w:rPr>
          <w:position w:val="-1"/>
          <w:sz w:val="20"/>
          <w:szCs w:val="20"/>
        </w:rPr>
        <w:tab/>
      </w:r>
    </w:p>
    <w:p w14:paraId="55961D2A" w14:textId="7E4DDAE9" w:rsidR="008E7FBC" w:rsidRPr="0053130B" w:rsidRDefault="00476FF3" w:rsidP="00476FF3">
      <w:pPr>
        <w:pStyle w:val="Bodynumbers10"/>
        <w:spacing w:line="360" w:lineRule="auto"/>
        <w:rPr>
          <w:sz w:val="20"/>
          <w:szCs w:val="20"/>
        </w:rPr>
      </w:pPr>
      <w:r>
        <w:rPr>
          <w:position w:val="-1"/>
          <w:sz w:val="20"/>
          <w:szCs w:val="20"/>
        </w:rPr>
        <w:tab/>
      </w:r>
      <w:r w:rsidR="008E7FBC" w:rsidRPr="0053130B">
        <w:rPr>
          <w:position w:val="-1"/>
          <w:sz w:val="20"/>
          <w:szCs w:val="20"/>
        </w:rPr>
        <w:t>.........................................................................................................................................................................</w:t>
      </w:r>
      <w:r w:rsidR="008E7FBC" w:rsidRPr="0053130B">
        <w:rPr>
          <w:position w:val="-1"/>
          <w:sz w:val="20"/>
          <w:szCs w:val="20"/>
        </w:rPr>
        <w:br/>
        <w:t>.........................................................................................................................................................................</w:t>
      </w:r>
      <w:r w:rsidR="008E7FBC" w:rsidRPr="0053130B">
        <w:rPr>
          <w:position w:val="-1"/>
          <w:sz w:val="20"/>
          <w:szCs w:val="20"/>
        </w:rPr>
        <w:br/>
        <w:t>.........................................................................................................................................................................</w:t>
      </w:r>
    </w:p>
    <w:p w14:paraId="0790CD9F" w14:textId="51C499D1" w:rsidR="008E7FBC" w:rsidRPr="0053130B" w:rsidRDefault="008E7FBC" w:rsidP="00476FF3">
      <w:pPr>
        <w:pStyle w:val="Bodynumbers10"/>
        <w:spacing w:line="360" w:lineRule="auto"/>
        <w:rPr>
          <w:sz w:val="20"/>
          <w:szCs w:val="20"/>
        </w:rPr>
      </w:pPr>
      <w:r w:rsidRPr="0053130B">
        <w:rPr>
          <w:sz w:val="20"/>
          <w:szCs w:val="20"/>
        </w:rPr>
        <w:t xml:space="preserve">6.   </w:t>
      </w:r>
      <w:r w:rsidRPr="0053130B">
        <w:rPr>
          <w:sz w:val="20"/>
          <w:szCs w:val="20"/>
        </w:rPr>
        <w:tab/>
        <w:t>The parties acknowledge that the clearing and maintenance of the firebreak is the responsibility of the parties in accordance with the National Veld &amp; Forest Fire Act 101 of 1998 and per the rules set by the ……........................………..............……… Fire Protection Association and accordingly undertake th</w:t>
      </w:r>
      <w:r w:rsidR="00476FF3">
        <w:rPr>
          <w:sz w:val="20"/>
          <w:szCs w:val="20"/>
        </w:rPr>
        <w:t xml:space="preserve">at in terms of this collective </w:t>
      </w:r>
      <w:r w:rsidRPr="0053130B">
        <w:rPr>
          <w:sz w:val="20"/>
          <w:szCs w:val="20"/>
        </w:rPr>
        <w:t>agreement no one party will institute any claim against the other party, for so long as the parties are all members of the …….........………………….. Fire Protection Association, for a</w:t>
      </w:r>
      <w:r w:rsidR="00476FF3">
        <w:rPr>
          <w:sz w:val="20"/>
          <w:szCs w:val="20"/>
        </w:rPr>
        <w:t xml:space="preserve">ny damage or loss sustained or </w:t>
      </w:r>
      <w:r w:rsidRPr="0053130B">
        <w:rPr>
          <w:sz w:val="20"/>
          <w:szCs w:val="20"/>
        </w:rPr>
        <w:t xml:space="preserve">originated as a result of any act by the other party during such clearing or maintenance of the firebreaks. </w:t>
      </w:r>
      <w:r w:rsidRPr="0053130B">
        <w:rPr>
          <w:sz w:val="20"/>
          <w:szCs w:val="20"/>
        </w:rPr>
        <w:br/>
        <w:t xml:space="preserve">The Parties are the responsible parties with regard to the collective boundaries and will be held jointly and </w:t>
      </w:r>
      <w:r w:rsidRPr="0053130B">
        <w:rPr>
          <w:sz w:val="20"/>
          <w:szCs w:val="20"/>
        </w:rPr>
        <w:br/>
        <w:t xml:space="preserve">severally liable with regard to any possible consequences caused </w:t>
      </w:r>
      <w:r w:rsidR="00476FF3">
        <w:rPr>
          <w:sz w:val="20"/>
          <w:szCs w:val="20"/>
        </w:rPr>
        <w:t xml:space="preserve">by the spread of fire from the </w:t>
      </w:r>
      <w:r w:rsidRPr="0053130B">
        <w:rPr>
          <w:sz w:val="20"/>
          <w:szCs w:val="20"/>
        </w:rPr>
        <w:t>collective boundary.  This clause must be read in conjunction with the Presumption of Negligence clause per the National Veld &amp; Forest Fire Act 101 of 1998, and signature hereto by the parties reflects full understanding of this clause.</w:t>
      </w:r>
    </w:p>
    <w:p w14:paraId="592CF78B" w14:textId="77777777" w:rsidR="008E7FBC" w:rsidRPr="0053130B" w:rsidRDefault="008E7FBC" w:rsidP="00476FF3">
      <w:pPr>
        <w:pStyle w:val="Bodynumbers10"/>
        <w:spacing w:line="360" w:lineRule="auto"/>
        <w:rPr>
          <w:sz w:val="20"/>
          <w:szCs w:val="20"/>
        </w:rPr>
      </w:pPr>
      <w:r w:rsidRPr="0053130B">
        <w:rPr>
          <w:sz w:val="20"/>
          <w:szCs w:val="20"/>
        </w:rPr>
        <w:t xml:space="preserve">7.   </w:t>
      </w:r>
      <w:r w:rsidRPr="0053130B">
        <w:rPr>
          <w:sz w:val="20"/>
          <w:szCs w:val="20"/>
        </w:rPr>
        <w:tab/>
        <w:t xml:space="preserve">The parties acknowledge that by signature hereto they may, as the collective parties, be held joint and </w:t>
      </w:r>
      <w:r w:rsidRPr="0053130B">
        <w:rPr>
          <w:sz w:val="20"/>
          <w:szCs w:val="20"/>
        </w:rPr>
        <w:br/>
        <w:t>severally liable for the spread of fire from the collective boundaries.</w:t>
      </w:r>
    </w:p>
    <w:p w14:paraId="2D2184D6" w14:textId="77777777" w:rsidR="008E7FBC" w:rsidRPr="0053130B" w:rsidRDefault="008E7FBC" w:rsidP="00476FF3">
      <w:pPr>
        <w:pStyle w:val="Bodynumbers10"/>
        <w:spacing w:line="360" w:lineRule="auto"/>
        <w:rPr>
          <w:sz w:val="20"/>
          <w:szCs w:val="20"/>
        </w:rPr>
      </w:pPr>
      <w:r w:rsidRPr="0053130B">
        <w:rPr>
          <w:sz w:val="20"/>
          <w:szCs w:val="20"/>
        </w:rPr>
        <w:t xml:space="preserve">8.  </w:t>
      </w:r>
      <w:r w:rsidRPr="0053130B">
        <w:rPr>
          <w:sz w:val="20"/>
          <w:szCs w:val="20"/>
        </w:rPr>
        <w:tab/>
        <w:t>If any one of the parties neglects or fails to fulfil his / her obligations in terms of this agreement, and in terms of the stipulated notice periods as set out in the National Veld &amp; Forest Fire Act 101 of 1998, the affected party and /or landowner may proceed with the clearing or maintenance of the firebreak and recover from the former party the agreed share of the cost of such clearing and maintenance.</w:t>
      </w:r>
    </w:p>
    <w:p w14:paraId="79F1CA73" w14:textId="77777777" w:rsidR="008E7FBC" w:rsidRPr="0053130B" w:rsidRDefault="008E7FBC" w:rsidP="00476FF3">
      <w:pPr>
        <w:pStyle w:val="Bodynumbers10"/>
        <w:spacing w:line="360" w:lineRule="auto"/>
        <w:rPr>
          <w:sz w:val="20"/>
          <w:szCs w:val="20"/>
        </w:rPr>
      </w:pPr>
      <w:r w:rsidRPr="0053130B">
        <w:rPr>
          <w:sz w:val="20"/>
          <w:szCs w:val="20"/>
        </w:rPr>
        <w:t xml:space="preserve">9.  </w:t>
      </w:r>
      <w:r w:rsidRPr="0053130B">
        <w:rPr>
          <w:sz w:val="20"/>
          <w:szCs w:val="20"/>
        </w:rPr>
        <w:tab/>
        <w:t xml:space="preserve">This agreement commences on the date of signature hereof by all parties and remains in force for an </w:t>
      </w:r>
      <w:r w:rsidRPr="0053130B">
        <w:rPr>
          <w:sz w:val="20"/>
          <w:szCs w:val="20"/>
        </w:rPr>
        <w:br/>
        <w:t>unspecified period from the date of signature, provided, however, that the agreement can be amended in writing with the consent of all parties, or there is change in ownership.</w:t>
      </w:r>
    </w:p>
    <w:p w14:paraId="4BF08D45" w14:textId="6CB54790" w:rsidR="008E7FBC" w:rsidRPr="0053130B" w:rsidRDefault="008E7FBC" w:rsidP="00476FF3">
      <w:pPr>
        <w:pStyle w:val="Bodynumbers10"/>
        <w:spacing w:line="360" w:lineRule="auto"/>
        <w:rPr>
          <w:sz w:val="20"/>
          <w:szCs w:val="20"/>
        </w:rPr>
      </w:pPr>
      <w:r w:rsidRPr="0053130B">
        <w:rPr>
          <w:sz w:val="20"/>
          <w:szCs w:val="20"/>
        </w:rPr>
        <w:t xml:space="preserve">10. </w:t>
      </w:r>
      <w:r w:rsidRPr="0053130B">
        <w:rPr>
          <w:sz w:val="20"/>
          <w:szCs w:val="20"/>
        </w:rPr>
        <w:tab/>
        <w:t xml:space="preserve">Should any one party wish to terminate this agreement, it must be done in writing, providing 14 days notice and such notice delivered to each of the other parties. Termination by any one party cannot be executed during 1 May – 31 October of each year as this would impact the collective firebreak </w:t>
      </w:r>
      <w:bookmarkStart w:id="0" w:name="_GoBack"/>
      <w:bookmarkEnd w:id="0"/>
      <w:r w:rsidR="00D578C6" w:rsidRPr="0053130B">
        <w:rPr>
          <w:sz w:val="20"/>
          <w:szCs w:val="20"/>
        </w:rPr>
        <w:t>agreement.</w:t>
      </w:r>
    </w:p>
    <w:p w14:paraId="666874B1" w14:textId="646BF6AE" w:rsidR="008E7FBC" w:rsidRPr="0053130B" w:rsidRDefault="008E7FBC" w:rsidP="00476FF3">
      <w:pPr>
        <w:pStyle w:val="Bodynumbers10"/>
        <w:spacing w:line="360" w:lineRule="auto"/>
        <w:rPr>
          <w:sz w:val="20"/>
          <w:szCs w:val="20"/>
        </w:rPr>
      </w:pPr>
      <w:r w:rsidRPr="0053130B">
        <w:rPr>
          <w:sz w:val="20"/>
          <w:szCs w:val="20"/>
        </w:rPr>
        <w:t xml:space="preserve">11. </w:t>
      </w:r>
      <w:r w:rsidRPr="0053130B">
        <w:rPr>
          <w:sz w:val="20"/>
          <w:szCs w:val="20"/>
        </w:rPr>
        <w:tab/>
        <w:t>Should any party sell their property, the purchaser must be made aware of this agreement and if the property is transferred between ........... [day/month] - .............. [day/month] of e</w:t>
      </w:r>
      <w:r w:rsidR="00476FF3">
        <w:rPr>
          <w:sz w:val="20"/>
          <w:szCs w:val="20"/>
        </w:rPr>
        <w:t xml:space="preserve">ach year the purchaser will be </w:t>
      </w:r>
      <w:r w:rsidRPr="0053130B">
        <w:rPr>
          <w:sz w:val="20"/>
          <w:szCs w:val="20"/>
        </w:rPr>
        <w:t>required to take on the responsibilities of this agreement as the new landowner.</w:t>
      </w:r>
    </w:p>
    <w:p w14:paraId="5051A854" w14:textId="4ABFCA5D" w:rsidR="008E7FBC" w:rsidRPr="0053130B" w:rsidRDefault="00D578C6" w:rsidP="00476FF3">
      <w:pPr>
        <w:pStyle w:val="Bodynumbers10"/>
        <w:spacing w:line="360" w:lineRule="auto"/>
        <w:rPr>
          <w:sz w:val="20"/>
          <w:szCs w:val="20"/>
        </w:rPr>
      </w:pPr>
      <w:r>
        <w:rPr>
          <w:sz w:val="20"/>
          <w:szCs w:val="20"/>
        </w:rPr>
        <w:t xml:space="preserve">12. </w:t>
      </w:r>
      <w:r>
        <w:rPr>
          <w:sz w:val="20"/>
          <w:szCs w:val="20"/>
        </w:rPr>
        <w:tab/>
      </w:r>
      <w:r w:rsidR="008E7FBC" w:rsidRPr="0053130B">
        <w:rPr>
          <w:sz w:val="20"/>
          <w:szCs w:val="20"/>
        </w:rPr>
        <w:t>This agreement is governed by the laws of South Africa.</w:t>
      </w:r>
    </w:p>
    <w:p w14:paraId="67B38C49" w14:textId="77777777" w:rsidR="008E7FBC" w:rsidRPr="0053130B" w:rsidRDefault="008E7FBC" w:rsidP="00476FF3">
      <w:pPr>
        <w:pStyle w:val="Bodynumbers10"/>
        <w:spacing w:line="360" w:lineRule="auto"/>
        <w:rPr>
          <w:sz w:val="20"/>
          <w:szCs w:val="20"/>
        </w:rPr>
      </w:pPr>
      <w:r w:rsidRPr="0053130B">
        <w:rPr>
          <w:sz w:val="20"/>
          <w:szCs w:val="20"/>
        </w:rPr>
        <w:t xml:space="preserve">13. </w:t>
      </w:r>
      <w:r w:rsidRPr="0053130B">
        <w:rPr>
          <w:sz w:val="20"/>
          <w:szCs w:val="20"/>
        </w:rPr>
        <w:tab/>
        <w:t>The parties choose as their domicilii citandi et executandi the following:</w:t>
      </w:r>
    </w:p>
    <w:p w14:paraId="6E19AA54" w14:textId="77777777" w:rsidR="008E7FBC" w:rsidRPr="0053130B" w:rsidRDefault="008E7FBC" w:rsidP="00476FF3">
      <w:pPr>
        <w:pStyle w:val="Bodyindented"/>
        <w:spacing w:line="360" w:lineRule="auto"/>
        <w:rPr>
          <w:sz w:val="20"/>
          <w:szCs w:val="20"/>
        </w:rPr>
      </w:pPr>
      <w:r w:rsidRPr="0053130B">
        <w:rPr>
          <w:sz w:val="20"/>
          <w:szCs w:val="20"/>
        </w:rPr>
        <w:t>1.  ................................................................................................................................................</w:t>
      </w:r>
    </w:p>
    <w:p w14:paraId="69A8423D" w14:textId="77777777" w:rsidR="008E7FBC" w:rsidRPr="0053130B" w:rsidRDefault="008E7FBC" w:rsidP="00476FF3">
      <w:pPr>
        <w:pStyle w:val="Bodyindented"/>
        <w:spacing w:line="360" w:lineRule="auto"/>
        <w:rPr>
          <w:sz w:val="20"/>
          <w:szCs w:val="20"/>
        </w:rPr>
      </w:pPr>
      <w:r w:rsidRPr="0053130B">
        <w:rPr>
          <w:sz w:val="20"/>
          <w:szCs w:val="20"/>
        </w:rPr>
        <w:t>2.   ...............................................................................................................................................</w:t>
      </w:r>
    </w:p>
    <w:p w14:paraId="77020363" w14:textId="77777777" w:rsidR="008E7FBC" w:rsidRPr="0053130B" w:rsidRDefault="008E7FBC" w:rsidP="00476FF3">
      <w:pPr>
        <w:pStyle w:val="Bodyindented"/>
        <w:spacing w:line="360" w:lineRule="auto"/>
        <w:rPr>
          <w:sz w:val="20"/>
          <w:szCs w:val="20"/>
        </w:rPr>
      </w:pPr>
      <w:r w:rsidRPr="0053130B">
        <w:rPr>
          <w:sz w:val="20"/>
          <w:szCs w:val="20"/>
        </w:rPr>
        <w:t>3.   ...............................................................................................................................................</w:t>
      </w:r>
    </w:p>
    <w:p w14:paraId="2348D604" w14:textId="77777777" w:rsidR="008E7FBC" w:rsidRPr="0053130B" w:rsidRDefault="008E7FBC" w:rsidP="00476FF3">
      <w:pPr>
        <w:pStyle w:val="Bodyindented"/>
        <w:spacing w:line="360" w:lineRule="auto"/>
        <w:rPr>
          <w:sz w:val="20"/>
          <w:szCs w:val="20"/>
        </w:rPr>
      </w:pPr>
      <w:r w:rsidRPr="0053130B">
        <w:rPr>
          <w:sz w:val="20"/>
          <w:szCs w:val="20"/>
        </w:rPr>
        <w:t>4.   ...............................................................................................................................................</w:t>
      </w:r>
    </w:p>
    <w:p w14:paraId="3C472468" w14:textId="77777777" w:rsidR="008E7FBC" w:rsidRPr="0053130B" w:rsidRDefault="008E7FBC" w:rsidP="00476FF3">
      <w:pPr>
        <w:pStyle w:val="Bodyindented"/>
        <w:spacing w:line="360" w:lineRule="auto"/>
        <w:rPr>
          <w:sz w:val="20"/>
          <w:szCs w:val="20"/>
        </w:rPr>
      </w:pPr>
      <w:r w:rsidRPr="0053130B">
        <w:rPr>
          <w:position w:val="-1"/>
          <w:sz w:val="20"/>
          <w:szCs w:val="20"/>
        </w:rPr>
        <w:t xml:space="preserve">5.  </w:t>
      </w:r>
      <w:r w:rsidRPr="0053130B">
        <w:rPr>
          <w:sz w:val="20"/>
          <w:szCs w:val="20"/>
        </w:rPr>
        <w:t xml:space="preserve"> ...............................................................................................................................................</w:t>
      </w:r>
    </w:p>
    <w:p w14:paraId="104C722A" w14:textId="77777777" w:rsidR="008E7FBC" w:rsidRPr="0053130B" w:rsidRDefault="008E7FBC" w:rsidP="00476FF3">
      <w:pPr>
        <w:pStyle w:val="Bodyindented"/>
        <w:spacing w:after="0" w:line="360" w:lineRule="auto"/>
        <w:rPr>
          <w:position w:val="-1"/>
          <w:sz w:val="20"/>
          <w:szCs w:val="20"/>
        </w:rPr>
      </w:pPr>
    </w:p>
    <w:p w14:paraId="123EA42C" w14:textId="77777777" w:rsidR="00476FF3" w:rsidRDefault="00476FF3" w:rsidP="00476FF3">
      <w:pPr>
        <w:pStyle w:val="Bodytext"/>
        <w:spacing w:before="113" w:after="340" w:line="360" w:lineRule="auto"/>
        <w:rPr>
          <w:sz w:val="20"/>
          <w:szCs w:val="20"/>
        </w:rPr>
      </w:pPr>
    </w:p>
    <w:p w14:paraId="082CE3E2" w14:textId="77777777" w:rsidR="00476FF3" w:rsidRDefault="00476FF3" w:rsidP="00476FF3">
      <w:pPr>
        <w:pStyle w:val="Bodytext"/>
        <w:spacing w:before="113" w:after="340" w:line="360" w:lineRule="auto"/>
        <w:rPr>
          <w:sz w:val="20"/>
          <w:szCs w:val="20"/>
        </w:rPr>
      </w:pPr>
    </w:p>
    <w:p w14:paraId="3D2F1BE9" w14:textId="77777777" w:rsidR="00476FF3" w:rsidRDefault="00476FF3" w:rsidP="00476FF3">
      <w:pPr>
        <w:pStyle w:val="Bodytext"/>
        <w:spacing w:before="113" w:after="340" w:line="360" w:lineRule="auto"/>
        <w:rPr>
          <w:sz w:val="20"/>
          <w:szCs w:val="20"/>
        </w:rPr>
      </w:pPr>
    </w:p>
    <w:p w14:paraId="5FC47A91" w14:textId="77777777" w:rsidR="008E7FBC" w:rsidRPr="0053130B" w:rsidRDefault="008E7FBC" w:rsidP="00476FF3">
      <w:pPr>
        <w:pStyle w:val="Bodytext"/>
        <w:spacing w:before="113" w:after="340" w:line="360" w:lineRule="auto"/>
        <w:rPr>
          <w:sz w:val="20"/>
          <w:szCs w:val="20"/>
        </w:rPr>
      </w:pPr>
      <w:r w:rsidRPr="0053130B">
        <w:rPr>
          <w:sz w:val="20"/>
          <w:szCs w:val="20"/>
        </w:rPr>
        <w:t xml:space="preserve">THUS DONE AND SIGNED at .......................................... on this ............. day of .................................. 20 ............ </w:t>
      </w:r>
    </w:p>
    <w:p w14:paraId="534E8612" w14:textId="77777777" w:rsidR="00476FF3" w:rsidRDefault="00476FF3" w:rsidP="00476FF3">
      <w:pPr>
        <w:pStyle w:val="Bodytext"/>
        <w:spacing w:after="0" w:line="360" w:lineRule="auto"/>
        <w:rPr>
          <w:sz w:val="20"/>
          <w:szCs w:val="20"/>
        </w:rPr>
      </w:pPr>
    </w:p>
    <w:p w14:paraId="0F9EE731" w14:textId="58699062" w:rsidR="008E7FBC" w:rsidRPr="0053130B" w:rsidRDefault="008E7FBC" w:rsidP="00476FF3">
      <w:pPr>
        <w:pStyle w:val="Bodytext"/>
        <w:spacing w:after="0" w:line="360" w:lineRule="auto"/>
        <w:rPr>
          <w:sz w:val="20"/>
          <w:szCs w:val="20"/>
        </w:rPr>
      </w:pPr>
      <w:r w:rsidRPr="0053130B">
        <w:rPr>
          <w:sz w:val="20"/>
          <w:szCs w:val="20"/>
        </w:rPr>
        <w:t xml:space="preserve">....................................................................................    </w:t>
      </w:r>
      <w:r w:rsidR="00476FF3">
        <w:rPr>
          <w:sz w:val="20"/>
          <w:szCs w:val="20"/>
        </w:rPr>
        <w:tab/>
      </w:r>
      <w:r w:rsidRPr="0053130B">
        <w:rPr>
          <w:sz w:val="20"/>
          <w:szCs w:val="20"/>
        </w:rPr>
        <w:t>..........................................................................................</w:t>
      </w:r>
    </w:p>
    <w:p w14:paraId="5E180676" w14:textId="1CE35611" w:rsidR="008E7FBC" w:rsidRPr="0053130B" w:rsidRDefault="008E7FBC" w:rsidP="00476FF3">
      <w:pPr>
        <w:pStyle w:val="Bodytext"/>
        <w:spacing w:line="360" w:lineRule="auto"/>
        <w:rPr>
          <w:sz w:val="20"/>
          <w:szCs w:val="20"/>
        </w:rPr>
      </w:pPr>
      <w:r w:rsidRPr="0053130B">
        <w:rPr>
          <w:sz w:val="20"/>
          <w:szCs w:val="20"/>
        </w:rPr>
        <w:t>SIGNATURE</w:t>
      </w:r>
      <w:r w:rsidRPr="0053130B">
        <w:rPr>
          <w:sz w:val="20"/>
          <w:szCs w:val="20"/>
        </w:rPr>
        <w:tab/>
      </w:r>
      <w:r w:rsidRPr="0053130B">
        <w:rPr>
          <w:sz w:val="20"/>
          <w:szCs w:val="20"/>
        </w:rPr>
        <w:tab/>
      </w:r>
      <w:r w:rsidRPr="0053130B">
        <w:rPr>
          <w:sz w:val="20"/>
          <w:szCs w:val="20"/>
        </w:rPr>
        <w:tab/>
      </w:r>
      <w:r w:rsidRPr="0053130B">
        <w:rPr>
          <w:sz w:val="20"/>
          <w:szCs w:val="20"/>
        </w:rPr>
        <w:tab/>
        <w:t xml:space="preserve">          </w:t>
      </w:r>
      <w:r w:rsidR="00476FF3">
        <w:rPr>
          <w:sz w:val="20"/>
          <w:szCs w:val="20"/>
        </w:rPr>
        <w:tab/>
      </w:r>
      <w:r w:rsidR="00476FF3">
        <w:rPr>
          <w:sz w:val="20"/>
          <w:szCs w:val="20"/>
        </w:rPr>
        <w:tab/>
      </w:r>
      <w:r w:rsidRPr="0053130B">
        <w:rPr>
          <w:sz w:val="20"/>
          <w:szCs w:val="20"/>
        </w:rPr>
        <w:t>SIGNATURE</w:t>
      </w:r>
    </w:p>
    <w:p w14:paraId="6BDB03E1" w14:textId="77777777" w:rsidR="00476FF3" w:rsidRDefault="00476FF3" w:rsidP="00476FF3">
      <w:pPr>
        <w:pStyle w:val="Bodytext"/>
        <w:spacing w:before="57" w:line="360" w:lineRule="auto"/>
        <w:rPr>
          <w:sz w:val="20"/>
          <w:szCs w:val="20"/>
        </w:rPr>
      </w:pPr>
    </w:p>
    <w:p w14:paraId="5ABCB787" w14:textId="64D4E102" w:rsidR="008E7FBC" w:rsidRPr="0053130B" w:rsidRDefault="008E7FBC" w:rsidP="00476FF3">
      <w:pPr>
        <w:pStyle w:val="Bodytext"/>
        <w:spacing w:before="57" w:line="360" w:lineRule="auto"/>
        <w:rPr>
          <w:sz w:val="20"/>
          <w:szCs w:val="20"/>
        </w:rPr>
      </w:pPr>
      <w:r w:rsidRPr="0053130B">
        <w:rPr>
          <w:sz w:val="20"/>
          <w:szCs w:val="20"/>
        </w:rPr>
        <w:t xml:space="preserve">NAME:  .......................................................................    </w:t>
      </w:r>
      <w:r w:rsidR="00476FF3">
        <w:rPr>
          <w:sz w:val="20"/>
          <w:szCs w:val="20"/>
        </w:rPr>
        <w:tab/>
      </w:r>
      <w:r w:rsidRPr="0053130B">
        <w:rPr>
          <w:sz w:val="20"/>
          <w:szCs w:val="20"/>
        </w:rPr>
        <w:t>NAME:  .............................................................................</w:t>
      </w:r>
    </w:p>
    <w:p w14:paraId="1BB0DACF" w14:textId="77777777" w:rsidR="00476FF3" w:rsidRDefault="00476FF3" w:rsidP="00476FF3">
      <w:pPr>
        <w:pStyle w:val="Bodytext"/>
        <w:spacing w:before="57" w:after="227" w:line="360" w:lineRule="auto"/>
        <w:rPr>
          <w:sz w:val="20"/>
          <w:szCs w:val="20"/>
        </w:rPr>
      </w:pPr>
    </w:p>
    <w:p w14:paraId="4C30C68C" w14:textId="77777777" w:rsidR="00476FF3" w:rsidRDefault="008E7FBC" w:rsidP="00476FF3">
      <w:pPr>
        <w:pStyle w:val="Bodytext"/>
        <w:spacing w:before="57" w:after="227" w:line="360" w:lineRule="auto"/>
        <w:rPr>
          <w:sz w:val="20"/>
          <w:szCs w:val="20"/>
        </w:rPr>
      </w:pPr>
      <w:r w:rsidRPr="0053130B">
        <w:rPr>
          <w:sz w:val="20"/>
          <w:szCs w:val="20"/>
        </w:rPr>
        <w:t>ID No:  ........................................................................    ID No:  ..............................................................................</w:t>
      </w:r>
      <w:r w:rsidRPr="0053130B">
        <w:rPr>
          <w:sz w:val="20"/>
          <w:szCs w:val="20"/>
        </w:rPr>
        <w:tab/>
      </w:r>
      <w:r w:rsidRPr="0053130B">
        <w:rPr>
          <w:sz w:val="20"/>
          <w:szCs w:val="20"/>
        </w:rPr>
        <w:tab/>
      </w:r>
    </w:p>
    <w:p w14:paraId="14D9AE02" w14:textId="063DD3C9" w:rsidR="008E7FBC" w:rsidRPr="0053130B" w:rsidRDefault="008E7FBC" w:rsidP="00476FF3">
      <w:pPr>
        <w:pStyle w:val="Bodytext"/>
        <w:spacing w:before="57" w:after="227" w:line="360" w:lineRule="auto"/>
        <w:rPr>
          <w:sz w:val="20"/>
          <w:szCs w:val="20"/>
        </w:rPr>
      </w:pPr>
      <w:r w:rsidRPr="0053130B">
        <w:rPr>
          <w:sz w:val="20"/>
          <w:szCs w:val="20"/>
        </w:rPr>
        <w:tab/>
      </w:r>
      <w:r w:rsidRPr="0053130B">
        <w:rPr>
          <w:sz w:val="20"/>
          <w:szCs w:val="20"/>
        </w:rPr>
        <w:tab/>
      </w:r>
    </w:p>
    <w:p w14:paraId="7DF52EC8" w14:textId="77777777" w:rsidR="008E7FBC" w:rsidRPr="0053130B" w:rsidRDefault="008E7FBC" w:rsidP="00476FF3">
      <w:pPr>
        <w:pStyle w:val="Bodytext"/>
        <w:spacing w:after="0" w:line="360" w:lineRule="auto"/>
        <w:rPr>
          <w:sz w:val="20"/>
          <w:szCs w:val="20"/>
        </w:rPr>
      </w:pPr>
      <w:r w:rsidRPr="0053130B">
        <w:rPr>
          <w:sz w:val="20"/>
          <w:szCs w:val="20"/>
        </w:rPr>
        <w:t>....................................................................................    .........................................................................................</w:t>
      </w:r>
    </w:p>
    <w:p w14:paraId="4210A75E" w14:textId="69746749" w:rsidR="008E7FBC" w:rsidRPr="0053130B" w:rsidRDefault="008E7FBC" w:rsidP="00476FF3">
      <w:pPr>
        <w:pStyle w:val="Bodytext"/>
        <w:spacing w:line="360" w:lineRule="auto"/>
        <w:rPr>
          <w:sz w:val="20"/>
          <w:szCs w:val="20"/>
        </w:rPr>
      </w:pPr>
      <w:r w:rsidRPr="0053130B">
        <w:rPr>
          <w:sz w:val="20"/>
          <w:szCs w:val="20"/>
        </w:rPr>
        <w:t>SIGNATURE</w:t>
      </w:r>
      <w:r w:rsidRPr="0053130B">
        <w:rPr>
          <w:sz w:val="20"/>
          <w:szCs w:val="20"/>
        </w:rPr>
        <w:tab/>
      </w:r>
      <w:r w:rsidRPr="0053130B">
        <w:rPr>
          <w:sz w:val="20"/>
          <w:szCs w:val="20"/>
        </w:rPr>
        <w:tab/>
      </w:r>
      <w:r w:rsidRPr="0053130B">
        <w:rPr>
          <w:sz w:val="20"/>
          <w:szCs w:val="20"/>
        </w:rPr>
        <w:tab/>
      </w:r>
      <w:r w:rsidRPr="0053130B">
        <w:rPr>
          <w:sz w:val="20"/>
          <w:szCs w:val="20"/>
        </w:rPr>
        <w:tab/>
        <w:t xml:space="preserve">          </w:t>
      </w:r>
      <w:r w:rsidR="00476FF3">
        <w:rPr>
          <w:sz w:val="20"/>
          <w:szCs w:val="20"/>
        </w:rPr>
        <w:tab/>
        <w:t xml:space="preserve">   </w:t>
      </w:r>
      <w:r w:rsidRPr="0053130B">
        <w:rPr>
          <w:sz w:val="20"/>
          <w:szCs w:val="20"/>
        </w:rPr>
        <w:t>SIGNATURE</w:t>
      </w:r>
    </w:p>
    <w:p w14:paraId="31AB4339" w14:textId="77777777" w:rsidR="00476FF3" w:rsidRDefault="00476FF3" w:rsidP="00476FF3">
      <w:pPr>
        <w:pStyle w:val="Bodytext"/>
        <w:spacing w:before="57" w:line="360" w:lineRule="auto"/>
        <w:rPr>
          <w:sz w:val="20"/>
          <w:szCs w:val="20"/>
        </w:rPr>
      </w:pPr>
    </w:p>
    <w:p w14:paraId="13F18C9B" w14:textId="77777777" w:rsidR="008E7FBC" w:rsidRPr="0053130B" w:rsidRDefault="008E7FBC" w:rsidP="00476FF3">
      <w:pPr>
        <w:pStyle w:val="Bodytext"/>
        <w:spacing w:before="57" w:line="360" w:lineRule="auto"/>
        <w:rPr>
          <w:sz w:val="20"/>
          <w:szCs w:val="20"/>
        </w:rPr>
      </w:pPr>
      <w:r w:rsidRPr="0053130B">
        <w:rPr>
          <w:sz w:val="20"/>
          <w:szCs w:val="20"/>
        </w:rPr>
        <w:t>NAME:  .......................................................................    NAME:  .............................................................................</w:t>
      </w:r>
    </w:p>
    <w:p w14:paraId="0CF28137" w14:textId="77777777" w:rsidR="00476FF3" w:rsidRDefault="00476FF3" w:rsidP="00476FF3">
      <w:pPr>
        <w:pStyle w:val="Bodytext"/>
        <w:spacing w:before="57" w:line="360" w:lineRule="auto"/>
        <w:rPr>
          <w:sz w:val="20"/>
          <w:szCs w:val="20"/>
        </w:rPr>
      </w:pPr>
    </w:p>
    <w:p w14:paraId="34ABC66A" w14:textId="77777777" w:rsidR="008E7FBC" w:rsidRPr="0053130B" w:rsidRDefault="008E7FBC" w:rsidP="00476FF3">
      <w:pPr>
        <w:pStyle w:val="Bodytext"/>
        <w:spacing w:before="57" w:line="360" w:lineRule="auto"/>
        <w:rPr>
          <w:sz w:val="20"/>
          <w:szCs w:val="20"/>
        </w:rPr>
      </w:pPr>
      <w:r w:rsidRPr="0053130B">
        <w:rPr>
          <w:sz w:val="20"/>
          <w:szCs w:val="20"/>
        </w:rPr>
        <w:t>ID No:  ........................................................................    ID No:  ..............................................................................</w:t>
      </w:r>
    </w:p>
    <w:p w14:paraId="4E53E17D" w14:textId="77777777" w:rsidR="00476FF3" w:rsidRDefault="00476FF3" w:rsidP="00476FF3">
      <w:pPr>
        <w:pStyle w:val="Bodytext"/>
        <w:spacing w:before="113" w:line="360" w:lineRule="auto"/>
        <w:rPr>
          <w:sz w:val="20"/>
          <w:szCs w:val="20"/>
        </w:rPr>
      </w:pPr>
    </w:p>
    <w:p w14:paraId="3CE79B83" w14:textId="77777777" w:rsidR="008E7FBC" w:rsidRPr="0053130B" w:rsidRDefault="008E7FBC" w:rsidP="00476FF3">
      <w:pPr>
        <w:pStyle w:val="Bodytext"/>
        <w:spacing w:before="113" w:line="360" w:lineRule="auto"/>
        <w:rPr>
          <w:sz w:val="20"/>
          <w:szCs w:val="20"/>
        </w:rPr>
      </w:pPr>
      <w:r w:rsidRPr="0053130B">
        <w:rPr>
          <w:sz w:val="20"/>
          <w:szCs w:val="20"/>
        </w:rPr>
        <w:t>AS WITNESSES :</w:t>
      </w:r>
    </w:p>
    <w:p w14:paraId="02FE4F55" w14:textId="77777777" w:rsidR="00476FF3" w:rsidRDefault="00476FF3" w:rsidP="00476FF3">
      <w:pPr>
        <w:pStyle w:val="Bodytext"/>
        <w:spacing w:before="57" w:after="170" w:line="360" w:lineRule="auto"/>
        <w:rPr>
          <w:sz w:val="20"/>
          <w:szCs w:val="20"/>
        </w:rPr>
      </w:pPr>
    </w:p>
    <w:p w14:paraId="1C45C39D" w14:textId="77777777" w:rsidR="008E7FBC" w:rsidRPr="0053130B" w:rsidRDefault="008E7FBC" w:rsidP="00476FF3">
      <w:pPr>
        <w:pStyle w:val="Bodytext"/>
        <w:spacing w:before="57" w:after="170" w:line="360" w:lineRule="auto"/>
        <w:rPr>
          <w:sz w:val="20"/>
          <w:szCs w:val="20"/>
        </w:rPr>
      </w:pPr>
      <w:r w:rsidRPr="0053130B">
        <w:rPr>
          <w:sz w:val="20"/>
          <w:szCs w:val="20"/>
        </w:rPr>
        <w:t>I.</w:t>
      </w:r>
      <w:r w:rsidRPr="0053130B">
        <w:rPr>
          <w:sz w:val="20"/>
          <w:szCs w:val="20"/>
        </w:rPr>
        <w:tab/>
        <w:t>................................................................................    .........................................................................................</w:t>
      </w:r>
    </w:p>
    <w:p w14:paraId="713617F6" w14:textId="77777777" w:rsidR="00476FF3" w:rsidRDefault="00476FF3" w:rsidP="00476FF3">
      <w:pPr>
        <w:pStyle w:val="Bodytext"/>
        <w:spacing w:before="57" w:after="0" w:line="360" w:lineRule="auto"/>
        <w:rPr>
          <w:sz w:val="20"/>
          <w:szCs w:val="20"/>
        </w:rPr>
      </w:pPr>
    </w:p>
    <w:p w14:paraId="3B6E1B67" w14:textId="77777777" w:rsidR="008E7FBC" w:rsidRPr="0053130B" w:rsidRDefault="008E7FBC" w:rsidP="00476FF3">
      <w:pPr>
        <w:pStyle w:val="Bodytext"/>
        <w:spacing w:before="57" w:after="0" w:line="360" w:lineRule="auto"/>
        <w:rPr>
          <w:sz w:val="20"/>
          <w:szCs w:val="20"/>
        </w:rPr>
      </w:pPr>
      <w:r w:rsidRPr="0053130B">
        <w:rPr>
          <w:sz w:val="20"/>
          <w:szCs w:val="20"/>
        </w:rPr>
        <w:t>2.</w:t>
      </w:r>
      <w:r w:rsidRPr="0053130B">
        <w:rPr>
          <w:sz w:val="20"/>
          <w:szCs w:val="20"/>
        </w:rPr>
        <w:tab/>
        <w:t>................................................................................     ........................................................................................</w:t>
      </w:r>
    </w:p>
    <w:p w14:paraId="278B7E95" w14:textId="77777777" w:rsidR="00C2557A" w:rsidRPr="0053130B" w:rsidRDefault="00C2557A" w:rsidP="00476FF3">
      <w:pPr>
        <w:pStyle w:val="Bodynumbers10"/>
        <w:spacing w:line="360" w:lineRule="auto"/>
        <w:rPr>
          <w:sz w:val="20"/>
          <w:szCs w:val="20"/>
        </w:rPr>
      </w:pPr>
    </w:p>
    <w:sectPr w:rsidR="00C2557A" w:rsidRPr="0053130B" w:rsidSect="004576C3">
      <w:footerReference w:type="even" r:id="rId9"/>
      <w:footerReference w:type="default" r:id="rId10"/>
      <w:pgSz w:w="11900" w:h="16840"/>
      <w:pgMar w:top="1134" w:right="851" w:bottom="851" w:left="851" w:header="720" w:footer="397"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5FE5B3" w14:textId="77777777" w:rsidR="0053130B" w:rsidRDefault="0053130B" w:rsidP="004576C3">
      <w:r>
        <w:separator/>
      </w:r>
    </w:p>
  </w:endnote>
  <w:endnote w:type="continuationSeparator" w:id="0">
    <w:p w14:paraId="1F073413" w14:textId="77777777" w:rsidR="0053130B" w:rsidRDefault="0053130B" w:rsidP="00457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orporateS-Bold">
    <w:altName w:val="CorpoS"/>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radeGothicLTStd-BdCn20">
    <w:altName w:val="Cambria"/>
    <w:panose1 w:val="00000000000000000000"/>
    <w:charset w:val="4D"/>
    <w:family w:val="auto"/>
    <w:notTrueType/>
    <w:pitch w:val="default"/>
    <w:sig w:usb0="00000003" w:usb1="00000000" w:usb2="00000000" w:usb3="00000000" w:csb0="00000001" w:csb1="00000000"/>
  </w:font>
  <w:font w:name="CorporateS-Regular">
    <w:altName w:val="CorpoS"/>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BF7AEE" w14:textId="77777777" w:rsidR="0053130B" w:rsidRDefault="0053130B" w:rsidP="0053130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D578C6">
      <w:rPr>
        <w:rStyle w:val="PageNumber"/>
        <w:noProof/>
      </w:rPr>
      <w:t>6</w:t>
    </w:r>
    <w:r>
      <w:rPr>
        <w:rStyle w:val="PageNumber"/>
      </w:rPr>
      <w:fldChar w:fldCharType="end"/>
    </w:r>
  </w:p>
  <w:p w14:paraId="18DBDB8C" w14:textId="77777777" w:rsidR="0053130B" w:rsidRDefault="0053130B" w:rsidP="004576C3">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5A9CAE" w14:textId="77777777" w:rsidR="0053130B" w:rsidRDefault="0053130B" w:rsidP="0053130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D578C6">
      <w:rPr>
        <w:rStyle w:val="PageNumber"/>
        <w:noProof/>
      </w:rPr>
      <w:t>1</w:t>
    </w:r>
    <w:r>
      <w:rPr>
        <w:rStyle w:val="PageNumber"/>
      </w:rPr>
      <w:fldChar w:fldCharType="end"/>
    </w:r>
  </w:p>
  <w:p w14:paraId="3639814C" w14:textId="77777777" w:rsidR="0053130B" w:rsidRDefault="0053130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83E0CA" w14:textId="77777777" w:rsidR="0053130B" w:rsidRDefault="0053130B" w:rsidP="004576C3">
      <w:r>
        <w:separator/>
      </w:r>
    </w:p>
  </w:footnote>
  <w:footnote w:type="continuationSeparator" w:id="0">
    <w:p w14:paraId="152B4E96" w14:textId="77777777" w:rsidR="0053130B" w:rsidRDefault="0053130B" w:rsidP="004576C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5128E0"/>
    <w:multiLevelType w:val="hybridMultilevel"/>
    <w:tmpl w:val="94643A50"/>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1">
    <w:nsid w:val="536C2181"/>
    <w:multiLevelType w:val="hybridMultilevel"/>
    <w:tmpl w:val="296EE49C"/>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2">
    <w:nsid w:val="724B7122"/>
    <w:multiLevelType w:val="hybridMultilevel"/>
    <w:tmpl w:val="D04E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attachedTemplate r:id="rId1"/>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F3D"/>
    <w:rsid w:val="00076C80"/>
    <w:rsid w:val="003E6856"/>
    <w:rsid w:val="003F6A63"/>
    <w:rsid w:val="004576C3"/>
    <w:rsid w:val="00476FF3"/>
    <w:rsid w:val="004A5EA8"/>
    <w:rsid w:val="0051427E"/>
    <w:rsid w:val="0053130B"/>
    <w:rsid w:val="006761F6"/>
    <w:rsid w:val="006A6D9B"/>
    <w:rsid w:val="006B1722"/>
    <w:rsid w:val="006B7BAA"/>
    <w:rsid w:val="00751F3D"/>
    <w:rsid w:val="008E7FBC"/>
    <w:rsid w:val="00A738C4"/>
    <w:rsid w:val="00B85F05"/>
    <w:rsid w:val="00C2557A"/>
    <w:rsid w:val="00C813F1"/>
    <w:rsid w:val="00D078BA"/>
    <w:rsid w:val="00D578C6"/>
    <w:rsid w:val="00D658C4"/>
    <w:rsid w:val="00DA6253"/>
    <w:rsid w:val="00FB3E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3CE3CD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3E685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Bodytext"/>
    <w:next w:val="Bodytext"/>
    <w:link w:val="Heading4Char"/>
    <w:uiPriority w:val="99"/>
    <w:qFormat/>
    <w:rsid w:val="0053130B"/>
    <w:pPr>
      <w:spacing w:before="200" w:after="57"/>
      <w:ind w:left="400" w:hanging="400"/>
      <w:outlineLvl w:val="3"/>
    </w:pPr>
    <w:rPr>
      <w:rFonts w:ascii="CorporateS-Bold" w:hAnsi="CorporateS-Bold" w:cs="CorporateS-Bold"/>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styleId="Header">
    <w:name w:val="header"/>
    <w:basedOn w:val="Normal"/>
    <w:link w:val="HeaderChar"/>
    <w:uiPriority w:val="99"/>
    <w:unhideWhenUsed/>
    <w:rsid w:val="004576C3"/>
    <w:pPr>
      <w:tabs>
        <w:tab w:val="center" w:pos="4320"/>
        <w:tab w:val="right" w:pos="8640"/>
      </w:tabs>
    </w:pPr>
  </w:style>
  <w:style w:type="character" w:customStyle="1" w:styleId="HeaderChar">
    <w:name w:val="Header Char"/>
    <w:basedOn w:val="DefaultParagraphFont"/>
    <w:link w:val="Header"/>
    <w:uiPriority w:val="99"/>
    <w:rsid w:val="004576C3"/>
    <w:rPr>
      <w:sz w:val="24"/>
      <w:szCs w:val="24"/>
      <w:lang w:eastAsia="en-US"/>
    </w:rPr>
  </w:style>
  <w:style w:type="paragraph" w:styleId="Footer">
    <w:name w:val="footer"/>
    <w:basedOn w:val="Normal"/>
    <w:link w:val="FooterChar"/>
    <w:uiPriority w:val="99"/>
    <w:unhideWhenUsed/>
    <w:rsid w:val="004576C3"/>
    <w:pPr>
      <w:tabs>
        <w:tab w:val="center" w:pos="4320"/>
        <w:tab w:val="right" w:pos="8640"/>
      </w:tabs>
    </w:pPr>
  </w:style>
  <w:style w:type="character" w:customStyle="1" w:styleId="FooterChar">
    <w:name w:val="Footer Char"/>
    <w:basedOn w:val="DefaultParagraphFont"/>
    <w:link w:val="Footer"/>
    <w:uiPriority w:val="99"/>
    <w:rsid w:val="004576C3"/>
    <w:rPr>
      <w:sz w:val="24"/>
      <w:szCs w:val="24"/>
      <w:lang w:eastAsia="en-US"/>
    </w:rPr>
  </w:style>
  <w:style w:type="table" w:styleId="LightShading-Accent1">
    <w:name w:val="Light Shading Accent 1"/>
    <w:basedOn w:val="TableNormal"/>
    <w:uiPriority w:val="60"/>
    <w:rsid w:val="004576C3"/>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4576C3"/>
  </w:style>
  <w:style w:type="paragraph" w:customStyle="1" w:styleId="TOOLNAMEandNO">
    <w:name w:val="TOOL NAME and NO"/>
    <w:basedOn w:val="Heading1"/>
    <w:uiPriority w:val="99"/>
    <w:rsid w:val="003E6856"/>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ascii="TradeGothicLTStd-BdCn20" w:eastAsiaTheme="minorEastAsia" w:hAnsi="TradeGothicLTStd-BdCn20" w:cs="TradeGothicLTStd-BdCn20"/>
      <w:caps/>
      <w:color w:val="000000"/>
      <w:sz w:val="26"/>
      <w:szCs w:val="26"/>
      <w:lang w:val="en-GB" w:eastAsia="ja-JP"/>
    </w:rPr>
  </w:style>
  <w:style w:type="character" w:customStyle="1" w:styleId="Heading1Char">
    <w:name w:val="Heading 1 Char"/>
    <w:basedOn w:val="DefaultParagraphFont"/>
    <w:link w:val="Heading1"/>
    <w:uiPriority w:val="9"/>
    <w:rsid w:val="003E6856"/>
    <w:rPr>
      <w:rFonts w:asciiTheme="majorHAnsi" w:eastAsiaTheme="majorEastAsia" w:hAnsiTheme="majorHAnsi" w:cstheme="majorBidi"/>
      <w:b/>
      <w:bCs/>
      <w:color w:val="345A8A" w:themeColor="accent1" w:themeShade="B5"/>
      <w:sz w:val="32"/>
      <w:szCs w:val="32"/>
      <w:lang w:eastAsia="en-US"/>
    </w:rPr>
  </w:style>
  <w:style w:type="character" w:customStyle="1" w:styleId="Heading4Char">
    <w:name w:val="Heading 4 Char"/>
    <w:basedOn w:val="DefaultParagraphFont"/>
    <w:link w:val="Heading4"/>
    <w:uiPriority w:val="99"/>
    <w:rsid w:val="0053130B"/>
    <w:rPr>
      <w:rFonts w:ascii="CorporateS-Bold" w:hAnsi="CorporateS-Bold" w:cs="CorporateS-Bold"/>
      <w:b/>
      <w:bCs/>
      <w:color w:val="000000"/>
      <w:sz w:val="24"/>
      <w:szCs w:val="24"/>
      <w:lang w:val="en-GB"/>
    </w:rPr>
  </w:style>
  <w:style w:type="paragraph" w:customStyle="1" w:styleId="Bodytext">
    <w:name w:val="Body text"/>
    <w:basedOn w:val="Normal"/>
    <w:uiPriority w:val="99"/>
    <w:rsid w:val="003E6856"/>
    <w:pPr>
      <w:widowControl w:val="0"/>
      <w:tabs>
        <w:tab w:val="left" w:pos="240"/>
      </w:tabs>
      <w:autoSpaceDE w:val="0"/>
      <w:autoSpaceDN w:val="0"/>
      <w:adjustRightInd w:val="0"/>
      <w:spacing w:after="113" w:line="288" w:lineRule="auto"/>
      <w:textAlignment w:val="center"/>
    </w:pPr>
    <w:rPr>
      <w:rFonts w:ascii="CorporateS-Regular" w:hAnsi="CorporateS-Regular" w:cs="CorporateS-Regular"/>
      <w:color w:val="000000"/>
      <w:sz w:val="18"/>
      <w:szCs w:val="18"/>
      <w:lang w:val="en-GB" w:eastAsia="ja-JP"/>
    </w:rPr>
  </w:style>
  <w:style w:type="paragraph" w:customStyle="1" w:styleId="Formheading">
    <w:name w:val="Form heading"/>
    <w:basedOn w:val="Normal"/>
    <w:uiPriority w:val="99"/>
    <w:rsid w:val="003E6856"/>
    <w:pPr>
      <w:widowControl w:val="0"/>
      <w:tabs>
        <w:tab w:val="left" w:pos="660"/>
        <w:tab w:val="left" w:pos="1300"/>
        <w:tab w:val="left" w:pos="1560"/>
      </w:tabs>
      <w:autoSpaceDE w:val="0"/>
      <w:autoSpaceDN w:val="0"/>
      <w:adjustRightInd w:val="0"/>
      <w:spacing w:line="288" w:lineRule="auto"/>
      <w:jc w:val="center"/>
      <w:textAlignment w:val="center"/>
    </w:pPr>
    <w:rPr>
      <w:rFonts w:ascii="CorporateS-Bold" w:hAnsi="CorporateS-Bold" w:cs="CorporateS-Bold"/>
      <w:b/>
      <w:bCs/>
      <w:caps/>
      <w:color w:val="000000"/>
      <w:lang w:val="en-GB" w:eastAsia="ja-JP"/>
    </w:rPr>
  </w:style>
  <w:style w:type="paragraph" w:customStyle="1" w:styleId="BodyABCindented">
    <w:name w:val="Body ABC indented"/>
    <w:basedOn w:val="Normal"/>
    <w:uiPriority w:val="99"/>
    <w:rsid w:val="003E6856"/>
    <w:pPr>
      <w:widowControl w:val="0"/>
      <w:tabs>
        <w:tab w:val="left" w:pos="440"/>
      </w:tabs>
      <w:autoSpaceDE w:val="0"/>
      <w:autoSpaceDN w:val="0"/>
      <w:adjustRightInd w:val="0"/>
      <w:spacing w:after="57" w:line="288" w:lineRule="auto"/>
      <w:ind w:left="440" w:right="227" w:hanging="213"/>
      <w:textAlignment w:val="center"/>
    </w:pPr>
    <w:rPr>
      <w:rFonts w:ascii="CorporateS-Regular" w:hAnsi="CorporateS-Regular" w:cs="CorporateS-Regular"/>
      <w:color w:val="000000"/>
      <w:sz w:val="18"/>
      <w:szCs w:val="18"/>
      <w:lang w:val="en-GB" w:eastAsia="ja-JP"/>
    </w:rPr>
  </w:style>
  <w:style w:type="paragraph" w:customStyle="1" w:styleId="Bodyindentediiix2">
    <w:name w:val="Body indented i ii x2"/>
    <w:basedOn w:val="Normal"/>
    <w:uiPriority w:val="99"/>
    <w:rsid w:val="003E6856"/>
    <w:pPr>
      <w:widowControl w:val="0"/>
      <w:tabs>
        <w:tab w:val="left" w:pos="1440"/>
      </w:tabs>
      <w:autoSpaceDE w:val="0"/>
      <w:autoSpaceDN w:val="0"/>
      <w:adjustRightInd w:val="0"/>
      <w:spacing w:line="288" w:lineRule="auto"/>
      <w:ind w:left="1140" w:right="227" w:hanging="280"/>
      <w:textAlignment w:val="center"/>
    </w:pPr>
    <w:rPr>
      <w:rFonts w:ascii="CorporateS-Regular" w:hAnsi="CorporateS-Regular" w:cs="CorporateS-Regular"/>
      <w:color w:val="000000"/>
      <w:sz w:val="18"/>
      <w:szCs w:val="18"/>
      <w:lang w:val="en-GB" w:eastAsia="ja-JP"/>
    </w:rPr>
  </w:style>
  <w:style w:type="paragraph" w:customStyle="1" w:styleId="bodybullets">
    <w:name w:val="body bullets"/>
    <w:basedOn w:val="Bodytext"/>
    <w:uiPriority w:val="99"/>
    <w:rsid w:val="003E6856"/>
    <w:pPr>
      <w:tabs>
        <w:tab w:val="clear" w:pos="240"/>
        <w:tab w:val="left" w:pos="280"/>
      </w:tabs>
      <w:spacing w:after="57"/>
      <w:ind w:left="280" w:hanging="280"/>
    </w:pPr>
  </w:style>
  <w:style w:type="paragraph" w:customStyle="1" w:styleId="Bodynumbers10">
    <w:name w:val="Body numbers &gt;10"/>
    <w:basedOn w:val="Normal"/>
    <w:uiPriority w:val="99"/>
    <w:rsid w:val="003E6856"/>
    <w:pPr>
      <w:widowControl w:val="0"/>
      <w:tabs>
        <w:tab w:val="left" w:pos="340"/>
      </w:tabs>
      <w:autoSpaceDE w:val="0"/>
      <w:autoSpaceDN w:val="0"/>
      <w:adjustRightInd w:val="0"/>
      <w:spacing w:before="57" w:after="57" w:line="288" w:lineRule="auto"/>
      <w:ind w:left="340" w:hanging="340"/>
      <w:textAlignment w:val="center"/>
    </w:pPr>
    <w:rPr>
      <w:rFonts w:ascii="CorporateS-Regular" w:hAnsi="CorporateS-Regular" w:cs="CorporateS-Regular"/>
      <w:color w:val="000000"/>
      <w:sz w:val="18"/>
      <w:szCs w:val="18"/>
      <w:lang w:val="en-GB" w:eastAsia="ja-JP"/>
    </w:rPr>
  </w:style>
  <w:style w:type="paragraph" w:styleId="ListParagraph">
    <w:name w:val="List Paragraph"/>
    <w:basedOn w:val="Bodytext"/>
    <w:uiPriority w:val="99"/>
    <w:qFormat/>
    <w:rsid w:val="003E6856"/>
  </w:style>
  <w:style w:type="character" w:customStyle="1" w:styleId="WordImportedListStyle9StylesforWordRTFImportedLists">
    <w:name w:val="Word Imported List Style9 (Styles for Word/RTF Imported Lists)"/>
    <w:uiPriority w:val="99"/>
    <w:rsid w:val="003E6856"/>
    <w:rPr>
      <w:w w:val="100"/>
    </w:rPr>
  </w:style>
  <w:style w:type="paragraph" w:customStyle="1" w:styleId="Bodynosbold">
    <w:name w:val="Body nos bold"/>
    <w:basedOn w:val="Bodynumbers10"/>
    <w:uiPriority w:val="99"/>
    <w:rsid w:val="00D658C4"/>
    <w:pPr>
      <w:tabs>
        <w:tab w:val="clear" w:pos="340"/>
        <w:tab w:val="left" w:pos="440"/>
      </w:tabs>
      <w:spacing w:before="170"/>
      <w:ind w:left="440" w:hanging="440"/>
    </w:pPr>
    <w:rPr>
      <w:rFonts w:ascii="CorporateS-Bold" w:hAnsi="CorporateS-Bold" w:cs="CorporateS-Bold"/>
      <w:b/>
      <w:bCs/>
      <w:spacing w:val="1"/>
    </w:rPr>
  </w:style>
  <w:style w:type="paragraph" w:customStyle="1" w:styleId="Bodytextindentedblock">
    <w:name w:val="Body text indented block"/>
    <w:basedOn w:val="Bodytext"/>
    <w:uiPriority w:val="99"/>
    <w:rsid w:val="00D658C4"/>
    <w:pPr>
      <w:tabs>
        <w:tab w:val="left" w:pos="980"/>
      </w:tabs>
      <w:ind w:left="420" w:right="227"/>
    </w:pPr>
  </w:style>
  <w:style w:type="paragraph" w:customStyle="1" w:styleId="jBodyindentedfornos">
    <w:name w:val="j Body indented for nos"/>
    <w:basedOn w:val="Normal"/>
    <w:uiPriority w:val="99"/>
    <w:rsid w:val="00D658C4"/>
    <w:pPr>
      <w:widowControl w:val="0"/>
      <w:tabs>
        <w:tab w:val="left" w:pos="760"/>
      </w:tabs>
      <w:autoSpaceDE w:val="0"/>
      <w:autoSpaceDN w:val="0"/>
      <w:adjustRightInd w:val="0"/>
      <w:spacing w:after="113" w:line="288" w:lineRule="auto"/>
      <w:ind w:left="420" w:right="227"/>
      <w:textAlignment w:val="center"/>
    </w:pPr>
    <w:rPr>
      <w:rFonts w:ascii="CorporateS-Regular" w:hAnsi="CorporateS-Regular" w:cs="CorporateS-Regular"/>
      <w:color w:val="000000"/>
      <w:spacing w:val="1"/>
      <w:sz w:val="18"/>
      <w:szCs w:val="18"/>
      <w:lang w:val="en-GB" w:eastAsia="ja-JP"/>
    </w:rPr>
  </w:style>
  <w:style w:type="paragraph" w:customStyle="1" w:styleId="Bodyindentediii">
    <w:name w:val="Body indented i  ii"/>
    <w:basedOn w:val="Normal"/>
    <w:uiPriority w:val="99"/>
    <w:rsid w:val="00D658C4"/>
    <w:pPr>
      <w:widowControl w:val="0"/>
      <w:tabs>
        <w:tab w:val="left" w:pos="560"/>
      </w:tabs>
      <w:autoSpaceDE w:val="0"/>
      <w:autoSpaceDN w:val="0"/>
      <w:adjustRightInd w:val="0"/>
      <w:spacing w:line="288" w:lineRule="auto"/>
      <w:ind w:left="840" w:right="227" w:hanging="420"/>
      <w:textAlignment w:val="center"/>
    </w:pPr>
    <w:rPr>
      <w:rFonts w:ascii="CorporateS-Regular" w:hAnsi="CorporateS-Regular" w:cs="CorporateS-Regular"/>
      <w:color w:val="000000"/>
      <w:sz w:val="18"/>
      <w:szCs w:val="18"/>
      <w:lang w:val="en-GB" w:eastAsia="ja-JP"/>
    </w:rPr>
  </w:style>
  <w:style w:type="paragraph" w:customStyle="1" w:styleId="Bodybulletsindent2">
    <w:name w:val="Body bullets indent 2"/>
    <w:basedOn w:val="bodybullets"/>
    <w:uiPriority w:val="99"/>
    <w:rsid w:val="00D658C4"/>
    <w:pPr>
      <w:tabs>
        <w:tab w:val="clear" w:pos="280"/>
        <w:tab w:val="left" w:pos="800"/>
      </w:tabs>
      <w:ind w:left="1020" w:hanging="220"/>
    </w:pPr>
  </w:style>
  <w:style w:type="paragraph" w:customStyle="1" w:styleId="JBodyindentediii">
    <w:name w:val="J Body indented i ii"/>
    <w:basedOn w:val="Bodytext"/>
    <w:uiPriority w:val="99"/>
    <w:rsid w:val="006761F6"/>
    <w:pPr>
      <w:tabs>
        <w:tab w:val="clear" w:pos="240"/>
        <w:tab w:val="left" w:pos="900"/>
      </w:tabs>
      <w:spacing w:after="57"/>
      <w:ind w:left="880" w:hanging="320"/>
    </w:pPr>
  </w:style>
  <w:style w:type="paragraph" w:customStyle="1" w:styleId="Body11fillindots">
    <w:name w:val="Body 1.1 fill in dots"/>
    <w:basedOn w:val="Normal"/>
    <w:uiPriority w:val="99"/>
    <w:rsid w:val="008E7FBC"/>
    <w:pPr>
      <w:widowControl w:val="0"/>
      <w:tabs>
        <w:tab w:val="left" w:pos="940"/>
        <w:tab w:val="left" w:pos="1560"/>
        <w:tab w:val="left" w:pos="1940"/>
        <w:tab w:val="left" w:pos="2360"/>
      </w:tabs>
      <w:autoSpaceDE w:val="0"/>
      <w:autoSpaceDN w:val="0"/>
      <w:adjustRightInd w:val="0"/>
      <w:spacing w:before="125" w:after="83" w:line="288" w:lineRule="auto"/>
      <w:ind w:left="940" w:right="332" w:hanging="520"/>
      <w:textAlignment w:val="center"/>
    </w:pPr>
    <w:rPr>
      <w:rFonts w:ascii="CorporateS-Regular" w:hAnsi="CorporateS-Regular" w:cs="CorporateS-Regular"/>
      <w:color w:val="000000"/>
      <w:sz w:val="22"/>
      <w:szCs w:val="22"/>
      <w:lang w:val="en-GB" w:eastAsia="ja-JP"/>
    </w:rPr>
  </w:style>
  <w:style w:type="paragraph" w:customStyle="1" w:styleId="Bodyindented">
    <w:name w:val="Body indented"/>
    <w:basedOn w:val="BodyABCindented"/>
    <w:uiPriority w:val="99"/>
    <w:rsid w:val="008E7FBC"/>
    <w:pPr>
      <w:tabs>
        <w:tab w:val="clear" w:pos="440"/>
        <w:tab w:val="left" w:pos="200"/>
      </w:tabs>
      <w:ind w:left="400" w:firstLine="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3E685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4">
    <w:name w:val="heading 4"/>
    <w:basedOn w:val="Bodytext"/>
    <w:next w:val="Bodytext"/>
    <w:link w:val="Heading4Char"/>
    <w:uiPriority w:val="99"/>
    <w:qFormat/>
    <w:rsid w:val="0053130B"/>
    <w:pPr>
      <w:spacing w:before="200" w:after="57"/>
      <w:ind w:left="400" w:hanging="400"/>
      <w:outlineLvl w:val="3"/>
    </w:pPr>
    <w:rPr>
      <w:rFonts w:ascii="CorporateS-Bold" w:hAnsi="CorporateS-Bold" w:cs="CorporateS-Bold"/>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styleId="Header">
    <w:name w:val="header"/>
    <w:basedOn w:val="Normal"/>
    <w:link w:val="HeaderChar"/>
    <w:uiPriority w:val="99"/>
    <w:unhideWhenUsed/>
    <w:rsid w:val="004576C3"/>
    <w:pPr>
      <w:tabs>
        <w:tab w:val="center" w:pos="4320"/>
        <w:tab w:val="right" w:pos="8640"/>
      </w:tabs>
    </w:pPr>
  </w:style>
  <w:style w:type="character" w:customStyle="1" w:styleId="HeaderChar">
    <w:name w:val="Header Char"/>
    <w:basedOn w:val="DefaultParagraphFont"/>
    <w:link w:val="Header"/>
    <w:uiPriority w:val="99"/>
    <w:rsid w:val="004576C3"/>
    <w:rPr>
      <w:sz w:val="24"/>
      <w:szCs w:val="24"/>
      <w:lang w:eastAsia="en-US"/>
    </w:rPr>
  </w:style>
  <w:style w:type="paragraph" w:styleId="Footer">
    <w:name w:val="footer"/>
    <w:basedOn w:val="Normal"/>
    <w:link w:val="FooterChar"/>
    <w:uiPriority w:val="99"/>
    <w:unhideWhenUsed/>
    <w:rsid w:val="004576C3"/>
    <w:pPr>
      <w:tabs>
        <w:tab w:val="center" w:pos="4320"/>
        <w:tab w:val="right" w:pos="8640"/>
      </w:tabs>
    </w:pPr>
  </w:style>
  <w:style w:type="character" w:customStyle="1" w:styleId="FooterChar">
    <w:name w:val="Footer Char"/>
    <w:basedOn w:val="DefaultParagraphFont"/>
    <w:link w:val="Footer"/>
    <w:uiPriority w:val="99"/>
    <w:rsid w:val="004576C3"/>
    <w:rPr>
      <w:sz w:val="24"/>
      <w:szCs w:val="24"/>
      <w:lang w:eastAsia="en-US"/>
    </w:rPr>
  </w:style>
  <w:style w:type="table" w:styleId="LightShading-Accent1">
    <w:name w:val="Light Shading Accent 1"/>
    <w:basedOn w:val="TableNormal"/>
    <w:uiPriority w:val="60"/>
    <w:rsid w:val="004576C3"/>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4576C3"/>
  </w:style>
  <w:style w:type="paragraph" w:customStyle="1" w:styleId="TOOLNAMEandNO">
    <w:name w:val="TOOL NAME and NO"/>
    <w:basedOn w:val="Heading1"/>
    <w:uiPriority w:val="99"/>
    <w:rsid w:val="003E6856"/>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ascii="TradeGothicLTStd-BdCn20" w:eastAsiaTheme="minorEastAsia" w:hAnsi="TradeGothicLTStd-BdCn20" w:cs="TradeGothicLTStd-BdCn20"/>
      <w:caps/>
      <w:color w:val="000000"/>
      <w:sz w:val="26"/>
      <w:szCs w:val="26"/>
      <w:lang w:val="en-GB" w:eastAsia="ja-JP"/>
    </w:rPr>
  </w:style>
  <w:style w:type="character" w:customStyle="1" w:styleId="Heading1Char">
    <w:name w:val="Heading 1 Char"/>
    <w:basedOn w:val="DefaultParagraphFont"/>
    <w:link w:val="Heading1"/>
    <w:uiPriority w:val="9"/>
    <w:rsid w:val="003E6856"/>
    <w:rPr>
      <w:rFonts w:asciiTheme="majorHAnsi" w:eastAsiaTheme="majorEastAsia" w:hAnsiTheme="majorHAnsi" w:cstheme="majorBidi"/>
      <w:b/>
      <w:bCs/>
      <w:color w:val="345A8A" w:themeColor="accent1" w:themeShade="B5"/>
      <w:sz w:val="32"/>
      <w:szCs w:val="32"/>
      <w:lang w:eastAsia="en-US"/>
    </w:rPr>
  </w:style>
  <w:style w:type="character" w:customStyle="1" w:styleId="Heading4Char">
    <w:name w:val="Heading 4 Char"/>
    <w:basedOn w:val="DefaultParagraphFont"/>
    <w:link w:val="Heading4"/>
    <w:uiPriority w:val="99"/>
    <w:rsid w:val="0053130B"/>
    <w:rPr>
      <w:rFonts w:ascii="CorporateS-Bold" w:hAnsi="CorporateS-Bold" w:cs="CorporateS-Bold"/>
      <w:b/>
      <w:bCs/>
      <w:color w:val="000000"/>
      <w:sz w:val="24"/>
      <w:szCs w:val="24"/>
      <w:lang w:val="en-GB"/>
    </w:rPr>
  </w:style>
  <w:style w:type="paragraph" w:customStyle="1" w:styleId="Bodytext">
    <w:name w:val="Body text"/>
    <w:basedOn w:val="Normal"/>
    <w:uiPriority w:val="99"/>
    <w:rsid w:val="003E6856"/>
    <w:pPr>
      <w:widowControl w:val="0"/>
      <w:tabs>
        <w:tab w:val="left" w:pos="240"/>
      </w:tabs>
      <w:autoSpaceDE w:val="0"/>
      <w:autoSpaceDN w:val="0"/>
      <w:adjustRightInd w:val="0"/>
      <w:spacing w:after="113" w:line="288" w:lineRule="auto"/>
      <w:textAlignment w:val="center"/>
    </w:pPr>
    <w:rPr>
      <w:rFonts w:ascii="CorporateS-Regular" w:hAnsi="CorporateS-Regular" w:cs="CorporateS-Regular"/>
      <w:color w:val="000000"/>
      <w:sz w:val="18"/>
      <w:szCs w:val="18"/>
      <w:lang w:val="en-GB" w:eastAsia="ja-JP"/>
    </w:rPr>
  </w:style>
  <w:style w:type="paragraph" w:customStyle="1" w:styleId="Formheading">
    <w:name w:val="Form heading"/>
    <w:basedOn w:val="Normal"/>
    <w:uiPriority w:val="99"/>
    <w:rsid w:val="003E6856"/>
    <w:pPr>
      <w:widowControl w:val="0"/>
      <w:tabs>
        <w:tab w:val="left" w:pos="660"/>
        <w:tab w:val="left" w:pos="1300"/>
        <w:tab w:val="left" w:pos="1560"/>
      </w:tabs>
      <w:autoSpaceDE w:val="0"/>
      <w:autoSpaceDN w:val="0"/>
      <w:adjustRightInd w:val="0"/>
      <w:spacing w:line="288" w:lineRule="auto"/>
      <w:jc w:val="center"/>
      <w:textAlignment w:val="center"/>
    </w:pPr>
    <w:rPr>
      <w:rFonts w:ascii="CorporateS-Bold" w:hAnsi="CorporateS-Bold" w:cs="CorporateS-Bold"/>
      <w:b/>
      <w:bCs/>
      <w:caps/>
      <w:color w:val="000000"/>
      <w:lang w:val="en-GB" w:eastAsia="ja-JP"/>
    </w:rPr>
  </w:style>
  <w:style w:type="paragraph" w:customStyle="1" w:styleId="BodyABCindented">
    <w:name w:val="Body ABC indented"/>
    <w:basedOn w:val="Normal"/>
    <w:uiPriority w:val="99"/>
    <w:rsid w:val="003E6856"/>
    <w:pPr>
      <w:widowControl w:val="0"/>
      <w:tabs>
        <w:tab w:val="left" w:pos="440"/>
      </w:tabs>
      <w:autoSpaceDE w:val="0"/>
      <w:autoSpaceDN w:val="0"/>
      <w:adjustRightInd w:val="0"/>
      <w:spacing w:after="57" w:line="288" w:lineRule="auto"/>
      <w:ind w:left="440" w:right="227" w:hanging="213"/>
      <w:textAlignment w:val="center"/>
    </w:pPr>
    <w:rPr>
      <w:rFonts w:ascii="CorporateS-Regular" w:hAnsi="CorporateS-Regular" w:cs="CorporateS-Regular"/>
      <w:color w:val="000000"/>
      <w:sz w:val="18"/>
      <w:szCs w:val="18"/>
      <w:lang w:val="en-GB" w:eastAsia="ja-JP"/>
    </w:rPr>
  </w:style>
  <w:style w:type="paragraph" w:customStyle="1" w:styleId="Bodyindentediiix2">
    <w:name w:val="Body indented i ii x2"/>
    <w:basedOn w:val="Normal"/>
    <w:uiPriority w:val="99"/>
    <w:rsid w:val="003E6856"/>
    <w:pPr>
      <w:widowControl w:val="0"/>
      <w:tabs>
        <w:tab w:val="left" w:pos="1440"/>
      </w:tabs>
      <w:autoSpaceDE w:val="0"/>
      <w:autoSpaceDN w:val="0"/>
      <w:adjustRightInd w:val="0"/>
      <w:spacing w:line="288" w:lineRule="auto"/>
      <w:ind w:left="1140" w:right="227" w:hanging="280"/>
      <w:textAlignment w:val="center"/>
    </w:pPr>
    <w:rPr>
      <w:rFonts w:ascii="CorporateS-Regular" w:hAnsi="CorporateS-Regular" w:cs="CorporateS-Regular"/>
      <w:color w:val="000000"/>
      <w:sz w:val="18"/>
      <w:szCs w:val="18"/>
      <w:lang w:val="en-GB" w:eastAsia="ja-JP"/>
    </w:rPr>
  </w:style>
  <w:style w:type="paragraph" w:customStyle="1" w:styleId="bodybullets">
    <w:name w:val="body bullets"/>
    <w:basedOn w:val="Bodytext"/>
    <w:uiPriority w:val="99"/>
    <w:rsid w:val="003E6856"/>
    <w:pPr>
      <w:tabs>
        <w:tab w:val="clear" w:pos="240"/>
        <w:tab w:val="left" w:pos="280"/>
      </w:tabs>
      <w:spacing w:after="57"/>
      <w:ind w:left="280" w:hanging="280"/>
    </w:pPr>
  </w:style>
  <w:style w:type="paragraph" w:customStyle="1" w:styleId="Bodynumbers10">
    <w:name w:val="Body numbers &gt;10"/>
    <w:basedOn w:val="Normal"/>
    <w:uiPriority w:val="99"/>
    <w:rsid w:val="003E6856"/>
    <w:pPr>
      <w:widowControl w:val="0"/>
      <w:tabs>
        <w:tab w:val="left" w:pos="340"/>
      </w:tabs>
      <w:autoSpaceDE w:val="0"/>
      <w:autoSpaceDN w:val="0"/>
      <w:adjustRightInd w:val="0"/>
      <w:spacing w:before="57" w:after="57" w:line="288" w:lineRule="auto"/>
      <w:ind w:left="340" w:hanging="340"/>
      <w:textAlignment w:val="center"/>
    </w:pPr>
    <w:rPr>
      <w:rFonts w:ascii="CorporateS-Regular" w:hAnsi="CorporateS-Regular" w:cs="CorporateS-Regular"/>
      <w:color w:val="000000"/>
      <w:sz w:val="18"/>
      <w:szCs w:val="18"/>
      <w:lang w:val="en-GB" w:eastAsia="ja-JP"/>
    </w:rPr>
  </w:style>
  <w:style w:type="paragraph" w:styleId="ListParagraph">
    <w:name w:val="List Paragraph"/>
    <w:basedOn w:val="Bodytext"/>
    <w:uiPriority w:val="99"/>
    <w:qFormat/>
    <w:rsid w:val="003E6856"/>
  </w:style>
  <w:style w:type="character" w:customStyle="1" w:styleId="WordImportedListStyle9StylesforWordRTFImportedLists">
    <w:name w:val="Word Imported List Style9 (Styles for Word/RTF Imported Lists)"/>
    <w:uiPriority w:val="99"/>
    <w:rsid w:val="003E6856"/>
    <w:rPr>
      <w:w w:val="100"/>
    </w:rPr>
  </w:style>
  <w:style w:type="paragraph" w:customStyle="1" w:styleId="Bodynosbold">
    <w:name w:val="Body nos bold"/>
    <w:basedOn w:val="Bodynumbers10"/>
    <w:uiPriority w:val="99"/>
    <w:rsid w:val="00D658C4"/>
    <w:pPr>
      <w:tabs>
        <w:tab w:val="clear" w:pos="340"/>
        <w:tab w:val="left" w:pos="440"/>
      </w:tabs>
      <w:spacing w:before="170"/>
      <w:ind w:left="440" w:hanging="440"/>
    </w:pPr>
    <w:rPr>
      <w:rFonts w:ascii="CorporateS-Bold" w:hAnsi="CorporateS-Bold" w:cs="CorporateS-Bold"/>
      <w:b/>
      <w:bCs/>
      <w:spacing w:val="1"/>
    </w:rPr>
  </w:style>
  <w:style w:type="paragraph" w:customStyle="1" w:styleId="Bodytextindentedblock">
    <w:name w:val="Body text indented block"/>
    <w:basedOn w:val="Bodytext"/>
    <w:uiPriority w:val="99"/>
    <w:rsid w:val="00D658C4"/>
    <w:pPr>
      <w:tabs>
        <w:tab w:val="left" w:pos="980"/>
      </w:tabs>
      <w:ind w:left="420" w:right="227"/>
    </w:pPr>
  </w:style>
  <w:style w:type="paragraph" w:customStyle="1" w:styleId="jBodyindentedfornos">
    <w:name w:val="j Body indented for nos"/>
    <w:basedOn w:val="Normal"/>
    <w:uiPriority w:val="99"/>
    <w:rsid w:val="00D658C4"/>
    <w:pPr>
      <w:widowControl w:val="0"/>
      <w:tabs>
        <w:tab w:val="left" w:pos="760"/>
      </w:tabs>
      <w:autoSpaceDE w:val="0"/>
      <w:autoSpaceDN w:val="0"/>
      <w:adjustRightInd w:val="0"/>
      <w:spacing w:after="113" w:line="288" w:lineRule="auto"/>
      <w:ind w:left="420" w:right="227"/>
      <w:textAlignment w:val="center"/>
    </w:pPr>
    <w:rPr>
      <w:rFonts w:ascii="CorporateS-Regular" w:hAnsi="CorporateS-Regular" w:cs="CorporateS-Regular"/>
      <w:color w:val="000000"/>
      <w:spacing w:val="1"/>
      <w:sz w:val="18"/>
      <w:szCs w:val="18"/>
      <w:lang w:val="en-GB" w:eastAsia="ja-JP"/>
    </w:rPr>
  </w:style>
  <w:style w:type="paragraph" w:customStyle="1" w:styleId="Bodyindentediii">
    <w:name w:val="Body indented i  ii"/>
    <w:basedOn w:val="Normal"/>
    <w:uiPriority w:val="99"/>
    <w:rsid w:val="00D658C4"/>
    <w:pPr>
      <w:widowControl w:val="0"/>
      <w:tabs>
        <w:tab w:val="left" w:pos="560"/>
      </w:tabs>
      <w:autoSpaceDE w:val="0"/>
      <w:autoSpaceDN w:val="0"/>
      <w:adjustRightInd w:val="0"/>
      <w:spacing w:line="288" w:lineRule="auto"/>
      <w:ind w:left="840" w:right="227" w:hanging="420"/>
      <w:textAlignment w:val="center"/>
    </w:pPr>
    <w:rPr>
      <w:rFonts w:ascii="CorporateS-Regular" w:hAnsi="CorporateS-Regular" w:cs="CorporateS-Regular"/>
      <w:color w:val="000000"/>
      <w:sz w:val="18"/>
      <w:szCs w:val="18"/>
      <w:lang w:val="en-GB" w:eastAsia="ja-JP"/>
    </w:rPr>
  </w:style>
  <w:style w:type="paragraph" w:customStyle="1" w:styleId="Bodybulletsindent2">
    <w:name w:val="Body bullets indent 2"/>
    <w:basedOn w:val="bodybullets"/>
    <w:uiPriority w:val="99"/>
    <w:rsid w:val="00D658C4"/>
    <w:pPr>
      <w:tabs>
        <w:tab w:val="clear" w:pos="280"/>
        <w:tab w:val="left" w:pos="800"/>
      </w:tabs>
      <w:ind w:left="1020" w:hanging="220"/>
    </w:pPr>
  </w:style>
  <w:style w:type="paragraph" w:customStyle="1" w:styleId="JBodyindentediii">
    <w:name w:val="J Body indented i ii"/>
    <w:basedOn w:val="Bodytext"/>
    <w:uiPriority w:val="99"/>
    <w:rsid w:val="006761F6"/>
    <w:pPr>
      <w:tabs>
        <w:tab w:val="clear" w:pos="240"/>
        <w:tab w:val="left" w:pos="900"/>
      </w:tabs>
      <w:spacing w:after="57"/>
      <w:ind w:left="880" w:hanging="320"/>
    </w:pPr>
  </w:style>
  <w:style w:type="paragraph" w:customStyle="1" w:styleId="Body11fillindots">
    <w:name w:val="Body 1.1 fill in dots"/>
    <w:basedOn w:val="Normal"/>
    <w:uiPriority w:val="99"/>
    <w:rsid w:val="008E7FBC"/>
    <w:pPr>
      <w:widowControl w:val="0"/>
      <w:tabs>
        <w:tab w:val="left" w:pos="940"/>
        <w:tab w:val="left" w:pos="1560"/>
        <w:tab w:val="left" w:pos="1940"/>
        <w:tab w:val="left" w:pos="2360"/>
      </w:tabs>
      <w:autoSpaceDE w:val="0"/>
      <w:autoSpaceDN w:val="0"/>
      <w:adjustRightInd w:val="0"/>
      <w:spacing w:before="125" w:after="83" w:line="288" w:lineRule="auto"/>
      <w:ind w:left="940" w:right="332" w:hanging="520"/>
      <w:textAlignment w:val="center"/>
    </w:pPr>
    <w:rPr>
      <w:rFonts w:ascii="CorporateS-Regular" w:hAnsi="CorporateS-Regular" w:cs="CorporateS-Regular"/>
      <w:color w:val="000000"/>
      <w:sz w:val="22"/>
      <w:szCs w:val="22"/>
      <w:lang w:val="en-GB" w:eastAsia="ja-JP"/>
    </w:rPr>
  </w:style>
  <w:style w:type="paragraph" w:customStyle="1" w:styleId="Bodyindented">
    <w:name w:val="Body indented"/>
    <w:basedOn w:val="BodyABCindented"/>
    <w:uiPriority w:val="99"/>
    <w:rsid w:val="008E7FBC"/>
    <w:pPr>
      <w:tabs>
        <w:tab w:val="clear" w:pos="440"/>
        <w:tab w:val="left" w:pos="200"/>
      </w:tabs>
      <w:ind w:left="40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vdmac:Library:Application%20Support:Microsoft:Office:User%20Templates:My%20Templates:IFM%20Manual%20Tool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6DD9F-0799-9741-9D9D-28550B818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IFM Manual Tools.dotx</Template>
  <TotalTime>10</TotalTime>
  <Pages>8</Pages>
  <Words>3218</Words>
  <Characters>18348</Characters>
  <Application>Microsoft Macintosh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Manager/>
  <Company>Liquid icon</Company>
  <LinksUpToDate>false</LinksUpToDate>
  <CharactersWithSpaces>21523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dc:creator>
  <cp:keywords/>
  <dc:description/>
  <cp:lastModifiedBy>Hendaretha Kellerman</cp:lastModifiedBy>
  <cp:revision>5</cp:revision>
  <dcterms:created xsi:type="dcterms:W3CDTF">2016-05-26T13:24:00Z</dcterms:created>
  <dcterms:modified xsi:type="dcterms:W3CDTF">2016-06-22T11:24:00Z</dcterms:modified>
  <cp:category/>
</cp:coreProperties>
</file>