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9CDD2" w14:textId="77777777" w:rsidR="000E43B6" w:rsidRPr="000E43B6" w:rsidRDefault="003E6856" w:rsidP="000E43B6">
      <w:pPr>
        <w:pStyle w:val="TOOLNAMEandNO"/>
        <w:rPr>
          <w:sz w:val="36"/>
          <w:szCs w:val="36"/>
        </w:rPr>
      </w:pPr>
      <w:r w:rsidRPr="000E43B6">
        <w:rPr>
          <w:position w:val="-2"/>
          <w:sz w:val="36"/>
          <w:szCs w:val="36"/>
        </w:rPr>
        <w:t xml:space="preserve"> </w:t>
      </w:r>
      <w:r w:rsidRPr="000E43B6">
        <w:rPr>
          <w:sz w:val="36"/>
          <w:szCs w:val="36"/>
        </w:rPr>
        <w:t>TOOL 1</w:t>
      </w:r>
      <w:r w:rsidR="000E43B6" w:rsidRPr="000E43B6">
        <w:rPr>
          <w:sz w:val="36"/>
          <w:szCs w:val="36"/>
        </w:rPr>
        <w:t>6</w:t>
      </w:r>
      <w:r w:rsidRPr="000E43B6">
        <w:rPr>
          <w:sz w:val="36"/>
          <w:szCs w:val="36"/>
        </w:rPr>
        <w:t xml:space="preserve">:  </w:t>
      </w:r>
      <w:r w:rsidR="000E43B6" w:rsidRPr="000E43B6">
        <w:rPr>
          <w:sz w:val="36"/>
          <w:szCs w:val="36"/>
        </w:rPr>
        <w:t>FIREBREAK EXEMPTION APPLICATION (INDIVIDUALS)</w:t>
      </w:r>
    </w:p>
    <w:p w14:paraId="40C29E15" w14:textId="40C57DE2" w:rsidR="00CB5836" w:rsidRDefault="00CB5836" w:rsidP="00E208C7">
      <w:pPr>
        <w:pStyle w:val="Formheading"/>
        <w:spacing w:after="170"/>
        <w:jc w:val="left"/>
        <w:rPr>
          <w:sz w:val="28"/>
          <w:szCs w:val="28"/>
        </w:rPr>
      </w:pPr>
      <w:r w:rsidRPr="00CB5836">
        <w:rPr>
          <w:sz w:val="28"/>
          <w:szCs w:val="28"/>
        </w:rPr>
        <w:t xml:space="preserve">APPLICATION FOR EXEMPTION FROM THE DUTY TO PREPARE AND MAINTAIN FIREBREAKS IN TERMS OF </w:t>
      </w:r>
      <w:r w:rsidR="00E208C7">
        <w:rPr>
          <w:sz w:val="28"/>
          <w:szCs w:val="28"/>
        </w:rPr>
        <w:br/>
      </w:r>
      <w:r w:rsidRPr="00CB5836">
        <w:rPr>
          <w:sz w:val="28"/>
          <w:szCs w:val="28"/>
        </w:rPr>
        <w:t>SECTI</w:t>
      </w:r>
      <w:r w:rsidR="00E208C7">
        <w:rPr>
          <w:sz w:val="28"/>
          <w:szCs w:val="28"/>
        </w:rPr>
        <w:t xml:space="preserve">ON 15 OF THE NATIONAL VELD AND </w:t>
      </w:r>
      <w:r w:rsidRPr="00CB5836">
        <w:rPr>
          <w:sz w:val="28"/>
          <w:szCs w:val="28"/>
        </w:rPr>
        <w:t>FOREST FIRE ACT (ACT 101 OF 1998).</w:t>
      </w:r>
    </w:p>
    <w:p w14:paraId="0537665F" w14:textId="77777777" w:rsidR="00CB5836" w:rsidRDefault="00CB5836" w:rsidP="00CB5836">
      <w:pPr>
        <w:pStyle w:val="Heading4"/>
        <w:rPr>
          <w:sz w:val="22"/>
          <w:szCs w:val="22"/>
        </w:rPr>
      </w:pPr>
      <w:r>
        <w:t>SECTION A: PERSONAL DETAILS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6"/>
        <w:gridCol w:w="11286"/>
      </w:tblGrid>
      <w:tr w:rsidR="00CB5836" w14:paraId="2103B961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EFCB7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1. Surname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C6C9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4CFE72D1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B8619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2. Initials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27FA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7354FD20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7A353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3. Title 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19A77" w14:textId="77777777" w:rsidR="00CB5836" w:rsidRDefault="00CB5836">
            <w:pPr>
              <w:suppressAutoHyphens/>
              <w:rPr>
                <w:lang w:val="en-GB"/>
              </w:rPr>
            </w:pPr>
          </w:p>
          <w:p w14:paraId="7ADFB5F9" w14:textId="77777777" w:rsidR="00CB5836" w:rsidRDefault="00CB5836">
            <w:pPr>
              <w:suppressAutoHyphens/>
            </w:pPr>
          </w:p>
        </w:tc>
      </w:tr>
      <w:tr w:rsidR="00CB5836" w14:paraId="6D890E1A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FB594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4.  Postal address 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5B979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50D81F4A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EEFA9" w14:textId="77777777" w:rsidR="00CB5836" w:rsidRDefault="00CB5836">
            <w:pPr>
              <w:pStyle w:val="TableBodyboldTABLES"/>
              <w:rPr>
                <w:rFonts w:ascii="CorporateS-Regular" w:hAnsi="CorporateS-Regular" w:cs="CorporateS-Regular"/>
                <w:b w:val="0"/>
                <w:bCs w:val="0"/>
              </w:rPr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5.  Physical address</w:t>
            </w:r>
          </w:p>
          <w:p w14:paraId="126CF5BF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 (if different to postal )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6192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2BC808AF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54077" w14:textId="77777777" w:rsidR="00CB5836" w:rsidRDefault="00CB5836">
            <w:pPr>
              <w:pStyle w:val="TableBodyboldTABLES"/>
              <w:rPr>
                <w:rFonts w:ascii="CorporateS-Regular" w:hAnsi="CorporateS-Regular" w:cs="CorporateS-Regular"/>
                <w:b w:val="0"/>
                <w:bCs w:val="0"/>
              </w:rPr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6. Property Name </w:t>
            </w:r>
          </w:p>
          <w:p w14:paraId="2BF6BBE5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    &amp; number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30F8B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4FEFFF92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FC77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8. Property/Farm size  (ha)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F215E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CB5836" w14:paraId="397736D4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5782" w14:textId="77777777" w:rsidR="00CB5836" w:rsidRDefault="00CB5836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9. Name of FPA  (if any)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FD67" w14:textId="77777777" w:rsidR="00CB5836" w:rsidRDefault="00CB5836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6259E342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F37C3" w14:textId="77777777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10.  Telephone &amp; Fax  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AF807" w14:textId="08D19F3A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 xml:space="preserve">H:                                           W:      </w:t>
            </w:r>
            <w:r w:rsidR="00D911B5">
              <w:rPr>
                <w:rFonts w:ascii="CorporateS-Regular" w:hAnsi="CorporateS-Regular" w:cs="CorporateS-Regular"/>
                <w:b w:val="0"/>
                <w:bCs w:val="0"/>
              </w:rPr>
              <w:t xml:space="preserve">                               </w:t>
            </w:r>
            <w:r>
              <w:rPr>
                <w:rFonts w:ascii="CorporateS-Regular" w:hAnsi="CorporateS-Regular" w:cs="CorporateS-Regular"/>
                <w:b w:val="0"/>
                <w:bCs w:val="0"/>
              </w:rPr>
              <w:t>F:</w:t>
            </w:r>
            <w:bookmarkStart w:id="0" w:name="_GoBack"/>
            <w:bookmarkEnd w:id="0"/>
          </w:p>
        </w:tc>
      </w:tr>
      <w:tr w:rsidR="00E208C7" w14:paraId="1ADEC7E8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5DF20" w14:textId="77777777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11. Cellphone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DD199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78009680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7C347" w14:textId="77777777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12. Email address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B7D3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EA5DF28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AAAAE" w14:textId="77777777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13. Signature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AA8E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BF0F92D" w14:textId="77777777" w:rsidTr="00E208C7">
        <w:trPr>
          <w:trHeight w:val="601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EC5A5" w14:textId="77777777" w:rsidR="00E208C7" w:rsidRDefault="00E208C7">
            <w:pPr>
              <w:pStyle w:val="TableBodyboldTABLES"/>
            </w:pPr>
            <w:r>
              <w:rPr>
                <w:rFonts w:ascii="CorporateS-Regular" w:hAnsi="CorporateS-Regular" w:cs="CorporateS-Regular"/>
                <w:b w:val="0"/>
                <w:bCs w:val="0"/>
              </w:rPr>
              <w:t>14. Date</w:t>
            </w:r>
          </w:p>
        </w:tc>
        <w:tc>
          <w:tcPr>
            <w:tcW w:w="1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102B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</w:tbl>
    <w:p w14:paraId="7ED10515" w14:textId="77777777" w:rsidR="00CB5836" w:rsidRDefault="00CB5836" w:rsidP="00CB5836">
      <w:pPr>
        <w:pStyle w:val="Heading4"/>
        <w:spacing w:after="0"/>
      </w:pPr>
      <w:r>
        <w:lastRenderedPageBreak/>
        <w:t>SECTION B: UNDERSTANDING THE PURPOSE OF THE EXEMPTION APPLICATION:</w:t>
      </w:r>
    </w:p>
    <w:p w14:paraId="33BCF7BB" w14:textId="77777777" w:rsidR="00CB5836" w:rsidRPr="00CB5836" w:rsidRDefault="00CB5836" w:rsidP="00CB5836">
      <w:pPr>
        <w:pStyle w:val="Bodytext"/>
        <w:rPr>
          <w:sz w:val="20"/>
          <w:szCs w:val="20"/>
        </w:rPr>
      </w:pPr>
    </w:p>
    <w:p w14:paraId="73789992" w14:textId="77777777" w:rsidR="00CB5836" w:rsidRPr="00CB5836" w:rsidRDefault="00CB5836" w:rsidP="00CB5836">
      <w:pPr>
        <w:pStyle w:val="Bodytext"/>
        <w:rPr>
          <w:rFonts w:ascii="CorporateS-Bold" w:hAnsi="CorporateS-Bold" w:cs="CorporateS-Bold"/>
          <w:b/>
          <w:bCs/>
          <w:sz w:val="20"/>
          <w:szCs w:val="20"/>
        </w:rPr>
      </w:pPr>
      <w:r w:rsidRPr="00CB5836">
        <w:rPr>
          <w:rFonts w:ascii="CorporateS-Bold" w:hAnsi="CorporateS-Bold" w:cs="CorporateS-Bold"/>
          <w:b/>
          <w:bCs/>
          <w:sz w:val="20"/>
          <w:szCs w:val="20"/>
        </w:rPr>
        <w:t>B1: As the applicant I understand that under the National Veld and Forest Fire Act (No 101 of 1998):</w:t>
      </w:r>
    </w:p>
    <w:p w14:paraId="74A871AB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a)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Section 12(1) obliges landowners to establish firebreaks on the boundaries of their properties.</w:t>
      </w:r>
    </w:p>
    <w:p w14:paraId="7D1DA23B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b)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Section 12(7) states that owners of adjoining land may agree to position a common firebreak away from the common boundary.</w:t>
      </w:r>
    </w:p>
    <w:p w14:paraId="74E5AE09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c)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 xml:space="preserve">In terms of Section 15(1) the Minister may allow certain exemptions for a landowner or group of landowners from the creation of boundary firebreaks where there is </w:t>
      </w:r>
      <w:r w:rsidRPr="00CB5836">
        <w:rPr>
          <w:rFonts w:ascii="CorporateS-Bold" w:hAnsi="CorporateS-Bold" w:cs="CorporateS-Bold"/>
          <w:b/>
          <w:bCs/>
          <w:sz w:val="20"/>
          <w:szCs w:val="20"/>
        </w:rPr>
        <w:t xml:space="preserve">good reason </w:t>
      </w:r>
      <w:r w:rsidRPr="00CB5836">
        <w:rPr>
          <w:sz w:val="20"/>
          <w:szCs w:val="20"/>
        </w:rPr>
        <w:t>to do so.</w:t>
      </w:r>
    </w:p>
    <w:p w14:paraId="2A52922C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d)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Section 15(2) states that this exemption may also be conditional.</w:t>
      </w:r>
    </w:p>
    <w:p w14:paraId="3CBE620C" w14:textId="77777777" w:rsidR="00CB5836" w:rsidRPr="00CB5836" w:rsidRDefault="00CB5836" w:rsidP="00CB5836">
      <w:pPr>
        <w:pStyle w:val="Bodytext"/>
        <w:rPr>
          <w:sz w:val="20"/>
          <w:szCs w:val="20"/>
        </w:rPr>
      </w:pPr>
    </w:p>
    <w:p w14:paraId="6EC44BCF" w14:textId="77777777" w:rsidR="00CB5836" w:rsidRPr="00CB5836" w:rsidRDefault="00CB5836" w:rsidP="00CB5836">
      <w:pPr>
        <w:pStyle w:val="Bodytext"/>
        <w:rPr>
          <w:rFonts w:ascii="CorporateS-Bold" w:hAnsi="CorporateS-Bold" w:cs="CorporateS-Bold"/>
          <w:b/>
          <w:bCs/>
          <w:sz w:val="20"/>
          <w:szCs w:val="20"/>
        </w:rPr>
      </w:pPr>
      <w:r w:rsidRPr="00CB5836">
        <w:rPr>
          <w:rFonts w:ascii="CorporateS-Bold" w:hAnsi="CorporateS-Bold" w:cs="CorporateS-Bold"/>
          <w:b/>
          <w:bCs/>
          <w:sz w:val="20"/>
          <w:szCs w:val="20"/>
        </w:rPr>
        <w:t>B2: As the applicant I also understand that:</w:t>
      </w:r>
    </w:p>
    <w:p w14:paraId="7B9D4226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a)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When receiving exemption from the Minister it does not exempt me from the responsibility as landowner/user to prevent a fire from starting or spreading from or over my farm/property.</w:t>
      </w:r>
    </w:p>
    <w:p w14:paraId="5AFFB90B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b)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The exemption does not transfer my responsibility on to any neighbour, the Fire Protection Association, local or national authority to prevent a fire from starting or spreading from or over my farm/property.</w:t>
      </w:r>
    </w:p>
    <w:p w14:paraId="1F6AC3F9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c)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 xml:space="preserve">This application - not to make or move the firebreak to an alternative position - is for a practical, economical and environmental reason and not to avoid the responsibility to prevent or combat fires on my farm/property.  </w:t>
      </w:r>
    </w:p>
    <w:p w14:paraId="5DECED4A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d)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That I will undertake to maintain the condition of the action plan which include the reasons for exemption / positioning of firebreak.</w:t>
      </w:r>
    </w:p>
    <w:p w14:paraId="655814CF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e)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That it is my duty to inform any Third Party that may be affected by this application and the outcome thereof.</w:t>
      </w:r>
    </w:p>
    <w:p w14:paraId="7F233CBC" w14:textId="77777777" w:rsidR="00CB5836" w:rsidRPr="00CB5836" w:rsidRDefault="00CB5836" w:rsidP="00CB5836">
      <w:pPr>
        <w:pStyle w:val="BodytextABC"/>
        <w:rPr>
          <w:sz w:val="20"/>
          <w:szCs w:val="20"/>
        </w:rPr>
      </w:pPr>
      <w:r w:rsidRPr="00CB5836">
        <w:rPr>
          <w:rStyle w:val="WordImportedListStyle9StylesforWordRTFImportedLists"/>
          <w:sz w:val="20"/>
          <w:szCs w:val="20"/>
        </w:rPr>
        <w:t>f)</w:t>
      </w:r>
      <w:r w:rsidRPr="00CB5836">
        <w:rPr>
          <w:rStyle w:val="WordImportedListStyle9StylesforWordRTFImportedLists"/>
          <w:sz w:val="20"/>
          <w:szCs w:val="20"/>
        </w:rPr>
        <w:tab/>
      </w:r>
      <w:r w:rsidRPr="00CB5836">
        <w:rPr>
          <w:sz w:val="20"/>
          <w:szCs w:val="20"/>
        </w:rPr>
        <w:t>That the Department of Agriculture, Forestry and Fisheries shall not be held liable for any damages/losses that may arise as a result of fire after the exemption was granted.</w:t>
      </w:r>
    </w:p>
    <w:p w14:paraId="05DDFBF3" w14:textId="77777777" w:rsidR="00CB5836" w:rsidRPr="00CB5836" w:rsidRDefault="00CB5836" w:rsidP="00CB5836">
      <w:pPr>
        <w:pStyle w:val="BodytextABC"/>
        <w:rPr>
          <w:sz w:val="20"/>
          <w:szCs w:val="20"/>
        </w:rPr>
      </w:pPr>
    </w:p>
    <w:p w14:paraId="3017524D" w14:textId="77777777" w:rsidR="00CB5836" w:rsidRPr="00CB5836" w:rsidRDefault="00CB5836" w:rsidP="00CB5836">
      <w:pPr>
        <w:pStyle w:val="BodytextABC"/>
        <w:rPr>
          <w:sz w:val="20"/>
          <w:szCs w:val="20"/>
        </w:rPr>
      </w:pPr>
    </w:p>
    <w:p w14:paraId="09BD1038" w14:textId="77777777" w:rsidR="00CB5836" w:rsidRPr="00CB5836" w:rsidRDefault="00CB5836" w:rsidP="00CB5836">
      <w:pPr>
        <w:pStyle w:val="Bodytext"/>
        <w:rPr>
          <w:sz w:val="20"/>
          <w:szCs w:val="20"/>
        </w:rPr>
      </w:pPr>
      <w:r w:rsidRPr="00CB5836">
        <w:rPr>
          <w:rFonts w:ascii="CorporateS-Bold" w:hAnsi="CorporateS-Bold" w:cs="CorporateS-Bold"/>
          <w:b/>
          <w:bCs/>
          <w:sz w:val="20"/>
          <w:szCs w:val="20"/>
        </w:rPr>
        <w:t>B3. The neighbours that have signed in section C understand the reason for this application, and that it may have an impact on their preparedness in the event of a fire.</w:t>
      </w:r>
    </w:p>
    <w:p w14:paraId="3523E952" w14:textId="77777777" w:rsidR="00CB5836" w:rsidRPr="00CB5836" w:rsidRDefault="00CB5836" w:rsidP="00CB5836">
      <w:pPr>
        <w:pStyle w:val="Bodytext"/>
        <w:rPr>
          <w:sz w:val="20"/>
          <w:szCs w:val="20"/>
        </w:rPr>
      </w:pPr>
    </w:p>
    <w:p w14:paraId="3DBAB260" w14:textId="77777777" w:rsidR="00CB5836" w:rsidRPr="00CB5836" w:rsidRDefault="00CB5836" w:rsidP="00CB5836">
      <w:pPr>
        <w:pStyle w:val="Bodytext"/>
        <w:spacing w:after="624"/>
        <w:rPr>
          <w:sz w:val="20"/>
          <w:szCs w:val="20"/>
        </w:rPr>
      </w:pPr>
      <w:r w:rsidRPr="00CB5836">
        <w:rPr>
          <w:sz w:val="20"/>
          <w:szCs w:val="20"/>
        </w:rPr>
        <w:t xml:space="preserve">THUS DONE AND SIGNED at .......................................... on this ............. day of .................................. 20 ............ </w:t>
      </w:r>
    </w:p>
    <w:p w14:paraId="3E59E092" w14:textId="77777777" w:rsidR="00CB5836" w:rsidRPr="00CB5836" w:rsidRDefault="00CB5836" w:rsidP="00CB5836">
      <w:pPr>
        <w:pStyle w:val="Bodytext"/>
        <w:spacing w:after="0"/>
        <w:rPr>
          <w:sz w:val="20"/>
          <w:szCs w:val="20"/>
        </w:rPr>
      </w:pPr>
      <w:r w:rsidRPr="00CB5836">
        <w:rPr>
          <w:sz w:val="20"/>
          <w:szCs w:val="20"/>
        </w:rPr>
        <w:t>....................................................................................    ..........................................................................................</w:t>
      </w:r>
    </w:p>
    <w:p w14:paraId="190916C2" w14:textId="7891048B" w:rsidR="00CB5836" w:rsidRPr="00CB5836" w:rsidRDefault="00CB5836" w:rsidP="00CB5836">
      <w:pPr>
        <w:pStyle w:val="Bodytext"/>
        <w:rPr>
          <w:sz w:val="20"/>
          <w:szCs w:val="20"/>
        </w:rPr>
      </w:pPr>
      <w:r w:rsidRPr="00CB5836">
        <w:rPr>
          <w:sz w:val="20"/>
          <w:szCs w:val="20"/>
        </w:rPr>
        <w:t>NAME</w:t>
      </w:r>
      <w:r w:rsidRPr="00CB5836">
        <w:rPr>
          <w:sz w:val="20"/>
          <w:szCs w:val="20"/>
        </w:rPr>
        <w:tab/>
      </w:r>
      <w:r w:rsidRPr="00CB5836">
        <w:rPr>
          <w:sz w:val="20"/>
          <w:szCs w:val="20"/>
        </w:rPr>
        <w:tab/>
      </w:r>
      <w:r w:rsidRPr="00CB5836">
        <w:rPr>
          <w:sz w:val="20"/>
          <w:szCs w:val="20"/>
        </w:rPr>
        <w:tab/>
      </w:r>
      <w:r w:rsidRPr="00CB5836">
        <w:rPr>
          <w:sz w:val="20"/>
          <w:szCs w:val="20"/>
        </w:rPr>
        <w:tab/>
      </w:r>
      <w:r w:rsidRPr="00CB5836"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ab/>
        <w:t xml:space="preserve">   </w:t>
      </w:r>
      <w:r w:rsidRPr="00CB5836">
        <w:rPr>
          <w:sz w:val="20"/>
          <w:szCs w:val="20"/>
        </w:rPr>
        <w:t>SIGNATURE</w:t>
      </w:r>
    </w:p>
    <w:p w14:paraId="278B7E95" w14:textId="77777777" w:rsidR="00C2557A" w:rsidRDefault="00C2557A" w:rsidP="00476FF3">
      <w:pPr>
        <w:pStyle w:val="Bodynumbers10"/>
        <w:spacing w:line="360" w:lineRule="auto"/>
        <w:rPr>
          <w:sz w:val="20"/>
          <w:szCs w:val="20"/>
        </w:rPr>
      </w:pPr>
    </w:p>
    <w:p w14:paraId="6E684ED7" w14:textId="77777777" w:rsidR="00CB5836" w:rsidRDefault="00CB5836" w:rsidP="00476FF3">
      <w:pPr>
        <w:pStyle w:val="Bodynumbers10"/>
        <w:spacing w:line="360" w:lineRule="auto"/>
        <w:rPr>
          <w:sz w:val="20"/>
          <w:szCs w:val="20"/>
        </w:rPr>
      </w:pPr>
    </w:p>
    <w:p w14:paraId="4D93C2B5" w14:textId="77777777" w:rsidR="00E208C7" w:rsidRDefault="00E208C7" w:rsidP="00E208C7">
      <w:pPr>
        <w:pStyle w:val="Heading4"/>
      </w:pPr>
      <w:r>
        <w:t>SECTION C: PARTICULARS OF NEIGHBOURS</w:t>
      </w:r>
    </w:p>
    <w:p w14:paraId="22AB5558" w14:textId="77777777" w:rsidR="00E208C7" w:rsidRPr="00E208C7" w:rsidRDefault="00E208C7" w:rsidP="00E208C7">
      <w:pPr>
        <w:pStyle w:val="Bodytext"/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1988"/>
        <w:gridCol w:w="1988"/>
        <w:gridCol w:w="2272"/>
        <w:gridCol w:w="2272"/>
        <w:gridCol w:w="3124"/>
      </w:tblGrid>
      <w:tr w:rsidR="00E208C7" w14:paraId="27A54B49" w14:textId="77777777" w:rsidTr="00E208C7">
        <w:trPr>
          <w:trHeight w:val="249"/>
        </w:trPr>
        <w:tc>
          <w:tcPr>
            <w:tcW w:w="143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862D" w14:textId="77777777" w:rsidR="00E208C7" w:rsidRPr="00E208C7" w:rsidRDefault="00E208C7">
            <w:pPr>
              <w:pStyle w:val="Tablebody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a)  All fields must be completed  if applicable     b) To indicate the properties of neighbours on map 1</w:t>
            </w:r>
          </w:p>
        </w:tc>
      </w:tr>
      <w:tr w:rsidR="00E208C7" w14:paraId="5351AE1D" w14:textId="77777777" w:rsidTr="00E208C7">
        <w:trPr>
          <w:trHeight w:val="319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E852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E3921" w14:textId="77777777" w:rsidR="00E208C7" w:rsidRPr="00E208C7" w:rsidRDefault="00E208C7">
            <w:pPr>
              <w:pStyle w:val="TableBodyboldTABLES"/>
              <w:jc w:val="center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NEIGHBOUR 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6854" w14:textId="77777777" w:rsidR="00E208C7" w:rsidRPr="00E208C7" w:rsidRDefault="00E208C7">
            <w:pPr>
              <w:pStyle w:val="TableBodyboldTABLES"/>
              <w:jc w:val="center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NEIGHBOUR 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920FB" w14:textId="77777777" w:rsidR="00E208C7" w:rsidRPr="00E208C7" w:rsidRDefault="00E208C7">
            <w:pPr>
              <w:pStyle w:val="TableBodyboldTABLES"/>
              <w:jc w:val="center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NEIGHBOUR 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F515" w14:textId="77777777" w:rsidR="00E208C7" w:rsidRPr="00E208C7" w:rsidRDefault="00E208C7">
            <w:pPr>
              <w:pStyle w:val="TableBodyboldTABLES"/>
              <w:jc w:val="center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NEIGHBOUR 4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ED70" w14:textId="77777777" w:rsidR="00E208C7" w:rsidRDefault="00E208C7">
            <w:pPr>
              <w:pStyle w:val="TableBodyboldTABLES"/>
              <w:jc w:val="center"/>
            </w:pPr>
            <w:r>
              <w:t>NEIGHBOUR 5</w:t>
            </w:r>
          </w:p>
        </w:tc>
      </w:tr>
      <w:tr w:rsidR="00E208C7" w14:paraId="5C4EFDFB" w14:textId="77777777" w:rsidTr="00E208C7">
        <w:trPr>
          <w:trHeight w:val="452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7F9172DC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1. Surname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6A72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4917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E19B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C083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4D3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301E726F" w14:textId="77777777" w:rsidTr="00E208C7">
        <w:trPr>
          <w:trHeight w:val="452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5D727454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2. Initials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594CF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77F5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B2AA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B1A99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165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5B71E7F6" w14:textId="77777777" w:rsidTr="00E208C7">
        <w:trPr>
          <w:trHeight w:val="452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1B18C9D8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 xml:space="preserve">3. Title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1BD1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EB2E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1DC7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1B82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D174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409FEBB6" w14:textId="77777777" w:rsidTr="00E208C7">
        <w:trPr>
          <w:trHeight w:val="1155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3BDCAFFE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 xml:space="preserve">4. Postal address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8522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8255F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73F1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DADC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22E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741FF5D3" w14:textId="77777777" w:rsidTr="00E208C7">
        <w:trPr>
          <w:trHeight w:val="1129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52228A7F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5. Physical address (if different to postal)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7FAC3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CF67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5D9C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168B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A97D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1A92DD1A" w14:textId="77777777" w:rsidTr="00E208C7">
        <w:trPr>
          <w:trHeight w:val="679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926A28E" w14:textId="6DA62DC3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Farm name &amp; </w:t>
            </w:r>
            <w:r w:rsidRPr="00E208C7">
              <w:rPr>
                <w:sz w:val="20"/>
                <w:szCs w:val="20"/>
              </w:rPr>
              <w:t>number(s)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E1A7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B82C3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2412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886FB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06C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19976E1" w14:textId="77777777" w:rsidTr="00E208C7">
        <w:trPr>
          <w:trHeight w:val="535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F38F0C3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7. Name of FPA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12CD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31186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0D5B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476E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2BF7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41FFD3A0" w14:textId="77777777" w:rsidTr="00E208C7">
        <w:trPr>
          <w:trHeight w:val="536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77724889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 xml:space="preserve">8. Telephone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B5D0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F6A8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5BE1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A035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C015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3799EB8" w14:textId="77777777" w:rsidTr="00E208C7">
        <w:trPr>
          <w:trHeight w:val="536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E666D7B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9. Cellphone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BEAF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FF7D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B35ED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0A4EE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2483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524A871C" w14:textId="77777777" w:rsidTr="00E208C7">
        <w:trPr>
          <w:trHeight w:val="536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6BCAA63F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10. Email address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C1EF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E230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28A7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40A5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D9B4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9B00921" w14:textId="77777777" w:rsidTr="00E208C7">
        <w:trPr>
          <w:trHeight w:val="536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102E2A45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11. Signature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5E86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2320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38AC6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830E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819C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6D61D6EA" w14:textId="77777777" w:rsidTr="00E208C7">
        <w:trPr>
          <w:trHeight w:val="488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415AE718" w14:textId="77777777" w:rsidR="00E208C7" w:rsidRPr="00E208C7" w:rsidRDefault="00E208C7">
            <w:pPr>
              <w:pStyle w:val="TableBodybold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12. Date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4EB9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E23B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AECC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BF40" w14:textId="77777777" w:rsidR="00E208C7" w:rsidRP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EA66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62173C6F" w14:textId="77777777" w:rsidTr="00E208C7">
        <w:trPr>
          <w:trHeight w:val="336"/>
        </w:trPr>
        <w:tc>
          <w:tcPr>
            <w:tcW w:w="143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EBCA0" w14:textId="77777777" w:rsidR="00E208C7" w:rsidRPr="00E208C7" w:rsidRDefault="00E208C7">
            <w:pPr>
              <w:pStyle w:val="TablebodyTABLES"/>
              <w:rPr>
                <w:sz w:val="20"/>
                <w:szCs w:val="20"/>
              </w:rPr>
            </w:pPr>
            <w:r w:rsidRPr="00E208C7">
              <w:rPr>
                <w:sz w:val="20"/>
                <w:szCs w:val="20"/>
              </w:rPr>
              <w:t>Add more pages if there are more neighbours bordering onto the applicant’s property than this page provides for.</w:t>
            </w:r>
          </w:p>
        </w:tc>
      </w:tr>
    </w:tbl>
    <w:p w14:paraId="30766742" w14:textId="77777777" w:rsidR="00E208C7" w:rsidRDefault="00E208C7" w:rsidP="00E208C7">
      <w:pPr>
        <w:pStyle w:val="NoParagraphStyle"/>
        <w:suppressAutoHyphens/>
        <w:ind w:left="227"/>
        <w:rPr>
          <w:rFonts w:ascii="CorporateS-Bold" w:hAnsi="CorporateS-Bold" w:cs="CorporateS-Bold"/>
          <w:b/>
          <w:bCs/>
        </w:rPr>
      </w:pPr>
    </w:p>
    <w:p w14:paraId="3205BD1D" w14:textId="77777777" w:rsidR="00E208C7" w:rsidRDefault="00E208C7" w:rsidP="00E208C7">
      <w:pPr>
        <w:pStyle w:val="Heading4"/>
      </w:pPr>
    </w:p>
    <w:p w14:paraId="227B4810" w14:textId="1B368F1F" w:rsidR="00E208C7" w:rsidRDefault="00E208C7" w:rsidP="00E208C7">
      <w:pPr>
        <w:pStyle w:val="Heading4"/>
      </w:pPr>
      <w:r>
        <w:t xml:space="preserve">SECTION D: THE FIRE HISTORY OF THE FARM / PROPERTY 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8"/>
        <w:gridCol w:w="360"/>
        <w:gridCol w:w="243"/>
        <w:gridCol w:w="2118"/>
        <w:gridCol w:w="235"/>
        <w:gridCol w:w="521"/>
        <w:gridCol w:w="903"/>
        <w:gridCol w:w="722"/>
        <w:gridCol w:w="1735"/>
        <w:gridCol w:w="652"/>
        <w:gridCol w:w="11"/>
        <w:gridCol w:w="3408"/>
      </w:tblGrid>
      <w:tr w:rsidR="00E208C7" w:rsidRPr="005D4597" w14:paraId="7774F848" w14:textId="77777777" w:rsidTr="005D4597">
        <w:trPr>
          <w:trHeight w:hRule="exact" w:val="510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E885D16" w14:textId="77777777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D1.1</w:t>
            </w:r>
            <w:r w:rsidRPr="005D4597">
              <w:t xml:space="preserve"> How many fires have there been in the last 5 years on your property?</w:t>
            </w:r>
          </w:p>
        </w:tc>
        <w:tc>
          <w:tcPr>
            <w:tcW w:w="2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67F594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F44E77D" w14:textId="77777777" w:rsidR="00E208C7" w:rsidRPr="005D4597" w:rsidRDefault="00E208C7">
            <w:pPr>
              <w:pStyle w:val="TablebodyTABLES"/>
            </w:pPr>
            <w:r w:rsidRPr="005D4597">
              <w:t>D1.2 How many have crossed from your farm or over your farm to a neighbour’s farm?</w:t>
            </w:r>
          </w:p>
        </w:tc>
        <w:tc>
          <w:tcPr>
            <w:tcW w:w="4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716D26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01580EDF" w14:textId="77777777" w:rsidTr="005D4597">
        <w:trPr>
          <w:trHeight w:hRule="exact" w:val="546"/>
        </w:trPr>
        <w:tc>
          <w:tcPr>
            <w:tcW w:w="3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D65EC2D" w14:textId="7B41E339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D1.3</w:t>
            </w:r>
            <w:r w:rsidRPr="005D4597">
              <w:t xml:space="preserve"> Name some the possible causes /</w:t>
            </w:r>
            <w:r w:rsidR="005D4597">
              <w:br/>
            </w:r>
            <w:r w:rsidRPr="005D4597">
              <w:t>origin of these fires</w:t>
            </w:r>
          </w:p>
        </w:tc>
        <w:tc>
          <w:tcPr>
            <w:tcW w:w="105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A224FB1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0758B33F" w14:textId="77777777" w:rsidTr="005D4597">
        <w:trPr>
          <w:trHeight w:hRule="exact" w:val="484"/>
        </w:trPr>
        <w:tc>
          <w:tcPr>
            <w:tcW w:w="3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4520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84B945F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vAlign w:val="center"/>
          </w:tcPr>
          <w:p w14:paraId="6687EB3F" w14:textId="77777777" w:rsidR="00E208C7" w:rsidRPr="005D4597" w:rsidRDefault="00E208C7">
            <w:pPr>
              <w:pStyle w:val="TablebodyTABLES"/>
              <w:spacing w:after="0"/>
            </w:pPr>
            <w:r w:rsidRPr="005D4597">
              <w:t>Value lost because of fires</w:t>
            </w:r>
          </w:p>
        </w:tc>
      </w:tr>
      <w:tr w:rsidR="005D4597" w:rsidRPr="005D4597" w14:paraId="1A0B8D6A" w14:textId="77777777" w:rsidTr="005D4597">
        <w:trPr>
          <w:trHeight w:val="868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0E125D1" w14:textId="2823E6C3" w:rsidR="005D4597" w:rsidRPr="005D4597" w:rsidRDefault="005D459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D1.4</w:t>
            </w:r>
            <w:r w:rsidRPr="005D4597">
              <w:t xml:space="preserve"> Name some of the consequences of these fires</w:t>
            </w:r>
          </w:p>
        </w:tc>
        <w:tc>
          <w:tcPr>
            <w:tcW w:w="714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874AA08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283" w:type="dxa"/>
              <w:right w:w="108" w:type="dxa"/>
            </w:tcMar>
          </w:tcPr>
          <w:p w14:paraId="7EABA5FB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5D4597" w:rsidRPr="005D4597" w14:paraId="72844C1E" w14:textId="77777777" w:rsidTr="005D4597">
        <w:trPr>
          <w:trHeight w:hRule="exact" w:val="538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92E7770" w14:textId="77777777" w:rsidR="005D4597" w:rsidRPr="005D4597" w:rsidRDefault="005D459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D2.1</w:t>
            </w:r>
            <w:r w:rsidRPr="005D4597">
              <w:t xml:space="preserve"> The date of last fire on your property</w:t>
            </w:r>
          </w:p>
        </w:tc>
        <w:tc>
          <w:tcPr>
            <w:tcW w:w="2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A8E53F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86F6864" w14:textId="77777777" w:rsidR="005D4597" w:rsidRPr="005D4597" w:rsidRDefault="005D4597">
            <w:pPr>
              <w:pStyle w:val="TablebodyTABLES"/>
            </w:pPr>
            <w:r w:rsidRPr="005D4597">
              <w:t>D2.2 Did this fire cross over onto a neighbour’s property ?</w:t>
            </w:r>
          </w:p>
        </w:tc>
        <w:tc>
          <w:tcPr>
            <w:tcW w:w="34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C19C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5D4597" w:rsidRPr="005D4597" w14:paraId="5A1013E8" w14:textId="77777777" w:rsidTr="005D4597">
        <w:trPr>
          <w:trHeight w:hRule="exact" w:val="510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86921EB" w14:textId="77777777" w:rsidR="005D4597" w:rsidRPr="005D4597" w:rsidRDefault="005D459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D2.3</w:t>
            </w:r>
            <w:r w:rsidRPr="005D4597">
              <w:t xml:space="preserve"> Was there a firebreak on the boundary?</w:t>
            </w:r>
          </w:p>
        </w:tc>
        <w:tc>
          <w:tcPr>
            <w:tcW w:w="2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4471A7F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6D06A14" w14:textId="77777777" w:rsidR="005D4597" w:rsidRPr="005D4597" w:rsidRDefault="005D4597">
            <w:pPr>
              <w:pStyle w:val="TablebodyTABLES"/>
            </w:pPr>
            <w:r w:rsidRPr="005D4597">
              <w:t>D2.4 If no, would a firebreak have been of any assistance?</w:t>
            </w:r>
          </w:p>
        </w:tc>
        <w:tc>
          <w:tcPr>
            <w:tcW w:w="3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6957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65A864D9" w14:textId="77777777" w:rsidTr="005D4597">
        <w:trPr>
          <w:trHeight w:hRule="exact" w:val="510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5D89B4D" w14:textId="77777777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D2.5</w:t>
            </w:r>
            <w:r w:rsidRPr="005D4597">
              <w:t xml:space="preserve"> If there was a firebreak, why did it possibly help/not help?</w:t>
            </w:r>
          </w:p>
        </w:tc>
        <w:tc>
          <w:tcPr>
            <w:tcW w:w="105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1CAA1A7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5D4597" w:rsidRPr="005D4597" w14:paraId="48E15303" w14:textId="77777777" w:rsidTr="005D4597">
        <w:trPr>
          <w:trHeight w:val="1110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831C93A" w14:textId="77777777" w:rsidR="005D4597" w:rsidRPr="005D4597" w:rsidRDefault="005D459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D2.6</w:t>
            </w:r>
            <w:r w:rsidRPr="005D4597">
              <w:t xml:space="preserve"> If this firebreak was placed in a different position than your boundary, would it have been more effective?  (Give a reason.)</w:t>
            </w:r>
          </w:p>
        </w:tc>
        <w:tc>
          <w:tcPr>
            <w:tcW w:w="1054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9017B3A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62760B4E" w14:textId="77777777" w:rsidTr="005D4597">
        <w:trPr>
          <w:trHeight w:hRule="exact" w:val="510"/>
        </w:trPr>
        <w:tc>
          <w:tcPr>
            <w:tcW w:w="6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A787DF0" w14:textId="77777777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D3.1</w:t>
            </w:r>
            <w:r w:rsidRPr="005D4597">
              <w:t xml:space="preserve"> How many major fires caused damage/loss to 5 or more farms during the same fire in your ward / agriculture area in the last 30 years?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B8441F9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BE3A281" w14:textId="77777777" w:rsidR="00E208C7" w:rsidRPr="005D4597" w:rsidRDefault="00E208C7">
            <w:pPr>
              <w:pStyle w:val="TablebodyTABLES"/>
            </w:pPr>
            <w:r w:rsidRPr="005D4597">
              <w:t>D3.2 How many of these had caused damage to your farm/property?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1FC8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02B4AE2D" w14:textId="77777777" w:rsidTr="005D4597">
        <w:trPr>
          <w:trHeight w:hRule="exact" w:val="510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59C8C65" w14:textId="77777777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D3.3</w:t>
            </w:r>
            <w:r w:rsidRPr="005D4597">
              <w:t xml:space="preserve"> When was the last major fire?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1C2EF75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E694380" w14:textId="77777777" w:rsidR="00E208C7" w:rsidRPr="005D4597" w:rsidRDefault="00E208C7">
            <w:pPr>
              <w:pStyle w:val="TablebodyTABLES"/>
            </w:pPr>
            <w:r w:rsidRPr="005D4597">
              <w:t xml:space="preserve">D3.4 How big was this fire. 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74F8A32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1759461" w14:textId="77777777" w:rsidR="00E208C7" w:rsidRPr="005D4597" w:rsidRDefault="00E208C7">
            <w:pPr>
              <w:pStyle w:val="TablebodyTABLES"/>
            </w:pPr>
            <w:r w:rsidRPr="005D4597">
              <w:t>D3.5 Any loss of life at this fire?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1C83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76B83FDA" w14:textId="77777777" w:rsidTr="005D4597">
        <w:trPr>
          <w:trHeight w:hRule="exact" w:val="510"/>
        </w:trPr>
        <w:tc>
          <w:tcPr>
            <w:tcW w:w="6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88AACFE" w14:textId="77777777" w:rsidR="00E208C7" w:rsidRPr="005D4597" w:rsidRDefault="00E208C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D3.6</w:t>
            </w:r>
            <w:r w:rsidRPr="005D4597">
              <w:t xml:space="preserve"> Did landowners work together in an organised manner at this fire?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B1B7268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700BA00" w14:textId="77777777" w:rsidR="00E208C7" w:rsidRPr="005D4597" w:rsidRDefault="00E208C7">
            <w:pPr>
              <w:pStyle w:val="TablebodyTABLES"/>
            </w:pPr>
            <w:r w:rsidRPr="005D4597">
              <w:t>D3.7 Did you take part in fighting this fire?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C7102" w14:textId="77777777" w:rsidR="00E208C7" w:rsidRPr="005D459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5D4597" w:rsidRPr="005D4597" w14:paraId="797BA66D" w14:textId="77777777" w:rsidTr="005D4597">
        <w:trPr>
          <w:trHeight w:val="1054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5767E24" w14:textId="77777777" w:rsidR="005D4597" w:rsidRPr="005D4597" w:rsidRDefault="005D4597">
            <w:pPr>
              <w:pStyle w:val="TablebodyTABLES"/>
            </w:pPr>
            <w:r w:rsidRPr="005D4597">
              <w:rPr>
                <w:rFonts w:ascii="CorporateS-Bold" w:hAnsi="CorporateS-Bold" w:cs="CorporateS-Bold"/>
                <w:b/>
                <w:bCs/>
              </w:rPr>
              <w:t>D3.8</w:t>
            </w:r>
            <w:r w:rsidRPr="005D4597">
              <w:t xml:space="preserve"> In few words give the main reasons why this fire caused so much damage.</w:t>
            </w:r>
          </w:p>
        </w:tc>
        <w:tc>
          <w:tcPr>
            <w:tcW w:w="10908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DD1ECF0" w14:textId="77777777" w:rsidR="005D4597" w:rsidRPr="005D4597" w:rsidRDefault="005D459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E208C7" w:rsidRPr="005D4597" w14:paraId="4863C54B" w14:textId="77777777" w:rsidTr="005D4597">
        <w:trPr>
          <w:trHeight w:hRule="exact" w:val="510"/>
        </w:trPr>
        <w:tc>
          <w:tcPr>
            <w:tcW w:w="142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69A821" w14:textId="77777777" w:rsidR="00E208C7" w:rsidRPr="005D4597" w:rsidRDefault="00E208C7">
            <w:pPr>
              <w:pStyle w:val="TablebodyTABLES"/>
            </w:pPr>
            <w:r w:rsidRPr="005D4597">
              <w:t>Please attach an Annexure with these reference points if the space is inadequate to make your point clear.</w:t>
            </w:r>
          </w:p>
        </w:tc>
      </w:tr>
    </w:tbl>
    <w:p w14:paraId="63317E31" w14:textId="63963FF4" w:rsidR="00E208C7" w:rsidRDefault="00E208C7" w:rsidP="00D45E67">
      <w:pPr>
        <w:pStyle w:val="Heading4"/>
      </w:pPr>
      <w:r>
        <w:t>SECTION E:  BACKGROUND INFORMATION ABOUT FARM / PROPERTY</w:t>
      </w:r>
    </w:p>
    <w:p w14:paraId="16206E9A" w14:textId="77777777" w:rsidR="00D45E67" w:rsidRPr="00D45E67" w:rsidRDefault="00D45E67" w:rsidP="00D45E67">
      <w:pPr>
        <w:pStyle w:val="Bodytext"/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0"/>
        <w:gridCol w:w="1649"/>
        <w:gridCol w:w="2414"/>
        <w:gridCol w:w="1420"/>
        <w:gridCol w:w="939"/>
        <w:gridCol w:w="2469"/>
        <w:gridCol w:w="2556"/>
      </w:tblGrid>
      <w:tr w:rsidR="00E208C7" w14:paraId="0730887F" w14:textId="77777777" w:rsidTr="00D45E67">
        <w:trPr>
          <w:trHeight w:val="425"/>
        </w:trPr>
        <w:tc>
          <w:tcPr>
            <w:tcW w:w="93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30F17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E1 Give % of total area of farm under the following heads to form a picture of your farm /property and activities</w:t>
            </w:r>
          </w:p>
        </w:tc>
        <w:tc>
          <w:tcPr>
            <w:tcW w:w="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D7C5" w14:textId="77777777" w:rsidR="00E208C7" w:rsidRDefault="00E208C7">
            <w:pPr>
              <w:pStyle w:val="TablebodyTABLES"/>
            </w:pPr>
            <w:r>
              <w:t>Indicate  what the neighbours are farming with</w:t>
            </w:r>
          </w:p>
        </w:tc>
      </w:tr>
      <w:tr w:rsidR="00E208C7" w14:paraId="1F491ED9" w14:textId="77777777" w:rsidTr="00D45E67">
        <w:trPr>
          <w:trHeight w:val="425"/>
        </w:trPr>
        <w:tc>
          <w:tcPr>
            <w:tcW w:w="4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12123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E1.1</w:t>
            </w:r>
            <w:r>
              <w:t xml:space="preserve"> </w:t>
            </w:r>
            <w:r>
              <w:rPr>
                <w:rFonts w:ascii="CorporateS-Bold" w:hAnsi="CorporateS-Bold" w:cs="CorporateS-Bold"/>
                <w:b/>
                <w:bCs/>
              </w:rPr>
              <w:t>Topography of farm</w:t>
            </w:r>
            <w:r>
              <w:t xml:space="preserve">                       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133FA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E1.2</w:t>
            </w:r>
            <w:r>
              <w:t xml:space="preserve"> </w:t>
            </w:r>
            <w:r>
              <w:rPr>
                <w:rFonts w:ascii="CorporateS-Bold" w:hAnsi="CorporateS-Bold" w:cs="CorporateS-Bold"/>
                <w:b/>
                <w:bCs/>
              </w:rPr>
              <w:t>Natural Vegetation types</w:t>
            </w:r>
          </w:p>
        </w:tc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C5D4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E1.3</w:t>
            </w:r>
            <w:r>
              <w:t xml:space="preserve"> </w:t>
            </w:r>
            <w:r>
              <w:rPr>
                <w:rFonts w:ascii="CorporateS-Bold" w:hAnsi="CorporateS-Bold" w:cs="CorporateS-Bold"/>
                <w:b/>
                <w:bCs/>
              </w:rPr>
              <w:t>Type of farming</w:t>
            </w:r>
            <w:r>
              <w:t xml:space="preserve"> </w:t>
            </w:r>
          </w:p>
        </w:tc>
      </w:tr>
      <w:tr w:rsidR="00D45E67" w14:paraId="724F59D3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3396" w14:textId="77777777" w:rsidR="00E208C7" w:rsidRDefault="00E208C7">
            <w:pPr>
              <w:pStyle w:val="TablebodyTABLES"/>
            </w:pPr>
            <w:r>
              <w:t>Mountains with steep slopes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E9A5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424D9" w14:textId="77777777" w:rsidR="00E208C7" w:rsidRDefault="00E208C7">
            <w:pPr>
              <w:pStyle w:val="TablebodyTABLES"/>
            </w:pPr>
            <w:r>
              <w:t>Grasslands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84B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EC2FE" w14:textId="77777777" w:rsidR="00E208C7" w:rsidRDefault="00E208C7">
            <w:pPr>
              <w:pStyle w:val="TablebodyTABLES"/>
            </w:pPr>
            <w:r>
              <w:t>Game farming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419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31F11431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5F80C" w14:textId="77777777" w:rsidR="00E208C7" w:rsidRDefault="00E208C7">
            <w:pPr>
              <w:pStyle w:val="TablebodyTABLES"/>
            </w:pPr>
            <w:r>
              <w:t>On the side of a mountain slope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9E31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8BC93" w14:textId="77777777" w:rsidR="00E208C7" w:rsidRDefault="00E208C7">
            <w:pPr>
              <w:pStyle w:val="TablebodyTABLES"/>
            </w:pPr>
            <w:r>
              <w:t>Savannah bushveld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70C1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EE5C" w14:textId="77777777" w:rsidR="00E208C7" w:rsidRDefault="00E208C7">
            <w:pPr>
              <w:pStyle w:val="TablebodyTABLES"/>
            </w:pPr>
            <w:r>
              <w:t>Harvesting of natural vegetation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04E2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7E5F068C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5739" w14:textId="77777777" w:rsidR="00E208C7" w:rsidRDefault="00E208C7">
            <w:pPr>
              <w:pStyle w:val="TablebodyTABLES"/>
            </w:pPr>
            <w:r>
              <w:t>Bottom of a valley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DAC3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0F08" w14:textId="77777777" w:rsidR="00E208C7" w:rsidRDefault="00E208C7">
            <w:pPr>
              <w:pStyle w:val="TablebodyTABLES"/>
            </w:pPr>
            <w:r>
              <w:t>Kalahari bushveld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757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3C5C7" w14:textId="77777777" w:rsidR="00E208C7" w:rsidRDefault="00E208C7">
            <w:pPr>
              <w:pStyle w:val="TablebodyTABLES"/>
            </w:pPr>
            <w:r>
              <w:t>Grassing on natural vegetation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731D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033E5E66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B3128" w14:textId="77777777" w:rsidR="00E208C7" w:rsidRDefault="00E208C7">
            <w:pPr>
              <w:pStyle w:val="TablebodyTABLES"/>
            </w:pPr>
            <w:r>
              <w:t xml:space="preserve">Hilly country side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98E97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2681" w14:textId="77777777" w:rsidR="00E208C7" w:rsidRDefault="00E208C7">
            <w:pPr>
              <w:pStyle w:val="TablebodyTABLES"/>
            </w:pPr>
            <w:r>
              <w:t>Valley bushveld &amp; thicket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C8B5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70D2" w14:textId="77777777" w:rsidR="00E208C7" w:rsidRDefault="00E208C7">
            <w:pPr>
              <w:pStyle w:val="TablebodyTABLES"/>
            </w:pPr>
            <w:r>
              <w:t>Grassing on planted vegetation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DCA14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6D710FC2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2F92" w14:textId="77777777" w:rsidR="00E208C7" w:rsidRDefault="00E208C7">
            <w:pPr>
              <w:pStyle w:val="TablebodyTABLES"/>
            </w:pPr>
            <w:r>
              <w:t>Hilly country with deep ravines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B694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21A1" w14:textId="77777777" w:rsidR="00E208C7" w:rsidRDefault="00E208C7">
            <w:pPr>
              <w:pStyle w:val="TablebodyTABLES"/>
            </w:pPr>
            <w:r>
              <w:t>Forests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8C7D2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6B52D" w14:textId="77777777" w:rsidR="00E208C7" w:rsidRDefault="00E208C7">
            <w:pPr>
              <w:pStyle w:val="TablebodyTABLES"/>
            </w:pPr>
            <w:r>
              <w:t>Dry land crops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8326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2AC73D35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68635" w14:textId="77777777" w:rsidR="00E208C7" w:rsidRDefault="00E208C7">
            <w:pPr>
              <w:pStyle w:val="TablebodyTABLES"/>
            </w:pPr>
            <w:r>
              <w:t>Flat country side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7552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9D77" w14:textId="77777777" w:rsidR="00E208C7" w:rsidRDefault="00E208C7">
            <w:pPr>
              <w:pStyle w:val="TablebodyTABLES"/>
            </w:pPr>
            <w:r>
              <w:t>Karoo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CD32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EF7BD" w14:textId="77777777" w:rsidR="00E208C7" w:rsidRDefault="00E208C7">
            <w:pPr>
              <w:pStyle w:val="TablebodyTABLES"/>
            </w:pPr>
            <w:r>
              <w:t>Land crops under irrigation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3022D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0D8198E1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F152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DB32D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F9DC3" w14:textId="77777777" w:rsidR="00E208C7" w:rsidRDefault="00E208C7">
            <w:pPr>
              <w:pStyle w:val="TablebodyTABLES"/>
            </w:pPr>
            <w:r>
              <w:t>Succulent Karoo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289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1DA4" w14:textId="77777777" w:rsidR="00E208C7" w:rsidRDefault="00E208C7">
            <w:pPr>
              <w:pStyle w:val="TablebodyTABLES"/>
            </w:pPr>
            <w:r>
              <w:t>Orchards and vineyards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EE3B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35189C43" w14:textId="77777777" w:rsidTr="00D45E67">
        <w:trPr>
          <w:trHeight w:val="425"/>
        </w:trPr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9D38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510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36CE" w14:textId="77777777" w:rsidR="00E208C7" w:rsidRDefault="00E208C7">
            <w:pPr>
              <w:pStyle w:val="TablebodyTABLES"/>
            </w:pPr>
            <w:r>
              <w:t>Fynbos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5374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36215" w14:textId="77777777" w:rsidR="00E208C7" w:rsidRDefault="00E208C7">
            <w:pPr>
              <w:pStyle w:val="TablebodyTABLES"/>
            </w:pPr>
            <w:r>
              <w:t>Orchards/vineyards with mulching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8A68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72A806B4" w14:textId="77777777" w:rsidTr="00D45E67">
        <w:trPr>
          <w:trHeight w:val="425"/>
        </w:trPr>
        <w:tc>
          <w:tcPr>
            <w:tcW w:w="4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8013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E2  Weather patterns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0231" w14:textId="77777777" w:rsidR="00E208C7" w:rsidRDefault="00E208C7">
            <w:pPr>
              <w:pStyle w:val="TablebodyTABLES"/>
            </w:pPr>
            <w:r>
              <w:t>Renosterveld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DC87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1A0E7" w14:textId="77777777" w:rsidR="00E208C7" w:rsidRDefault="00E208C7">
            <w:pPr>
              <w:pStyle w:val="TablebodyTABLES"/>
            </w:pPr>
            <w:r>
              <w:t>Sugarcane plantations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6A5EC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78BF1D54" w14:textId="77777777" w:rsidTr="00D45E67">
        <w:trPr>
          <w:trHeight w:val="4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1B88" w14:textId="77777777" w:rsidR="00E208C7" w:rsidRDefault="00E208C7">
            <w:pPr>
              <w:pStyle w:val="TablebodyTABLES"/>
            </w:pPr>
            <w:r>
              <w:t>Average rainfall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F8DC" w14:textId="77777777" w:rsidR="00E208C7" w:rsidRDefault="00E208C7">
            <w:pPr>
              <w:pStyle w:val="TablebodyTABLES"/>
              <w:jc w:val="right"/>
            </w:pPr>
            <w:r>
              <w:t>mm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028F" w14:textId="77777777" w:rsidR="00E208C7" w:rsidRDefault="00E208C7">
            <w:pPr>
              <w:pStyle w:val="TablebodyTABLES"/>
            </w:pPr>
            <w:r>
              <w:t>Transformed land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24D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B79C" w14:textId="77777777" w:rsidR="00E208C7" w:rsidRDefault="00E208C7">
            <w:pPr>
              <w:pStyle w:val="TablebodyTABLES"/>
            </w:pPr>
            <w:r>
              <w:t>Timber plantations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38B2D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0CCA480B" w14:textId="77777777" w:rsidTr="00D45E67">
        <w:trPr>
          <w:trHeight w:val="4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51381" w14:textId="77777777" w:rsidR="00E208C7" w:rsidRDefault="00E208C7">
            <w:pPr>
              <w:pStyle w:val="TablebodyTABLES"/>
            </w:pPr>
            <w:r>
              <w:t>Average humidity in fire season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1C98" w14:textId="77777777" w:rsidR="00E208C7" w:rsidRDefault="00E208C7">
            <w:pPr>
              <w:pStyle w:val="TablebodyTABLES"/>
              <w:jc w:val="right"/>
            </w:pPr>
            <w:r>
              <w:t>%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E02A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8925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D1AC6" w14:textId="77777777" w:rsidR="00E208C7" w:rsidRDefault="00E208C7">
            <w:pPr>
              <w:pStyle w:val="TablebodyTABLES"/>
            </w:pPr>
            <w:r>
              <w:t>Crops under cover (tunnel &amp; nets)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8D899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004DE3BC" w14:textId="77777777" w:rsidTr="00D45E67">
        <w:trPr>
          <w:trHeight w:val="4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A752F" w14:textId="77777777" w:rsidR="00E208C7" w:rsidRDefault="00E208C7">
            <w:pPr>
              <w:pStyle w:val="TablebodyTABLES"/>
            </w:pPr>
            <w:r>
              <w:t>Average temperature in fire season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E65D7" w14:textId="77777777" w:rsidR="00E208C7" w:rsidRDefault="00E208C7">
            <w:pPr>
              <w:pStyle w:val="TablebodyTABLES"/>
              <w:jc w:val="right"/>
            </w:pPr>
            <w:r>
              <w:t>°C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585B3C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54FE9B6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5B8F7" w14:textId="77777777" w:rsidR="00E208C7" w:rsidRDefault="00E208C7">
            <w:pPr>
              <w:pStyle w:val="TablebodyTABLES"/>
            </w:pPr>
            <w:r>
              <w:t xml:space="preserve">Feed lots / poultry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5D15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6D7447D0" w14:textId="77777777" w:rsidTr="00D45E67">
        <w:trPr>
          <w:trHeight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65BF1" w14:textId="77777777" w:rsidR="00E208C7" w:rsidRDefault="00E208C7">
            <w:pPr>
              <w:pStyle w:val="TablebodyTABLES"/>
            </w:pPr>
            <w:r>
              <w:t>When is the normal dry season</w:t>
            </w:r>
          </w:p>
        </w:tc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212AE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3752D" w14:textId="77777777" w:rsidR="00E208C7" w:rsidRDefault="00E208C7">
            <w:pPr>
              <w:pStyle w:val="TablebodyTABLES"/>
            </w:pPr>
            <w:r>
              <w:t>Infrastructure (housing, stores etc)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22A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0DAA619A" w14:textId="77777777" w:rsidTr="00D45E67">
        <w:trPr>
          <w:trHeight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E1CA" w14:textId="77777777" w:rsidR="00E208C7" w:rsidRDefault="00E208C7">
            <w:pPr>
              <w:pStyle w:val="TablebodyTABLES"/>
            </w:pPr>
            <w:r>
              <w:t>Prevailing wind direction</w:t>
            </w:r>
          </w:p>
        </w:tc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9B329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B0F4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4DE8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51237310" w14:textId="77777777" w:rsidTr="00D45E67">
        <w:trPr>
          <w:trHeight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0206" w14:textId="77777777" w:rsidR="00E208C7" w:rsidRDefault="00E208C7">
            <w:pPr>
              <w:pStyle w:val="TablebodyTABLES"/>
            </w:pPr>
            <w:r>
              <w:t>Prevailing wind in fire season</w:t>
            </w:r>
          </w:p>
        </w:tc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790C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852A" w14:textId="77777777" w:rsidR="00E208C7" w:rsidRDefault="00E208C7">
            <w:pPr>
              <w:pStyle w:val="TablebodyTABLES"/>
            </w:pPr>
            <w:r>
              <w:t>Tourism (just B &amp; B 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AB39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4D1E0E32" w14:textId="77777777" w:rsidTr="00D45E67">
        <w:trPr>
          <w:trHeight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FFFB" w14:textId="77777777" w:rsidR="00E208C7" w:rsidRDefault="00E208C7">
            <w:pPr>
              <w:pStyle w:val="TablebodyTABLES"/>
            </w:pPr>
            <w:r>
              <w:t>Average wind speed fire season</w:t>
            </w:r>
          </w:p>
        </w:tc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631D9" w14:textId="77777777" w:rsidR="00E208C7" w:rsidRDefault="00E208C7" w:rsidP="00D45E67">
            <w:pPr>
              <w:pStyle w:val="TablebodyTABLES"/>
              <w:jc w:val="right"/>
            </w:pPr>
            <w:r>
              <w:t>km/h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340BA" w14:textId="77777777" w:rsidR="00E208C7" w:rsidRDefault="00E208C7">
            <w:pPr>
              <w:pStyle w:val="TablebodyTABLES"/>
            </w:pPr>
            <w:r>
              <w:t>Tourism (ex hiking trail, horsetrail picnic spots, view points, etc.)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6F2D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D45E67" w14:paraId="5911A5E8" w14:textId="77777777" w:rsidTr="00D45E67">
        <w:trPr>
          <w:trHeight w:val="4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7EF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990CF" w14:textId="77777777" w:rsidR="00E208C7" w:rsidRDefault="00E208C7" w:rsidP="00D45E67">
            <w:pPr>
              <w:pStyle w:val="NoParagraphStyle"/>
              <w:spacing w:line="240" w:lineRule="auto"/>
              <w:jc w:val="right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23F3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F773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</w:tbl>
    <w:p w14:paraId="151698CA" w14:textId="77777777" w:rsidR="00E208C7" w:rsidRDefault="00E208C7" w:rsidP="00E208C7">
      <w:pPr>
        <w:pStyle w:val="NoParagraphStyle"/>
        <w:suppressAutoHyphens/>
        <w:ind w:left="227"/>
        <w:rPr>
          <w:rFonts w:ascii="CorporateS-Bold" w:hAnsi="CorporateS-Bold" w:cs="CorporateS-Bold"/>
          <w:b/>
          <w:bCs/>
        </w:rPr>
      </w:pPr>
    </w:p>
    <w:p w14:paraId="753FC031" w14:textId="77777777" w:rsidR="00D45E67" w:rsidRDefault="00E208C7" w:rsidP="00E208C7">
      <w:pPr>
        <w:pStyle w:val="Heading4"/>
      </w:pPr>
      <w:r>
        <w:t xml:space="preserve">     </w:t>
      </w:r>
    </w:p>
    <w:p w14:paraId="1EF03941" w14:textId="29BD051F" w:rsidR="00E208C7" w:rsidRDefault="00E208C7" w:rsidP="00E208C7">
      <w:pPr>
        <w:pStyle w:val="Heading4"/>
      </w:pPr>
      <w:r>
        <w:t>SECTION F: REASON FOR APPLICATION FOR EXEMPTION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7"/>
        <w:gridCol w:w="3834"/>
        <w:gridCol w:w="5680"/>
      </w:tblGrid>
      <w:tr w:rsidR="00E208C7" w14:paraId="736FA95C" w14:textId="77777777" w:rsidTr="00D45E67">
        <w:trPr>
          <w:trHeight w:val="453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12B1D" w14:textId="77777777" w:rsidR="00E208C7" w:rsidRDefault="00E208C7">
            <w:pPr>
              <w:pStyle w:val="TableBodyboldTABLES"/>
            </w:pPr>
            <w:r>
              <w:rPr>
                <w:sz w:val="20"/>
                <w:szCs w:val="20"/>
              </w:rPr>
              <w:t>F1: This application for exemption will normally fall under these main points i.e. a practical, economical and/or environmental reason.  Give a short summary of why it’s not possible for you to have Firebreak on your farm/property boundary.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208C7" w14:paraId="15F2FB2D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269C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3AB65231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B249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523536F7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BFA10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31D916B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A8502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30512F01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07ABC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4B52F9AD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50664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68A9A8F1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4966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08B23B26" w14:textId="77777777" w:rsidTr="00D45E67">
        <w:trPr>
          <w:trHeight w:val="510"/>
        </w:trPr>
        <w:tc>
          <w:tcPr>
            <w:tcW w:w="14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0C0D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11F638B4" w14:textId="77777777" w:rsidTr="00D45E67">
        <w:trPr>
          <w:trHeight w:val="379"/>
        </w:trPr>
        <w:tc>
          <w:tcPr>
            <w:tcW w:w="8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CDEA" w14:textId="77777777" w:rsidR="00E208C7" w:rsidRDefault="00E208C7">
            <w:pPr>
              <w:pStyle w:val="TableBodyboldTABLES"/>
            </w:pPr>
            <w:r>
              <w:t>F2 Attach an Action Plan to this application which cover the following aspects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F4AD3" w14:textId="77777777" w:rsidR="00E208C7" w:rsidRDefault="00E208C7">
            <w:pPr>
              <w:pStyle w:val="TableBodyboldTABLES"/>
            </w:pPr>
            <w:r>
              <w:t>F3 Provide at lest the following 2 maps</w:t>
            </w:r>
          </w:p>
        </w:tc>
      </w:tr>
      <w:tr w:rsidR="00E208C7" w14:paraId="1A417627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FFC6" w14:textId="77777777" w:rsidR="00E208C7" w:rsidRDefault="00E208C7">
            <w:pPr>
              <w:pStyle w:val="TablebodyTABLES"/>
            </w:pPr>
            <w:r>
              <w:t>Personal detail &amp; Signing off of document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131E" w14:textId="77777777" w:rsidR="00E208C7" w:rsidRDefault="00E208C7">
            <w:pPr>
              <w:pStyle w:val="TablebodyTABLES"/>
            </w:pPr>
            <w:r>
              <w:t>Position of firebreak (show on map), width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249D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F3.1</w:t>
            </w:r>
            <w:r>
              <w:t xml:space="preserve"> Map showing neighbours (sec C)</w:t>
            </w:r>
          </w:p>
        </w:tc>
      </w:tr>
      <w:tr w:rsidR="00E208C7" w14:paraId="627926D8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E64D9" w14:textId="77777777" w:rsidR="00E208C7" w:rsidRDefault="00E208C7">
            <w:pPr>
              <w:pStyle w:val="TablebodyTABLES"/>
            </w:pPr>
            <w:r>
              <w:t>Description of topographic, vegetation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B8E4" w14:textId="77777777" w:rsidR="00E208C7" w:rsidRDefault="00E208C7">
            <w:pPr>
              <w:pStyle w:val="TablebodyTABLES"/>
            </w:pPr>
            <w:r>
              <w:t>Reason for position of firebreaks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D76D" w14:textId="77777777" w:rsidR="00E208C7" w:rsidRDefault="00E208C7">
            <w:pPr>
              <w:pStyle w:val="TablebodyTABLES"/>
            </w:pPr>
            <w:r>
              <w:t xml:space="preserve">  Area of last fire and wind direction (sec D2)</w:t>
            </w:r>
          </w:p>
        </w:tc>
      </w:tr>
      <w:tr w:rsidR="00E208C7" w14:paraId="0BDD87DE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419CA" w14:textId="77777777" w:rsidR="00E208C7" w:rsidRDefault="00E208C7">
            <w:pPr>
              <w:pStyle w:val="TablebodyTABLES"/>
            </w:pPr>
            <w:r>
              <w:t>Weather patterns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E34BF" w14:textId="77777777" w:rsidR="00E208C7" w:rsidRDefault="00E208C7">
            <w:pPr>
              <w:pStyle w:val="TablebodyTABLES"/>
            </w:pPr>
            <w:r>
              <w:t>Method of preparing firebreak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A5F7A" w14:textId="77777777" w:rsidR="00E208C7" w:rsidRDefault="00E208C7">
            <w:pPr>
              <w:pStyle w:val="TablebodyTABLES"/>
            </w:pPr>
            <w:r>
              <w:t xml:space="preserve"> The firebreak with last fire (sec D2)</w:t>
            </w:r>
          </w:p>
        </w:tc>
      </w:tr>
      <w:tr w:rsidR="00E208C7" w14:paraId="0EE9C12E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FA22" w14:textId="77777777" w:rsidR="00E208C7" w:rsidRDefault="00E208C7">
            <w:pPr>
              <w:pStyle w:val="TablebodyTABLES"/>
            </w:pPr>
            <w:r>
              <w:t>Assets that need to be protected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5CF51" w14:textId="77777777" w:rsidR="00E208C7" w:rsidRDefault="00E208C7">
            <w:pPr>
              <w:pStyle w:val="TablebodyTABLES"/>
            </w:pPr>
            <w:r>
              <w:t>Protection of Infrastructure from veldfires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F3A3B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  <w:tr w:rsidR="00E208C7" w14:paraId="3CE65684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4A9B9" w14:textId="77777777" w:rsidR="00E208C7" w:rsidRDefault="00E208C7">
            <w:pPr>
              <w:pStyle w:val="TablebodyTABLES"/>
            </w:pPr>
            <w:r>
              <w:t>Fire fighting capacity (including personnel)</w:t>
            </w:r>
          </w:p>
        </w:tc>
        <w:tc>
          <w:tcPr>
            <w:tcW w:w="3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FF7E6" w14:textId="77777777" w:rsidR="00E208C7" w:rsidRDefault="00E208C7">
            <w:pPr>
              <w:pStyle w:val="TablebodyTABLES"/>
            </w:pPr>
            <w:r>
              <w:t>How other burning operations will be handle like block burns, high fuel loads of slash etc.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5F64B" w14:textId="77777777" w:rsidR="00E208C7" w:rsidRDefault="00E208C7">
            <w:pPr>
              <w:pStyle w:val="TablebodyTABLES"/>
            </w:pPr>
            <w:r>
              <w:rPr>
                <w:rFonts w:ascii="CorporateS-Bold" w:hAnsi="CorporateS-Bold" w:cs="CorporateS-Bold"/>
                <w:b/>
                <w:bCs/>
              </w:rPr>
              <w:t>F3.2</w:t>
            </w:r>
            <w:r>
              <w:t xml:space="preserve"> Firebreak as set out in action plan (sec F2)</w:t>
            </w:r>
          </w:p>
        </w:tc>
      </w:tr>
      <w:tr w:rsidR="00E208C7" w14:paraId="3F0160FB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D36D" w14:textId="77777777" w:rsidR="00E208C7" w:rsidRDefault="00E208C7">
            <w:pPr>
              <w:pStyle w:val="TablebodyTABLES"/>
            </w:pPr>
            <w:r>
              <w:t>Water points (that is available for use)</w:t>
            </w:r>
          </w:p>
        </w:tc>
        <w:tc>
          <w:tcPr>
            <w:tcW w:w="3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F5C1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E260" w14:textId="77777777" w:rsidR="00E208C7" w:rsidRDefault="00E208C7">
            <w:pPr>
              <w:pStyle w:val="TablebodyTABLES"/>
            </w:pPr>
            <w:r>
              <w:t xml:space="preserve"> Prevailing wind  (Sec E2)</w:t>
            </w:r>
          </w:p>
        </w:tc>
      </w:tr>
      <w:tr w:rsidR="00E208C7" w14:paraId="00C2FCA8" w14:textId="77777777" w:rsidTr="00D45E67">
        <w:trPr>
          <w:trHeight w:val="454"/>
        </w:trPr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4A70" w14:textId="77777777" w:rsidR="00E208C7" w:rsidRDefault="00E208C7">
            <w:pPr>
              <w:pStyle w:val="TablebodyTABLES"/>
            </w:pPr>
            <w:r>
              <w:t>Outside resource available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6895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ED0F3" w14:textId="77777777" w:rsidR="00E208C7" w:rsidRDefault="00E208C7">
            <w:pPr>
              <w:pStyle w:val="TablebodyTABLES"/>
            </w:pPr>
            <w:r>
              <w:t>Assets of high value (Sec F2)</w:t>
            </w:r>
          </w:p>
        </w:tc>
      </w:tr>
      <w:tr w:rsidR="00E208C7" w14:paraId="091A7C09" w14:textId="77777777" w:rsidTr="00D45E67">
        <w:trPr>
          <w:trHeight w:val="454"/>
        </w:trPr>
        <w:tc>
          <w:tcPr>
            <w:tcW w:w="4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6E9B" w14:textId="77777777" w:rsidR="00E208C7" w:rsidRDefault="00E208C7">
            <w:pPr>
              <w:pStyle w:val="TablebodyTABLES"/>
            </w:pPr>
            <w:r>
              <w:t>Possible fire hazard that threatens  from inside or outside the farm boundary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70548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5959" w14:textId="77777777" w:rsidR="00E208C7" w:rsidRDefault="00E208C7">
            <w:pPr>
              <w:pStyle w:val="TablebodyTABLES"/>
            </w:pPr>
            <w:r>
              <w:t>Water points (sec F2)</w:t>
            </w:r>
          </w:p>
        </w:tc>
      </w:tr>
      <w:tr w:rsidR="00E208C7" w14:paraId="6D69189A" w14:textId="77777777" w:rsidTr="00D45E67">
        <w:trPr>
          <w:trHeight w:val="454"/>
        </w:trPr>
        <w:tc>
          <w:tcPr>
            <w:tcW w:w="4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0A6F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21C3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1FCB8" w14:textId="77777777" w:rsidR="00E208C7" w:rsidRDefault="00E208C7">
            <w:pPr>
              <w:pStyle w:val="NoParagraphStyle"/>
              <w:spacing w:line="240" w:lineRule="auto"/>
              <w:textAlignment w:val="auto"/>
              <w:rPr>
                <w:rFonts w:ascii="CorporateS-Bold" w:hAnsi="CorporateS-Bold" w:cs="Times New Roman"/>
                <w:color w:val="auto"/>
                <w:lang w:val="en-US"/>
              </w:rPr>
            </w:pPr>
          </w:p>
        </w:tc>
      </w:tr>
    </w:tbl>
    <w:p w14:paraId="216A2A38" w14:textId="77777777" w:rsidR="00CB5836" w:rsidRPr="00CB5836" w:rsidRDefault="00CB5836" w:rsidP="00D45E67">
      <w:pPr>
        <w:pStyle w:val="Bodynumbers10"/>
        <w:spacing w:line="360" w:lineRule="auto"/>
        <w:ind w:left="0" w:firstLine="0"/>
        <w:rPr>
          <w:sz w:val="20"/>
          <w:szCs w:val="20"/>
        </w:rPr>
      </w:pPr>
    </w:p>
    <w:sectPr w:rsidR="00CB5836" w:rsidRPr="00CB5836" w:rsidSect="00E208C7">
      <w:footerReference w:type="even" r:id="rId9"/>
      <w:footerReference w:type="default" r:id="rId10"/>
      <w:pgSz w:w="16840" w:h="11901" w:orient="landscape"/>
      <w:pgMar w:top="851" w:right="851" w:bottom="851" w:left="1134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FE5B3" w14:textId="77777777" w:rsidR="00E208C7" w:rsidRDefault="00E208C7" w:rsidP="004576C3">
      <w:r>
        <w:separator/>
      </w:r>
    </w:p>
  </w:endnote>
  <w:endnote w:type="continuationSeparator" w:id="0">
    <w:p w14:paraId="1F073413" w14:textId="77777777" w:rsidR="00E208C7" w:rsidRDefault="00E208C7" w:rsidP="0045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rporateS-Bold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adeGothicLTStd-BdCn2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F7AEE" w14:textId="77777777" w:rsidR="00E208C7" w:rsidRDefault="00E208C7" w:rsidP="005313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11B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DBDB8C" w14:textId="77777777" w:rsidR="00E208C7" w:rsidRDefault="00E208C7" w:rsidP="004576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A9CAE" w14:textId="77777777" w:rsidR="00E208C7" w:rsidRDefault="00E208C7" w:rsidP="005313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11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639814C" w14:textId="77777777" w:rsidR="00E208C7" w:rsidRDefault="00E208C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83E0CA" w14:textId="77777777" w:rsidR="00E208C7" w:rsidRDefault="00E208C7" w:rsidP="004576C3">
      <w:r>
        <w:separator/>
      </w:r>
    </w:p>
  </w:footnote>
  <w:footnote w:type="continuationSeparator" w:id="0">
    <w:p w14:paraId="152B4E96" w14:textId="77777777" w:rsidR="00E208C7" w:rsidRDefault="00E208C7" w:rsidP="00457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128E0"/>
    <w:multiLevelType w:val="hybridMultilevel"/>
    <w:tmpl w:val="94643A50"/>
    <w:lvl w:ilvl="0" w:tplc="04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">
    <w:nsid w:val="536C2181"/>
    <w:multiLevelType w:val="hybridMultilevel"/>
    <w:tmpl w:val="296EE49C"/>
    <w:lvl w:ilvl="0" w:tplc="04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2">
    <w:nsid w:val="724B7122"/>
    <w:multiLevelType w:val="hybridMultilevel"/>
    <w:tmpl w:val="D04EC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F3D"/>
    <w:rsid w:val="00076C80"/>
    <w:rsid w:val="000E43B6"/>
    <w:rsid w:val="003E6856"/>
    <w:rsid w:val="003F6A63"/>
    <w:rsid w:val="004576C3"/>
    <w:rsid w:val="00476FF3"/>
    <w:rsid w:val="004A5EA8"/>
    <w:rsid w:val="0051427E"/>
    <w:rsid w:val="0053130B"/>
    <w:rsid w:val="005D4597"/>
    <w:rsid w:val="006761F6"/>
    <w:rsid w:val="006A6D9B"/>
    <w:rsid w:val="006B1722"/>
    <w:rsid w:val="006B7BAA"/>
    <w:rsid w:val="00751F3D"/>
    <w:rsid w:val="00833C5D"/>
    <w:rsid w:val="008E7FBC"/>
    <w:rsid w:val="00A738C4"/>
    <w:rsid w:val="00B85F05"/>
    <w:rsid w:val="00C2557A"/>
    <w:rsid w:val="00C813F1"/>
    <w:rsid w:val="00CB5836"/>
    <w:rsid w:val="00D078BA"/>
    <w:rsid w:val="00D45E67"/>
    <w:rsid w:val="00D658C4"/>
    <w:rsid w:val="00D911B5"/>
    <w:rsid w:val="00DA6253"/>
    <w:rsid w:val="00E208C7"/>
    <w:rsid w:val="00F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CE3CD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8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53130B"/>
    <w:pPr>
      <w:spacing w:before="200" w:after="57"/>
      <w:ind w:left="400" w:hanging="400"/>
      <w:outlineLvl w:val="3"/>
    </w:pPr>
    <w:rPr>
      <w:rFonts w:ascii="CorporateS-Bold" w:hAnsi="CorporateS-Bold" w:cs="CorporateS-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E6856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3E685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53130B"/>
    <w:rPr>
      <w:rFonts w:ascii="CorporateS-Bold" w:hAnsi="CorporateS-Bold" w:cs="CorporateS-Bold"/>
      <w:b/>
      <w:bCs/>
      <w:color w:val="000000"/>
      <w:sz w:val="24"/>
      <w:szCs w:val="24"/>
      <w:lang w:val="en-GB"/>
    </w:rPr>
  </w:style>
  <w:style w:type="paragraph" w:customStyle="1" w:styleId="Bodytext">
    <w:name w:val="Body text"/>
    <w:basedOn w:val="Normal"/>
    <w:uiPriority w:val="99"/>
    <w:rsid w:val="003E6856"/>
    <w:pPr>
      <w:widowControl w:val="0"/>
      <w:tabs>
        <w:tab w:val="left" w:pos="240"/>
      </w:tabs>
      <w:autoSpaceDE w:val="0"/>
      <w:autoSpaceDN w:val="0"/>
      <w:adjustRightInd w:val="0"/>
      <w:spacing w:after="113" w:line="288" w:lineRule="auto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Formheading">
    <w:name w:val="Form heading"/>
    <w:basedOn w:val="Normal"/>
    <w:uiPriority w:val="99"/>
    <w:rsid w:val="003E6856"/>
    <w:pPr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line="288" w:lineRule="auto"/>
      <w:jc w:val="center"/>
      <w:textAlignment w:val="center"/>
    </w:pPr>
    <w:rPr>
      <w:rFonts w:ascii="CorporateS-Bold" w:hAnsi="CorporateS-Bold" w:cs="CorporateS-Bold"/>
      <w:b/>
      <w:bCs/>
      <w:caps/>
      <w:color w:val="000000"/>
      <w:lang w:val="en-GB" w:eastAsia="ja-JP"/>
    </w:rPr>
  </w:style>
  <w:style w:type="paragraph" w:customStyle="1" w:styleId="BodyABCindented">
    <w:name w:val="Body ABC indented"/>
    <w:basedOn w:val="Normal"/>
    <w:uiPriority w:val="99"/>
    <w:rsid w:val="003E6856"/>
    <w:pPr>
      <w:widowControl w:val="0"/>
      <w:tabs>
        <w:tab w:val="left" w:pos="440"/>
      </w:tabs>
      <w:autoSpaceDE w:val="0"/>
      <w:autoSpaceDN w:val="0"/>
      <w:adjustRightInd w:val="0"/>
      <w:spacing w:after="57" w:line="288" w:lineRule="auto"/>
      <w:ind w:left="440" w:right="227" w:hanging="213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indentediiix2">
    <w:name w:val="Body indented i ii x2"/>
    <w:basedOn w:val="Normal"/>
    <w:uiPriority w:val="99"/>
    <w:rsid w:val="003E6856"/>
    <w:pPr>
      <w:widowControl w:val="0"/>
      <w:tabs>
        <w:tab w:val="left" w:pos="1440"/>
      </w:tabs>
      <w:autoSpaceDE w:val="0"/>
      <w:autoSpaceDN w:val="0"/>
      <w:adjustRightInd w:val="0"/>
      <w:spacing w:line="288" w:lineRule="auto"/>
      <w:ind w:left="1140" w:right="227" w:hanging="28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">
    <w:name w:val="body bullets"/>
    <w:basedOn w:val="Bodytext"/>
    <w:uiPriority w:val="99"/>
    <w:rsid w:val="003E6856"/>
    <w:pPr>
      <w:tabs>
        <w:tab w:val="clear" w:pos="240"/>
        <w:tab w:val="left" w:pos="280"/>
      </w:tabs>
      <w:spacing w:after="57"/>
      <w:ind w:left="280" w:hanging="280"/>
    </w:pPr>
  </w:style>
  <w:style w:type="paragraph" w:customStyle="1" w:styleId="Bodynumbers10">
    <w:name w:val="Body numbers &gt;10"/>
    <w:basedOn w:val="Normal"/>
    <w:uiPriority w:val="99"/>
    <w:rsid w:val="003E6856"/>
    <w:pPr>
      <w:widowControl w:val="0"/>
      <w:tabs>
        <w:tab w:val="left" w:pos="340"/>
      </w:tabs>
      <w:autoSpaceDE w:val="0"/>
      <w:autoSpaceDN w:val="0"/>
      <w:adjustRightInd w:val="0"/>
      <w:spacing w:before="57" w:after="57" w:line="288" w:lineRule="auto"/>
      <w:ind w:left="340" w:hanging="34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styleId="ListParagraph">
    <w:name w:val="List Paragraph"/>
    <w:basedOn w:val="Bodytext"/>
    <w:uiPriority w:val="99"/>
    <w:qFormat/>
    <w:rsid w:val="003E6856"/>
  </w:style>
  <w:style w:type="character" w:customStyle="1" w:styleId="WordImportedListStyle9StylesforWordRTFImportedLists">
    <w:name w:val="Word Imported List Style9 (Styles for Word/RTF Imported Lists)"/>
    <w:uiPriority w:val="99"/>
    <w:rsid w:val="003E6856"/>
    <w:rPr>
      <w:w w:val="100"/>
    </w:rPr>
  </w:style>
  <w:style w:type="paragraph" w:customStyle="1" w:styleId="Bodynosbold">
    <w:name w:val="Body nos bold"/>
    <w:basedOn w:val="Bodynumbers10"/>
    <w:uiPriority w:val="99"/>
    <w:rsid w:val="00D658C4"/>
    <w:pPr>
      <w:tabs>
        <w:tab w:val="clear" w:pos="340"/>
        <w:tab w:val="left" w:pos="440"/>
      </w:tabs>
      <w:spacing w:before="170"/>
      <w:ind w:left="440" w:hanging="440"/>
    </w:pPr>
    <w:rPr>
      <w:rFonts w:ascii="CorporateS-Bold" w:hAnsi="CorporateS-Bold" w:cs="CorporateS-Bold"/>
      <w:b/>
      <w:bCs/>
      <w:spacing w:val="1"/>
    </w:rPr>
  </w:style>
  <w:style w:type="paragraph" w:customStyle="1" w:styleId="Bodytextindentedblock">
    <w:name w:val="Body text indented block"/>
    <w:basedOn w:val="Bodytext"/>
    <w:uiPriority w:val="99"/>
    <w:rsid w:val="00D658C4"/>
    <w:pPr>
      <w:tabs>
        <w:tab w:val="left" w:pos="980"/>
      </w:tabs>
      <w:ind w:left="420" w:right="227"/>
    </w:pPr>
  </w:style>
  <w:style w:type="paragraph" w:customStyle="1" w:styleId="jBodyindentedfornos">
    <w:name w:val="j Body indented for nos"/>
    <w:basedOn w:val="Normal"/>
    <w:uiPriority w:val="99"/>
    <w:rsid w:val="00D658C4"/>
    <w:pPr>
      <w:widowControl w:val="0"/>
      <w:tabs>
        <w:tab w:val="left" w:pos="760"/>
      </w:tabs>
      <w:autoSpaceDE w:val="0"/>
      <w:autoSpaceDN w:val="0"/>
      <w:adjustRightInd w:val="0"/>
      <w:spacing w:after="113" w:line="288" w:lineRule="auto"/>
      <w:ind w:left="420" w:right="227"/>
      <w:textAlignment w:val="center"/>
    </w:pPr>
    <w:rPr>
      <w:rFonts w:ascii="CorporateS-Regular" w:hAnsi="CorporateS-Regular" w:cs="CorporateS-Regular"/>
      <w:color w:val="000000"/>
      <w:spacing w:val="1"/>
      <w:sz w:val="18"/>
      <w:szCs w:val="18"/>
      <w:lang w:val="en-GB" w:eastAsia="ja-JP"/>
    </w:rPr>
  </w:style>
  <w:style w:type="paragraph" w:customStyle="1" w:styleId="Bodyindentediii">
    <w:name w:val="Body indented i  ii"/>
    <w:basedOn w:val="Normal"/>
    <w:uiPriority w:val="99"/>
    <w:rsid w:val="00D658C4"/>
    <w:pPr>
      <w:widowControl w:val="0"/>
      <w:tabs>
        <w:tab w:val="left" w:pos="560"/>
      </w:tabs>
      <w:autoSpaceDE w:val="0"/>
      <w:autoSpaceDN w:val="0"/>
      <w:adjustRightInd w:val="0"/>
      <w:spacing w:line="288" w:lineRule="auto"/>
      <w:ind w:left="840" w:right="227" w:hanging="42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indent2">
    <w:name w:val="Body bullets indent 2"/>
    <w:basedOn w:val="bodybullets"/>
    <w:uiPriority w:val="99"/>
    <w:rsid w:val="00D658C4"/>
    <w:pPr>
      <w:tabs>
        <w:tab w:val="clear" w:pos="280"/>
        <w:tab w:val="left" w:pos="800"/>
      </w:tabs>
      <w:ind w:left="1020" w:hanging="220"/>
    </w:pPr>
  </w:style>
  <w:style w:type="paragraph" w:customStyle="1" w:styleId="JBodyindentediii">
    <w:name w:val="J Body indented i ii"/>
    <w:basedOn w:val="Bodytext"/>
    <w:uiPriority w:val="99"/>
    <w:rsid w:val="006761F6"/>
    <w:pPr>
      <w:tabs>
        <w:tab w:val="clear" w:pos="240"/>
        <w:tab w:val="left" w:pos="900"/>
      </w:tabs>
      <w:spacing w:after="57"/>
      <w:ind w:left="880" w:hanging="320"/>
    </w:pPr>
  </w:style>
  <w:style w:type="paragraph" w:customStyle="1" w:styleId="Body11fillindots">
    <w:name w:val="Body 1.1 fill in dots"/>
    <w:basedOn w:val="Normal"/>
    <w:uiPriority w:val="99"/>
    <w:rsid w:val="008E7FBC"/>
    <w:pPr>
      <w:widowControl w:val="0"/>
      <w:tabs>
        <w:tab w:val="left" w:pos="940"/>
        <w:tab w:val="left" w:pos="1560"/>
        <w:tab w:val="left" w:pos="1940"/>
        <w:tab w:val="left" w:pos="2360"/>
      </w:tabs>
      <w:autoSpaceDE w:val="0"/>
      <w:autoSpaceDN w:val="0"/>
      <w:adjustRightInd w:val="0"/>
      <w:spacing w:before="125" w:after="83" w:line="288" w:lineRule="auto"/>
      <w:ind w:left="940" w:right="332" w:hanging="520"/>
      <w:textAlignment w:val="center"/>
    </w:pPr>
    <w:rPr>
      <w:rFonts w:ascii="CorporateS-Regular" w:hAnsi="CorporateS-Regular" w:cs="CorporateS-Regular"/>
      <w:color w:val="000000"/>
      <w:sz w:val="22"/>
      <w:szCs w:val="22"/>
      <w:lang w:val="en-GB" w:eastAsia="ja-JP"/>
    </w:rPr>
  </w:style>
  <w:style w:type="paragraph" w:customStyle="1" w:styleId="Bodyindented">
    <w:name w:val="Body indented"/>
    <w:basedOn w:val="BodyABCindented"/>
    <w:uiPriority w:val="99"/>
    <w:rsid w:val="008E7FBC"/>
    <w:pPr>
      <w:tabs>
        <w:tab w:val="clear" w:pos="440"/>
        <w:tab w:val="left" w:pos="200"/>
      </w:tabs>
      <w:ind w:left="400" w:firstLine="0"/>
    </w:pPr>
  </w:style>
  <w:style w:type="paragraph" w:customStyle="1" w:styleId="NoParagraphStyle">
    <w:name w:val="[No Paragraph Style]"/>
    <w:rsid w:val="00CB58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ABC">
    <w:name w:val="Body text ABC"/>
    <w:basedOn w:val="Bodytext"/>
    <w:uiPriority w:val="99"/>
    <w:rsid w:val="00CB5836"/>
    <w:pPr>
      <w:tabs>
        <w:tab w:val="clear" w:pos="240"/>
        <w:tab w:val="left" w:pos="260"/>
      </w:tabs>
      <w:spacing w:after="57"/>
      <w:ind w:left="260" w:hanging="260"/>
    </w:pPr>
  </w:style>
  <w:style w:type="paragraph" w:customStyle="1" w:styleId="TableBodyboldTABLES">
    <w:name w:val="Table Body bold (TABLES)"/>
    <w:basedOn w:val="Normal"/>
    <w:uiPriority w:val="99"/>
    <w:rsid w:val="00CB5836"/>
    <w:pPr>
      <w:widowControl w:val="0"/>
      <w:tabs>
        <w:tab w:val="left" w:pos="240"/>
      </w:tabs>
      <w:autoSpaceDE w:val="0"/>
      <w:autoSpaceDN w:val="0"/>
      <w:adjustRightInd w:val="0"/>
      <w:spacing w:after="57" w:line="288" w:lineRule="auto"/>
      <w:textAlignment w:val="center"/>
    </w:pPr>
    <w:rPr>
      <w:rFonts w:ascii="CorporateS-Bold" w:hAnsi="CorporateS-Bold" w:cs="CorporateS-Bold"/>
      <w:b/>
      <w:bCs/>
      <w:color w:val="000000"/>
      <w:sz w:val="18"/>
      <w:szCs w:val="18"/>
      <w:lang w:val="en-GB" w:eastAsia="ja-JP"/>
    </w:rPr>
  </w:style>
  <w:style w:type="paragraph" w:customStyle="1" w:styleId="TablebodyTABLES">
    <w:name w:val="Table body (TABLES)"/>
    <w:basedOn w:val="Bodytext"/>
    <w:uiPriority w:val="99"/>
    <w:rsid w:val="00E208C7"/>
    <w:pPr>
      <w:spacing w:after="57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8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53130B"/>
    <w:pPr>
      <w:spacing w:before="200" w:after="57"/>
      <w:ind w:left="400" w:hanging="400"/>
      <w:outlineLvl w:val="3"/>
    </w:pPr>
    <w:rPr>
      <w:rFonts w:ascii="CorporateS-Bold" w:hAnsi="CorporateS-Bold" w:cs="CorporateS-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E6856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3E685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53130B"/>
    <w:rPr>
      <w:rFonts w:ascii="CorporateS-Bold" w:hAnsi="CorporateS-Bold" w:cs="CorporateS-Bold"/>
      <w:b/>
      <w:bCs/>
      <w:color w:val="000000"/>
      <w:sz w:val="24"/>
      <w:szCs w:val="24"/>
      <w:lang w:val="en-GB"/>
    </w:rPr>
  </w:style>
  <w:style w:type="paragraph" w:customStyle="1" w:styleId="Bodytext">
    <w:name w:val="Body text"/>
    <w:basedOn w:val="Normal"/>
    <w:uiPriority w:val="99"/>
    <w:rsid w:val="003E6856"/>
    <w:pPr>
      <w:widowControl w:val="0"/>
      <w:tabs>
        <w:tab w:val="left" w:pos="240"/>
      </w:tabs>
      <w:autoSpaceDE w:val="0"/>
      <w:autoSpaceDN w:val="0"/>
      <w:adjustRightInd w:val="0"/>
      <w:spacing w:after="113" w:line="288" w:lineRule="auto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Formheading">
    <w:name w:val="Form heading"/>
    <w:basedOn w:val="Normal"/>
    <w:uiPriority w:val="99"/>
    <w:rsid w:val="003E6856"/>
    <w:pPr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line="288" w:lineRule="auto"/>
      <w:jc w:val="center"/>
      <w:textAlignment w:val="center"/>
    </w:pPr>
    <w:rPr>
      <w:rFonts w:ascii="CorporateS-Bold" w:hAnsi="CorporateS-Bold" w:cs="CorporateS-Bold"/>
      <w:b/>
      <w:bCs/>
      <w:caps/>
      <w:color w:val="000000"/>
      <w:lang w:val="en-GB" w:eastAsia="ja-JP"/>
    </w:rPr>
  </w:style>
  <w:style w:type="paragraph" w:customStyle="1" w:styleId="BodyABCindented">
    <w:name w:val="Body ABC indented"/>
    <w:basedOn w:val="Normal"/>
    <w:uiPriority w:val="99"/>
    <w:rsid w:val="003E6856"/>
    <w:pPr>
      <w:widowControl w:val="0"/>
      <w:tabs>
        <w:tab w:val="left" w:pos="440"/>
      </w:tabs>
      <w:autoSpaceDE w:val="0"/>
      <w:autoSpaceDN w:val="0"/>
      <w:adjustRightInd w:val="0"/>
      <w:spacing w:after="57" w:line="288" w:lineRule="auto"/>
      <w:ind w:left="440" w:right="227" w:hanging="213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indentediiix2">
    <w:name w:val="Body indented i ii x2"/>
    <w:basedOn w:val="Normal"/>
    <w:uiPriority w:val="99"/>
    <w:rsid w:val="003E6856"/>
    <w:pPr>
      <w:widowControl w:val="0"/>
      <w:tabs>
        <w:tab w:val="left" w:pos="1440"/>
      </w:tabs>
      <w:autoSpaceDE w:val="0"/>
      <w:autoSpaceDN w:val="0"/>
      <w:adjustRightInd w:val="0"/>
      <w:spacing w:line="288" w:lineRule="auto"/>
      <w:ind w:left="1140" w:right="227" w:hanging="28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">
    <w:name w:val="body bullets"/>
    <w:basedOn w:val="Bodytext"/>
    <w:uiPriority w:val="99"/>
    <w:rsid w:val="003E6856"/>
    <w:pPr>
      <w:tabs>
        <w:tab w:val="clear" w:pos="240"/>
        <w:tab w:val="left" w:pos="280"/>
      </w:tabs>
      <w:spacing w:after="57"/>
      <w:ind w:left="280" w:hanging="280"/>
    </w:pPr>
  </w:style>
  <w:style w:type="paragraph" w:customStyle="1" w:styleId="Bodynumbers10">
    <w:name w:val="Body numbers &gt;10"/>
    <w:basedOn w:val="Normal"/>
    <w:uiPriority w:val="99"/>
    <w:rsid w:val="003E6856"/>
    <w:pPr>
      <w:widowControl w:val="0"/>
      <w:tabs>
        <w:tab w:val="left" w:pos="340"/>
      </w:tabs>
      <w:autoSpaceDE w:val="0"/>
      <w:autoSpaceDN w:val="0"/>
      <w:adjustRightInd w:val="0"/>
      <w:spacing w:before="57" w:after="57" w:line="288" w:lineRule="auto"/>
      <w:ind w:left="340" w:hanging="34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styleId="ListParagraph">
    <w:name w:val="List Paragraph"/>
    <w:basedOn w:val="Bodytext"/>
    <w:uiPriority w:val="99"/>
    <w:qFormat/>
    <w:rsid w:val="003E6856"/>
  </w:style>
  <w:style w:type="character" w:customStyle="1" w:styleId="WordImportedListStyle9StylesforWordRTFImportedLists">
    <w:name w:val="Word Imported List Style9 (Styles for Word/RTF Imported Lists)"/>
    <w:uiPriority w:val="99"/>
    <w:rsid w:val="003E6856"/>
    <w:rPr>
      <w:w w:val="100"/>
    </w:rPr>
  </w:style>
  <w:style w:type="paragraph" w:customStyle="1" w:styleId="Bodynosbold">
    <w:name w:val="Body nos bold"/>
    <w:basedOn w:val="Bodynumbers10"/>
    <w:uiPriority w:val="99"/>
    <w:rsid w:val="00D658C4"/>
    <w:pPr>
      <w:tabs>
        <w:tab w:val="clear" w:pos="340"/>
        <w:tab w:val="left" w:pos="440"/>
      </w:tabs>
      <w:spacing w:before="170"/>
      <w:ind w:left="440" w:hanging="440"/>
    </w:pPr>
    <w:rPr>
      <w:rFonts w:ascii="CorporateS-Bold" w:hAnsi="CorporateS-Bold" w:cs="CorporateS-Bold"/>
      <w:b/>
      <w:bCs/>
      <w:spacing w:val="1"/>
    </w:rPr>
  </w:style>
  <w:style w:type="paragraph" w:customStyle="1" w:styleId="Bodytextindentedblock">
    <w:name w:val="Body text indented block"/>
    <w:basedOn w:val="Bodytext"/>
    <w:uiPriority w:val="99"/>
    <w:rsid w:val="00D658C4"/>
    <w:pPr>
      <w:tabs>
        <w:tab w:val="left" w:pos="980"/>
      </w:tabs>
      <w:ind w:left="420" w:right="227"/>
    </w:pPr>
  </w:style>
  <w:style w:type="paragraph" w:customStyle="1" w:styleId="jBodyindentedfornos">
    <w:name w:val="j Body indented for nos"/>
    <w:basedOn w:val="Normal"/>
    <w:uiPriority w:val="99"/>
    <w:rsid w:val="00D658C4"/>
    <w:pPr>
      <w:widowControl w:val="0"/>
      <w:tabs>
        <w:tab w:val="left" w:pos="760"/>
      </w:tabs>
      <w:autoSpaceDE w:val="0"/>
      <w:autoSpaceDN w:val="0"/>
      <w:adjustRightInd w:val="0"/>
      <w:spacing w:after="113" w:line="288" w:lineRule="auto"/>
      <w:ind w:left="420" w:right="227"/>
      <w:textAlignment w:val="center"/>
    </w:pPr>
    <w:rPr>
      <w:rFonts w:ascii="CorporateS-Regular" w:hAnsi="CorporateS-Regular" w:cs="CorporateS-Regular"/>
      <w:color w:val="000000"/>
      <w:spacing w:val="1"/>
      <w:sz w:val="18"/>
      <w:szCs w:val="18"/>
      <w:lang w:val="en-GB" w:eastAsia="ja-JP"/>
    </w:rPr>
  </w:style>
  <w:style w:type="paragraph" w:customStyle="1" w:styleId="Bodyindentediii">
    <w:name w:val="Body indented i  ii"/>
    <w:basedOn w:val="Normal"/>
    <w:uiPriority w:val="99"/>
    <w:rsid w:val="00D658C4"/>
    <w:pPr>
      <w:widowControl w:val="0"/>
      <w:tabs>
        <w:tab w:val="left" w:pos="560"/>
      </w:tabs>
      <w:autoSpaceDE w:val="0"/>
      <w:autoSpaceDN w:val="0"/>
      <w:adjustRightInd w:val="0"/>
      <w:spacing w:line="288" w:lineRule="auto"/>
      <w:ind w:left="840" w:right="227" w:hanging="420"/>
      <w:textAlignment w:val="center"/>
    </w:pPr>
    <w:rPr>
      <w:rFonts w:ascii="CorporateS-Regular" w:hAnsi="CorporateS-Regular" w:cs="CorporateS-Regular"/>
      <w:color w:val="000000"/>
      <w:sz w:val="18"/>
      <w:szCs w:val="18"/>
      <w:lang w:val="en-GB" w:eastAsia="ja-JP"/>
    </w:rPr>
  </w:style>
  <w:style w:type="paragraph" w:customStyle="1" w:styleId="Bodybulletsindent2">
    <w:name w:val="Body bullets indent 2"/>
    <w:basedOn w:val="bodybullets"/>
    <w:uiPriority w:val="99"/>
    <w:rsid w:val="00D658C4"/>
    <w:pPr>
      <w:tabs>
        <w:tab w:val="clear" w:pos="280"/>
        <w:tab w:val="left" w:pos="800"/>
      </w:tabs>
      <w:ind w:left="1020" w:hanging="220"/>
    </w:pPr>
  </w:style>
  <w:style w:type="paragraph" w:customStyle="1" w:styleId="JBodyindentediii">
    <w:name w:val="J Body indented i ii"/>
    <w:basedOn w:val="Bodytext"/>
    <w:uiPriority w:val="99"/>
    <w:rsid w:val="006761F6"/>
    <w:pPr>
      <w:tabs>
        <w:tab w:val="clear" w:pos="240"/>
        <w:tab w:val="left" w:pos="900"/>
      </w:tabs>
      <w:spacing w:after="57"/>
      <w:ind w:left="880" w:hanging="320"/>
    </w:pPr>
  </w:style>
  <w:style w:type="paragraph" w:customStyle="1" w:styleId="Body11fillindots">
    <w:name w:val="Body 1.1 fill in dots"/>
    <w:basedOn w:val="Normal"/>
    <w:uiPriority w:val="99"/>
    <w:rsid w:val="008E7FBC"/>
    <w:pPr>
      <w:widowControl w:val="0"/>
      <w:tabs>
        <w:tab w:val="left" w:pos="940"/>
        <w:tab w:val="left" w:pos="1560"/>
        <w:tab w:val="left" w:pos="1940"/>
        <w:tab w:val="left" w:pos="2360"/>
      </w:tabs>
      <w:autoSpaceDE w:val="0"/>
      <w:autoSpaceDN w:val="0"/>
      <w:adjustRightInd w:val="0"/>
      <w:spacing w:before="125" w:after="83" w:line="288" w:lineRule="auto"/>
      <w:ind w:left="940" w:right="332" w:hanging="520"/>
      <w:textAlignment w:val="center"/>
    </w:pPr>
    <w:rPr>
      <w:rFonts w:ascii="CorporateS-Regular" w:hAnsi="CorporateS-Regular" w:cs="CorporateS-Regular"/>
      <w:color w:val="000000"/>
      <w:sz w:val="22"/>
      <w:szCs w:val="22"/>
      <w:lang w:val="en-GB" w:eastAsia="ja-JP"/>
    </w:rPr>
  </w:style>
  <w:style w:type="paragraph" w:customStyle="1" w:styleId="Bodyindented">
    <w:name w:val="Body indented"/>
    <w:basedOn w:val="BodyABCindented"/>
    <w:uiPriority w:val="99"/>
    <w:rsid w:val="008E7FBC"/>
    <w:pPr>
      <w:tabs>
        <w:tab w:val="clear" w:pos="440"/>
        <w:tab w:val="left" w:pos="200"/>
      </w:tabs>
      <w:ind w:left="400" w:firstLine="0"/>
    </w:pPr>
  </w:style>
  <w:style w:type="paragraph" w:customStyle="1" w:styleId="NoParagraphStyle">
    <w:name w:val="[No Paragraph Style]"/>
    <w:rsid w:val="00CB58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ABC">
    <w:name w:val="Body text ABC"/>
    <w:basedOn w:val="Bodytext"/>
    <w:uiPriority w:val="99"/>
    <w:rsid w:val="00CB5836"/>
    <w:pPr>
      <w:tabs>
        <w:tab w:val="clear" w:pos="240"/>
        <w:tab w:val="left" w:pos="260"/>
      </w:tabs>
      <w:spacing w:after="57"/>
      <w:ind w:left="260" w:hanging="260"/>
    </w:pPr>
  </w:style>
  <w:style w:type="paragraph" w:customStyle="1" w:styleId="TableBodyboldTABLES">
    <w:name w:val="Table Body bold (TABLES)"/>
    <w:basedOn w:val="Normal"/>
    <w:uiPriority w:val="99"/>
    <w:rsid w:val="00CB5836"/>
    <w:pPr>
      <w:widowControl w:val="0"/>
      <w:tabs>
        <w:tab w:val="left" w:pos="240"/>
      </w:tabs>
      <w:autoSpaceDE w:val="0"/>
      <w:autoSpaceDN w:val="0"/>
      <w:adjustRightInd w:val="0"/>
      <w:spacing w:after="57" w:line="288" w:lineRule="auto"/>
      <w:textAlignment w:val="center"/>
    </w:pPr>
    <w:rPr>
      <w:rFonts w:ascii="CorporateS-Bold" w:hAnsi="CorporateS-Bold" w:cs="CorporateS-Bold"/>
      <w:b/>
      <w:bCs/>
      <w:color w:val="000000"/>
      <w:sz w:val="18"/>
      <w:szCs w:val="18"/>
      <w:lang w:val="en-GB" w:eastAsia="ja-JP"/>
    </w:rPr>
  </w:style>
  <w:style w:type="paragraph" w:customStyle="1" w:styleId="TablebodyTABLES">
    <w:name w:val="Table body (TABLES)"/>
    <w:basedOn w:val="Bodytext"/>
    <w:uiPriority w:val="99"/>
    <w:rsid w:val="00E208C7"/>
    <w:pPr>
      <w:spacing w:after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vdmac:Library:Application%20Support:Microsoft:Office:User%20Templates:My%20Templates:IFM%20Manual%20Too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2C5859-499F-114D-80D4-2C37B6D1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IFM Manual Tools.dotx</Template>
  <TotalTime>23</TotalTime>
  <Pages>7</Pages>
  <Words>1120</Words>
  <Characters>6384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Liquid icon</Company>
  <LinksUpToDate>false</LinksUpToDate>
  <CharactersWithSpaces>7490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Hendaretha Kellerman</cp:lastModifiedBy>
  <cp:revision>5</cp:revision>
  <dcterms:created xsi:type="dcterms:W3CDTF">2016-05-26T13:36:00Z</dcterms:created>
  <dcterms:modified xsi:type="dcterms:W3CDTF">2016-06-22T11:32:00Z</dcterms:modified>
  <cp:category/>
</cp:coreProperties>
</file>