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03AC797" w14:textId="41703A60" w:rsidR="0001012E" w:rsidRDefault="003E6856" w:rsidP="0001012E">
      <w:pPr>
        <w:pStyle w:val="TOOLNAMEandNO"/>
      </w:pPr>
      <w:r w:rsidRPr="000E43B6">
        <w:rPr>
          <w:sz w:val="36"/>
          <w:szCs w:val="36"/>
        </w:rPr>
        <w:t>TOOL 1</w:t>
      </w:r>
      <w:r w:rsidR="0001012E">
        <w:rPr>
          <w:sz w:val="36"/>
          <w:szCs w:val="36"/>
        </w:rPr>
        <w:t>7</w:t>
      </w:r>
      <w:r w:rsidRPr="000E43B6">
        <w:rPr>
          <w:sz w:val="36"/>
          <w:szCs w:val="36"/>
        </w:rPr>
        <w:t xml:space="preserve">:  </w:t>
      </w:r>
      <w:r w:rsidR="0001012E" w:rsidRPr="0001012E">
        <w:rPr>
          <w:sz w:val="36"/>
          <w:szCs w:val="36"/>
        </w:rPr>
        <w:t>FIREBREAK EXEMPTION APPLICATION (GROUPS)</w:t>
      </w:r>
    </w:p>
    <w:p w14:paraId="4F347C78" w14:textId="79E37748" w:rsidR="00955799" w:rsidRPr="00955799" w:rsidRDefault="00955799" w:rsidP="00955799">
      <w:pPr>
        <w:pStyle w:val="Formheading"/>
        <w:jc w:val="left"/>
        <w:rPr>
          <w:sz w:val="28"/>
          <w:szCs w:val="28"/>
        </w:rPr>
      </w:pPr>
      <w:r w:rsidRPr="00955799">
        <w:rPr>
          <w:sz w:val="28"/>
          <w:szCs w:val="28"/>
        </w:rPr>
        <w:t xml:space="preserve">PPLICATION BY A GROUP OF LANDOWNER/USERS FOR EXEMPTION FROM THE DUTY TO PREPARE AND MAINTAIN FIREBREAKS IN TERMS OF SECTION 15 OF THE NATIONAL VELD AND FOREST FIRE ACT (ACT 101 OF 1998). </w:t>
      </w:r>
    </w:p>
    <w:p w14:paraId="2B97D8F8" w14:textId="77777777" w:rsidR="00955799" w:rsidRPr="00955799" w:rsidRDefault="00955799" w:rsidP="00955799">
      <w:pPr>
        <w:pStyle w:val="Heading4"/>
        <w:spacing w:after="283"/>
      </w:pPr>
      <w:r w:rsidRPr="00955799">
        <w:t>SECTION A: Signing of document</w:t>
      </w:r>
    </w:p>
    <w:p w14:paraId="613FC261" w14:textId="11F0C432" w:rsidR="00955799" w:rsidRPr="00955799" w:rsidRDefault="00955799" w:rsidP="00955799">
      <w:pPr>
        <w:pStyle w:val="Bodytext"/>
      </w:pPr>
      <w:r>
        <w:t>The following group of members of the _____________________________________ FPA as set out in Section C (Member details) have signed this Section A and understand what Section B states and the document as a whole.  The signing date of the official at National Office of the Department of Agriculture, Forestry and Fisheries will be the implementation date.</w:t>
      </w:r>
    </w:p>
    <w:tbl>
      <w:tblPr>
        <w:tblW w:w="0" w:type="auto"/>
        <w:tblInd w:w="108" w:type="dxa"/>
        <w:tblLayout w:type="fixed"/>
        <w:tblCellMar>
          <w:left w:w="0" w:type="dxa"/>
          <w:right w:w="0" w:type="dxa"/>
        </w:tblCellMar>
        <w:tblLook w:val="0000" w:firstRow="0" w:lastRow="0" w:firstColumn="0" w:lastColumn="0" w:noHBand="0" w:noVBand="0"/>
      </w:tblPr>
      <w:tblGrid>
        <w:gridCol w:w="681"/>
        <w:gridCol w:w="4431"/>
        <w:gridCol w:w="4828"/>
        <w:gridCol w:w="4828"/>
      </w:tblGrid>
      <w:tr w:rsidR="00955799" w14:paraId="288B9834" w14:textId="77777777" w:rsidTr="00955799">
        <w:trPr>
          <w:trHeight w:val="508"/>
        </w:trPr>
        <w:tc>
          <w:tcPr>
            <w:tcW w:w="6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10F3DA" w14:textId="77777777" w:rsidR="00955799" w:rsidRDefault="00955799">
            <w:pPr>
              <w:pStyle w:val="TableBodyboldTABLES"/>
              <w:jc w:val="center"/>
            </w:pPr>
            <w:r>
              <w:t>No.</w:t>
            </w:r>
          </w:p>
        </w:tc>
        <w:tc>
          <w:tcPr>
            <w:tcW w:w="4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67F2A0" w14:textId="77777777" w:rsidR="00955799" w:rsidRDefault="00955799">
            <w:pPr>
              <w:pStyle w:val="TableBodyboldTABLES"/>
              <w:jc w:val="center"/>
            </w:pPr>
            <w:r>
              <w:t>Farm name</w:t>
            </w:r>
          </w:p>
        </w:tc>
        <w:tc>
          <w:tcPr>
            <w:tcW w:w="4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D3A457" w14:textId="77777777" w:rsidR="00955799" w:rsidRDefault="00955799">
            <w:pPr>
              <w:pStyle w:val="TableBodyboldTABLES"/>
              <w:jc w:val="center"/>
            </w:pPr>
            <w:r>
              <w:t>Member name</w:t>
            </w:r>
          </w:p>
        </w:tc>
        <w:tc>
          <w:tcPr>
            <w:tcW w:w="4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546AA3" w14:textId="77777777" w:rsidR="00955799" w:rsidRDefault="00955799">
            <w:pPr>
              <w:pStyle w:val="TableBodyboldTABLES"/>
              <w:jc w:val="center"/>
            </w:pPr>
            <w:r>
              <w:t>Signed</w:t>
            </w:r>
          </w:p>
        </w:tc>
      </w:tr>
      <w:tr w:rsidR="00955799" w14:paraId="5F7CF7F7" w14:textId="77777777" w:rsidTr="00955799">
        <w:trPr>
          <w:trHeight w:val="567"/>
        </w:trPr>
        <w:tc>
          <w:tcPr>
            <w:tcW w:w="6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5AC415" w14:textId="77777777" w:rsidR="00955799" w:rsidRDefault="00955799">
            <w:pPr>
              <w:pStyle w:val="TableBodyboldTABLES"/>
              <w:jc w:val="center"/>
            </w:pPr>
            <w:r>
              <w:t xml:space="preserve">1. </w:t>
            </w:r>
          </w:p>
        </w:tc>
        <w:tc>
          <w:tcPr>
            <w:tcW w:w="4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210E27" w14:textId="77777777" w:rsidR="00955799" w:rsidRDefault="00955799">
            <w:pPr>
              <w:pStyle w:val="NoParagraphStyle"/>
              <w:spacing w:line="240" w:lineRule="auto"/>
              <w:textAlignment w:val="auto"/>
              <w:rPr>
                <w:rFonts w:ascii="CorporateS-Bold" w:hAnsi="CorporateS-Bold" w:cs="Times New Roman"/>
                <w:color w:val="auto"/>
                <w:lang w:val="en-US"/>
              </w:rPr>
            </w:pPr>
          </w:p>
        </w:tc>
        <w:tc>
          <w:tcPr>
            <w:tcW w:w="4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28D4AB" w14:textId="77777777" w:rsidR="00955799" w:rsidRDefault="00955799">
            <w:pPr>
              <w:pStyle w:val="NoParagraphStyle"/>
              <w:spacing w:line="240" w:lineRule="auto"/>
              <w:textAlignment w:val="auto"/>
              <w:rPr>
                <w:rFonts w:ascii="CorporateS-Bold" w:hAnsi="CorporateS-Bold" w:cs="Times New Roman"/>
                <w:color w:val="auto"/>
                <w:lang w:val="en-US"/>
              </w:rPr>
            </w:pPr>
          </w:p>
        </w:tc>
        <w:tc>
          <w:tcPr>
            <w:tcW w:w="4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73908C" w14:textId="77777777" w:rsidR="00955799" w:rsidRDefault="00955799">
            <w:pPr>
              <w:pStyle w:val="NoParagraphStyle"/>
              <w:spacing w:line="240" w:lineRule="auto"/>
              <w:textAlignment w:val="auto"/>
              <w:rPr>
                <w:rFonts w:ascii="CorporateS-Bold" w:hAnsi="CorporateS-Bold" w:cs="Times New Roman"/>
                <w:color w:val="auto"/>
                <w:lang w:val="en-US"/>
              </w:rPr>
            </w:pPr>
          </w:p>
        </w:tc>
      </w:tr>
      <w:tr w:rsidR="00955799" w14:paraId="395A5BBA" w14:textId="77777777" w:rsidTr="00955799">
        <w:trPr>
          <w:trHeight w:val="567"/>
        </w:trPr>
        <w:tc>
          <w:tcPr>
            <w:tcW w:w="6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41A5E8" w14:textId="77777777" w:rsidR="00955799" w:rsidRDefault="00955799">
            <w:pPr>
              <w:pStyle w:val="TableBodyboldTABLES"/>
              <w:jc w:val="center"/>
            </w:pPr>
            <w:r>
              <w:t xml:space="preserve">2. </w:t>
            </w:r>
          </w:p>
        </w:tc>
        <w:tc>
          <w:tcPr>
            <w:tcW w:w="4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8693B0" w14:textId="77777777" w:rsidR="00955799" w:rsidRDefault="00955799">
            <w:pPr>
              <w:pStyle w:val="NoParagraphStyle"/>
              <w:spacing w:line="240" w:lineRule="auto"/>
              <w:textAlignment w:val="auto"/>
              <w:rPr>
                <w:rFonts w:ascii="CorporateS-Bold" w:hAnsi="CorporateS-Bold" w:cs="Times New Roman"/>
                <w:color w:val="auto"/>
                <w:lang w:val="en-US"/>
              </w:rPr>
            </w:pPr>
          </w:p>
        </w:tc>
        <w:tc>
          <w:tcPr>
            <w:tcW w:w="4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DCC20B" w14:textId="77777777" w:rsidR="00955799" w:rsidRDefault="00955799">
            <w:pPr>
              <w:pStyle w:val="NoParagraphStyle"/>
              <w:spacing w:line="240" w:lineRule="auto"/>
              <w:textAlignment w:val="auto"/>
              <w:rPr>
                <w:rFonts w:ascii="CorporateS-Bold" w:hAnsi="CorporateS-Bold" w:cs="Times New Roman"/>
                <w:color w:val="auto"/>
                <w:lang w:val="en-US"/>
              </w:rPr>
            </w:pPr>
          </w:p>
        </w:tc>
        <w:tc>
          <w:tcPr>
            <w:tcW w:w="4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0D0A8C" w14:textId="77777777" w:rsidR="00955799" w:rsidRDefault="00955799">
            <w:pPr>
              <w:pStyle w:val="NoParagraphStyle"/>
              <w:spacing w:line="240" w:lineRule="auto"/>
              <w:textAlignment w:val="auto"/>
              <w:rPr>
                <w:rFonts w:ascii="CorporateS-Bold" w:hAnsi="CorporateS-Bold" w:cs="Times New Roman"/>
                <w:color w:val="auto"/>
                <w:lang w:val="en-US"/>
              </w:rPr>
            </w:pPr>
          </w:p>
        </w:tc>
      </w:tr>
      <w:tr w:rsidR="00955799" w14:paraId="36233667" w14:textId="77777777" w:rsidTr="00955799">
        <w:trPr>
          <w:trHeight w:val="567"/>
        </w:trPr>
        <w:tc>
          <w:tcPr>
            <w:tcW w:w="6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7DB141" w14:textId="77777777" w:rsidR="00955799" w:rsidRDefault="00955799">
            <w:pPr>
              <w:pStyle w:val="TableBodyboldTABLES"/>
              <w:jc w:val="center"/>
            </w:pPr>
            <w:r>
              <w:t xml:space="preserve">3. </w:t>
            </w:r>
          </w:p>
        </w:tc>
        <w:tc>
          <w:tcPr>
            <w:tcW w:w="4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05FDC8" w14:textId="77777777" w:rsidR="00955799" w:rsidRDefault="00955799">
            <w:pPr>
              <w:pStyle w:val="NoParagraphStyle"/>
              <w:spacing w:line="240" w:lineRule="auto"/>
              <w:textAlignment w:val="auto"/>
              <w:rPr>
                <w:rFonts w:ascii="CorporateS-Bold" w:hAnsi="CorporateS-Bold" w:cs="Times New Roman"/>
                <w:color w:val="auto"/>
                <w:lang w:val="en-US"/>
              </w:rPr>
            </w:pPr>
          </w:p>
        </w:tc>
        <w:tc>
          <w:tcPr>
            <w:tcW w:w="4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E59C1A" w14:textId="77777777" w:rsidR="00955799" w:rsidRDefault="00955799">
            <w:pPr>
              <w:pStyle w:val="NoParagraphStyle"/>
              <w:spacing w:line="240" w:lineRule="auto"/>
              <w:textAlignment w:val="auto"/>
              <w:rPr>
                <w:rFonts w:ascii="CorporateS-Bold" w:hAnsi="CorporateS-Bold" w:cs="Times New Roman"/>
                <w:color w:val="auto"/>
                <w:lang w:val="en-US"/>
              </w:rPr>
            </w:pPr>
          </w:p>
        </w:tc>
        <w:tc>
          <w:tcPr>
            <w:tcW w:w="4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A25EFE" w14:textId="77777777" w:rsidR="00955799" w:rsidRDefault="00955799">
            <w:pPr>
              <w:pStyle w:val="NoParagraphStyle"/>
              <w:spacing w:line="240" w:lineRule="auto"/>
              <w:textAlignment w:val="auto"/>
              <w:rPr>
                <w:rFonts w:ascii="CorporateS-Bold" w:hAnsi="CorporateS-Bold" w:cs="Times New Roman"/>
                <w:color w:val="auto"/>
                <w:lang w:val="en-US"/>
              </w:rPr>
            </w:pPr>
          </w:p>
        </w:tc>
      </w:tr>
      <w:tr w:rsidR="00955799" w14:paraId="7A4E1B6E" w14:textId="77777777" w:rsidTr="00955799">
        <w:trPr>
          <w:trHeight w:val="567"/>
        </w:trPr>
        <w:tc>
          <w:tcPr>
            <w:tcW w:w="6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EAD845" w14:textId="77777777" w:rsidR="00955799" w:rsidRDefault="00955799">
            <w:pPr>
              <w:pStyle w:val="TableBodyboldTABLES"/>
              <w:jc w:val="center"/>
            </w:pPr>
            <w:r>
              <w:t xml:space="preserve">4.  </w:t>
            </w:r>
          </w:p>
        </w:tc>
        <w:tc>
          <w:tcPr>
            <w:tcW w:w="4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77BA83" w14:textId="77777777" w:rsidR="00955799" w:rsidRDefault="00955799">
            <w:pPr>
              <w:pStyle w:val="NoParagraphStyle"/>
              <w:spacing w:line="240" w:lineRule="auto"/>
              <w:textAlignment w:val="auto"/>
              <w:rPr>
                <w:rFonts w:ascii="CorporateS-Bold" w:hAnsi="CorporateS-Bold" w:cs="Times New Roman"/>
                <w:color w:val="auto"/>
                <w:lang w:val="en-US"/>
              </w:rPr>
            </w:pPr>
          </w:p>
        </w:tc>
        <w:tc>
          <w:tcPr>
            <w:tcW w:w="4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3B1FB6" w14:textId="77777777" w:rsidR="00955799" w:rsidRDefault="00955799">
            <w:pPr>
              <w:pStyle w:val="NoParagraphStyle"/>
              <w:spacing w:line="240" w:lineRule="auto"/>
              <w:textAlignment w:val="auto"/>
              <w:rPr>
                <w:rFonts w:ascii="CorporateS-Bold" w:hAnsi="CorporateS-Bold" w:cs="Times New Roman"/>
                <w:color w:val="auto"/>
                <w:lang w:val="en-US"/>
              </w:rPr>
            </w:pPr>
          </w:p>
        </w:tc>
        <w:tc>
          <w:tcPr>
            <w:tcW w:w="4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3C6726" w14:textId="77777777" w:rsidR="00955799" w:rsidRDefault="00955799">
            <w:pPr>
              <w:pStyle w:val="NoParagraphStyle"/>
              <w:spacing w:line="240" w:lineRule="auto"/>
              <w:textAlignment w:val="auto"/>
              <w:rPr>
                <w:rFonts w:ascii="CorporateS-Bold" w:hAnsi="CorporateS-Bold" w:cs="Times New Roman"/>
                <w:color w:val="auto"/>
                <w:lang w:val="en-US"/>
              </w:rPr>
            </w:pPr>
          </w:p>
        </w:tc>
      </w:tr>
      <w:tr w:rsidR="00955799" w14:paraId="4E80C9C3" w14:textId="77777777" w:rsidTr="00955799">
        <w:trPr>
          <w:trHeight w:val="567"/>
        </w:trPr>
        <w:tc>
          <w:tcPr>
            <w:tcW w:w="6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7F4A44" w14:textId="77777777" w:rsidR="00955799" w:rsidRDefault="00955799">
            <w:pPr>
              <w:pStyle w:val="TableBodyboldTABLES"/>
              <w:jc w:val="center"/>
            </w:pPr>
            <w:r>
              <w:t xml:space="preserve">5.  </w:t>
            </w:r>
          </w:p>
        </w:tc>
        <w:tc>
          <w:tcPr>
            <w:tcW w:w="4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50DD8F" w14:textId="77777777" w:rsidR="00955799" w:rsidRDefault="00955799">
            <w:pPr>
              <w:pStyle w:val="NoParagraphStyle"/>
              <w:spacing w:line="240" w:lineRule="auto"/>
              <w:textAlignment w:val="auto"/>
              <w:rPr>
                <w:rFonts w:ascii="CorporateS-Bold" w:hAnsi="CorporateS-Bold" w:cs="Times New Roman"/>
                <w:color w:val="auto"/>
                <w:lang w:val="en-US"/>
              </w:rPr>
            </w:pPr>
          </w:p>
        </w:tc>
        <w:tc>
          <w:tcPr>
            <w:tcW w:w="4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507C08" w14:textId="77777777" w:rsidR="00955799" w:rsidRDefault="00955799">
            <w:pPr>
              <w:pStyle w:val="NoParagraphStyle"/>
              <w:spacing w:line="240" w:lineRule="auto"/>
              <w:textAlignment w:val="auto"/>
              <w:rPr>
                <w:rFonts w:ascii="CorporateS-Bold" w:hAnsi="CorporateS-Bold" w:cs="Times New Roman"/>
                <w:color w:val="auto"/>
                <w:lang w:val="en-US"/>
              </w:rPr>
            </w:pPr>
          </w:p>
        </w:tc>
        <w:tc>
          <w:tcPr>
            <w:tcW w:w="4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B32AE1" w14:textId="77777777" w:rsidR="00955799" w:rsidRDefault="00955799">
            <w:pPr>
              <w:pStyle w:val="NoParagraphStyle"/>
              <w:spacing w:line="240" w:lineRule="auto"/>
              <w:textAlignment w:val="auto"/>
              <w:rPr>
                <w:rFonts w:ascii="CorporateS-Bold" w:hAnsi="CorporateS-Bold" w:cs="Times New Roman"/>
                <w:color w:val="auto"/>
                <w:lang w:val="en-US"/>
              </w:rPr>
            </w:pPr>
          </w:p>
        </w:tc>
      </w:tr>
      <w:tr w:rsidR="00955799" w14:paraId="7C444846" w14:textId="77777777" w:rsidTr="00955799">
        <w:trPr>
          <w:trHeight w:val="567"/>
        </w:trPr>
        <w:tc>
          <w:tcPr>
            <w:tcW w:w="6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C91761" w14:textId="77777777" w:rsidR="00955799" w:rsidRDefault="00955799">
            <w:pPr>
              <w:pStyle w:val="TableBodyboldTABLES"/>
              <w:jc w:val="center"/>
            </w:pPr>
            <w:r>
              <w:t xml:space="preserve">6. </w:t>
            </w:r>
          </w:p>
        </w:tc>
        <w:tc>
          <w:tcPr>
            <w:tcW w:w="4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92C066" w14:textId="77777777" w:rsidR="00955799" w:rsidRDefault="00955799">
            <w:pPr>
              <w:pStyle w:val="NoParagraphStyle"/>
              <w:spacing w:line="240" w:lineRule="auto"/>
              <w:textAlignment w:val="auto"/>
              <w:rPr>
                <w:rFonts w:ascii="CorporateS-Bold" w:hAnsi="CorporateS-Bold" w:cs="Times New Roman"/>
                <w:color w:val="auto"/>
                <w:lang w:val="en-US"/>
              </w:rPr>
            </w:pPr>
          </w:p>
        </w:tc>
        <w:tc>
          <w:tcPr>
            <w:tcW w:w="4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EBF2EE" w14:textId="77777777" w:rsidR="00955799" w:rsidRDefault="00955799">
            <w:pPr>
              <w:pStyle w:val="NoParagraphStyle"/>
              <w:spacing w:line="240" w:lineRule="auto"/>
              <w:textAlignment w:val="auto"/>
              <w:rPr>
                <w:rFonts w:ascii="CorporateS-Bold" w:hAnsi="CorporateS-Bold" w:cs="Times New Roman"/>
                <w:color w:val="auto"/>
                <w:lang w:val="en-US"/>
              </w:rPr>
            </w:pPr>
          </w:p>
        </w:tc>
        <w:tc>
          <w:tcPr>
            <w:tcW w:w="4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D36130" w14:textId="77777777" w:rsidR="00955799" w:rsidRDefault="00955799">
            <w:pPr>
              <w:pStyle w:val="NoParagraphStyle"/>
              <w:spacing w:line="240" w:lineRule="auto"/>
              <w:textAlignment w:val="auto"/>
              <w:rPr>
                <w:rFonts w:ascii="CorporateS-Bold" w:hAnsi="CorporateS-Bold" w:cs="Times New Roman"/>
                <w:color w:val="auto"/>
                <w:lang w:val="en-US"/>
              </w:rPr>
            </w:pPr>
          </w:p>
        </w:tc>
      </w:tr>
      <w:tr w:rsidR="00955799" w14:paraId="3B81A325" w14:textId="77777777" w:rsidTr="00955799">
        <w:trPr>
          <w:trHeight w:val="567"/>
        </w:trPr>
        <w:tc>
          <w:tcPr>
            <w:tcW w:w="6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959D77" w14:textId="77777777" w:rsidR="00955799" w:rsidRDefault="00955799">
            <w:pPr>
              <w:pStyle w:val="TableBodyboldTABLES"/>
              <w:jc w:val="center"/>
            </w:pPr>
            <w:r>
              <w:t xml:space="preserve">7. </w:t>
            </w:r>
          </w:p>
        </w:tc>
        <w:tc>
          <w:tcPr>
            <w:tcW w:w="4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C6B7C6" w14:textId="77777777" w:rsidR="00955799" w:rsidRDefault="00955799">
            <w:pPr>
              <w:pStyle w:val="NoParagraphStyle"/>
              <w:spacing w:line="240" w:lineRule="auto"/>
              <w:textAlignment w:val="auto"/>
              <w:rPr>
                <w:rFonts w:ascii="CorporateS-Bold" w:hAnsi="CorporateS-Bold" w:cs="Times New Roman"/>
                <w:color w:val="auto"/>
                <w:lang w:val="en-US"/>
              </w:rPr>
            </w:pPr>
          </w:p>
        </w:tc>
        <w:tc>
          <w:tcPr>
            <w:tcW w:w="4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84DCBB" w14:textId="77777777" w:rsidR="00955799" w:rsidRDefault="00955799">
            <w:pPr>
              <w:pStyle w:val="NoParagraphStyle"/>
              <w:spacing w:line="240" w:lineRule="auto"/>
              <w:textAlignment w:val="auto"/>
              <w:rPr>
                <w:rFonts w:ascii="CorporateS-Bold" w:hAnsi="CorporateS-Bold" w:cs="Times New Roman"/>
                <w:color w:val="auto"/>
                <w:lang w:val="en-US"/>
              </w:rPr>
            </w:pPr>
          </w:p>
        </w:tc>
        <w:tc>
          <w:tcPr>
            <w:tcW w:w="4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14B572" w14:textId="77777777" w:rsidR="00955799" w:rsidRDefault="00955799">
            <w:pPr>
              <w:pStyle w:val="NoParagraphStyle"/>
              <w:spacing w:line="240" w:lineRule="auto"/>
              <w:textAlignment w:val="auto"/>
              <w:rPr>
                <w:rFonts w:ascii="CorporateS-Bold" w:hAnsi="CorporateS-Bold" w:cs="Times New Roman"/>
                <w:color w:val="auto"/>
                <w:lang w:val="en-US"/>
              </w:rPr>
            </w:pPr>
          </w:p>
        </w:tc>
      </w:tr>
      <w:tr w:rsidR="00955799" w14:paraId="624AD0B9" w14:textId="77777777" w:rsidTr="00955799">
        <w:trPr>
          <w:trHeight w:val="567"/>
        </w:trPr>
        <w:tc>
          <w:tcPr>
            <w:tcW w:w="6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5C8CEB" w14:textId="77777777" w:rsidR="00955799" w:rsidRDefault="00955799">
            <w:pPr>
              <w:pStyle w:val="TableBodyboldTABLES"/>
              <w:jc w:val="center"/>
            </w:pPr>
            <w:r>
              <w:t xml:space="preserve">8. </w:t>
            </w:r>
          </w:p>
        </w:tc>
        <w:tc>
          <w:tcPr>
            <w:tcW w:w="4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970257" w14:textId="77777777" w:rsidR="00955799" w:rsidRDefault="00955799">
            <w:pPr>
              <w:pStyle w:val="NoParagraphStyle"/>
              <w:spacing w:line="240" w:lineRule="auto"/>
              <w:textAlignment w:val="auto"/>
              <w:rPr>
                <w:rFonts w:ascii="CorporateS-Bold" w:hAnsi="CorporateS-Bold" w:cs="Times New Roman"/>
                <w:color w:val="auto"/>
                <w:lang w:val="en-US"/>
              </w:rPr>
            </w:pPr>
          </w:p>
        </w:tc>
        <w:tc>
          <w:tcPr>
            <w:tcW w:w="4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419DE5" w14:textId="77777777" w:rsidR="00955799" w:rsidRDefault="00955799">
            <w:pPr>
              <w:pStyle w:val="NoParagraphStyle"/>
              <w:spacing w:line="240" w:lineRule="auto"/>
              <w:textAlignment w:val="auto"/>
              <w:rPr>
                <w:rFonts w:ascii="CorporateS-Bold" w:hAnsi="CorporateS-Bold" w:cs="Times New Roman"/>
                <w:color w:val="auto"/>
                <w:lang w:val="en-US"/>
              </w:rPr>
            </w:pPr>
          </w:p>
        </w:tc>
        <w:tc>
          <w:tcPr>
            <w:tcW w:w="4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532F50" w14:textId="77777777" w:rsidR="00955799" w:rsidRDefault="00955799">
            <w:pPr>
              <w:pStyle w:val="NoParagraphStyle"/>
              <w:spacing w:line="240" w:lineRule="auto"/>
              <w:textAlignment w:val="auto"/>
              <w:rPr>
                <w:rFonts w:ascii="CorporateS-Bold" w:hAnsi="CorporateS-Bold" w:cs="Times New Roman"/>
                <w:color w:val="auto"/>
                <w:lang w:val="en-US"/>
              </w:rPr>
            </w:pPr>
          </w:p>
        </w:tc>
      </w:tr>
      <w:tr w:rsidR="00955799" w14:paraId="6A8CBD2F" w14:textId="77777777" w:rsidTr="00955799">
        <w:trPr>
          <w:trHeight w:val="567"/>
        </w:trPr>
        <w:tc>
          <w:tcPr>
            <w:tcW w:w="6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36400A" w14:textId="77777777" w:rsidR="00955799" w:rsidRDefault="00955799">
            <w:pPr>
              <w:pStyle w:val="TableBodyboldTABLES"/>
              <w:jc w:val="center"/>
            </w:pPr>
            <w:r>
              <w:t>9.</w:t>
            </w:r>
          </w:p>
        </w:tc>
        <w:tc>
          <w:tcPr>
            <w:tcW w:w="4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43C2FC" w14:textId="77777777" w:rsidR="00955799" w:rsidRDefault="00955799">
            <w:pPr>
              <w:pStyle w:val="NoParagraphStyle"/>
              <w:spacing w:line="240" w:lineRule="auto"/>
              <w:textAlignment w:val="auto"/>
              <w:rPr>
                <w:rFonts w:ascii="CorporateS-Bold" w:hAnsi="CorporateS-Bold" w:cs="Times New Roman"/>
                <w:color w:val="auto"/>
                <w:lang w:val="en-US"/>
              </w:rPr>
            </w:pPr>
          </w:p>
        </w:tc>
        <w:tc>
          <w:tcPr>
            <w:tcW w:w="4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9C010F" w14:textId="77777777" w:rsidR="00955799" w:rsidRDefault="00955799">
            <w:pPr>
              <w:pStyle w:val="NoParagraphStyle"/>
              <w:spacing w:line="240" w:lineRule="auto"/>
              <w:textAlignment w:val="auto"/>
              <w:rPr>
                <w:rFonts w:ascii="CorporateS-Bold" w:hAnsi="CorporateS-Bold" w:cs="Times New Roman"/>
                <w:color w:val="auto"/>
                <w:lang w:val="en-US"/>
              </w:rPr>
            </w:pPr>
          </w:p>
        </w:tc>
        <w:tc>
          <w:tcPr>
            <w:tcW w:w="4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E1692D" w14:textId="77777777" w:rsidR="00955799" w:rsidRDefault="00955799">
            <w:pPr>
              <w:pStyle w:val="NoParagraphStyle"/>
              <w:spacing w:line="240" w:lineRule="auto"/>
              <w:textAlignment w:val="auto"/>
              <w:rPr>
                <w:rFonts w:ascii="CorporateS-Bold" w:hAnsi="CorporateS-Bold" w:cs="Times New Roman"/>
                <w:color w:val="auto"/>
                <w:lang w:val="en-US"/>
              </w:rPr>
            </w:pPr>
          </w:p>
        </w:tc>
      </w:tr>
      <w:tr w:rsidR="00955799" w14:paraId="23365A72" w14:textId="77777777" w:rsidTr="00955799">
        <w:trPr>
          <w:trHeight w:val="567"/>
        </w:trPr>
        <w:tc>
          <w:tcPr>
            <w:tcW w:w="6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42AC1C" w14:textId="77777777" w:rsidR="00955799" w:rsidRDefault="00955799">
            <w:pPr>
              <w:pStyle w:val="TableBodyboldTABLES"/>
              <w:jc w:val="center"/>
            </w:pPr>
            <w:r>
              <w:t>10.</w:t>
            </w:r>
          </w:p>
        </w:tc>
        <w:tc>
          <w:tcPr>
            <w:tcW w:w="4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D1878F" w14:textId="77777777" w:rsidR="00955799" w:rsidRDefault="00955799">
            <w:pPr>
              <w:pStyle w:val="NoParagraphStyle"/>
              <w:spacing w:line="240" w:lineRule="auto"/>
              <w:textAlignment w:val="auto"/>
              <w:rPr>
                <w:rFonts w:ascii="CorporateS-Bold" w:hAnsi="CorporateS-Bold" w:cs="Times New Roman"/>
                <w:color w:val="auto"/>
                <w:lang w:val="en-US"/>
              </w:rPr>
            </w:pPr>
          </w:p>
        </w:tc>
        <w:tc>
          <w:tcPr>
            <w:tcW w:w="4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4A6D8B" w14:textId="77777777" w:rsidR="00955799" w:rsidRDefault="00955799">
            <w:pPr>
              <w:pStyle w:val="NoParagraphStyle"/>
              <w:spacing w:line="240" w:lineRule="auto"/>
              <w:textAlignment w:val="auto"/>
              <w:rPr>
                <w:rFonts w:ascii="CorporateS-Bold" w:hAnsi="CorporateS-Bold" w:cs="Times New Roman"/>
                <w:color w:val="auto"/>
                <w:lang w:val="en-US"/>
              </w:rPr>
            </w:pPr>
          </w:p>
        </w:tc>
        <w:tc>
          <w:tcPr>
            <w:tcW w:w="4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5912E2" w14:textId="77777777" w:rsidR="00955799" w:rsidRDefault="00955799">
            <w:pPr>
              <w:pStyle w:val="NoParagraphStyle"/>
              <w:spacing w:line="240" w:lineRule="auto"/>
              <w:textAlignment w:val="auto"/>
              <w:rPr>
                <w:rFonts w:ascii="CorporateS-Bold" w:hAnsi="CorporateS-Bold" w:cs="Times New Roman"/>
                <w:color w:val="auto"/>
                <w:lang w:val="en-US"/>
              </w:rPr>
            </w:pPr>
          </w:p>
        </w:tc>
      </w:tr>
      <w:tr w:rsidR="00955799" w14:paraId="363FF60B" w14:textId="77777777" w:rsidTr="00955799">
        <w:trPr>
          <w:trHeight w:val="567"/>
        </w:trPr>
        <w:tc>
          <w:tcPr>
            <w:tcW w:w="6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388214" w14:textId="77777777" w:rsidR="00955799" w:rsidRDefault="00955799">
            <w:pPr>
              <w:pStyle w:val="TableBodyboldTABLES"/>
              <w:jc w:val="center"/>
            </w:pPr>
            <w:r>
              <w:t xml:space="preserve">11.  </w:t>
            </w:r>
          </w:p>
        </w:tc>
        <w:tc>
          <w:tcPr>
            <w:tcW w:w="4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E34216" w14:textId="77777777" w:rsidR="00955799" w:rsidRDefault="00955799">
            <w:pPr>
              <w:pStyle w:val="NoParagraphStyle"/>
              <w:spacing w:line="240" w:lineRule="auto"/>
              <w:textAlignment w:val="auto"/>
              <w:rPr>
                <w:rFonts w:ascii="CorporateS-Bold" w:hAnsi="CorporateS-Bold" w:cs="Times New Roman"/>
                <w:color w:val="auto"/>
                <w:lang w:val="en-US"/>
              </w:rPr>
            </w:pPr>
          </w:p>
        </w:tc>
        <w:tc>
          <w:tcPr>
            <w:tcW w:w="4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6B138C" w14:textId="77777777" w:rsidR="00955799" w:rsidRDefault="00955799">
            <w:pPr>
              <w:pStyle w:val="NoParagraphStyle"/>
              <w:spacing w:line="240" w:lineRule="auto"/>
              <w:textAlignment w:val="auto"/>
              <w:rPr>
                <w:rFonts w:ascii="CorporateS-Bold" w:hAnsi="CorporateS-Bold" w:cs="Times New Roman"/>
                <w:color w:val="auto"/>
                <w:lang w:val="en-US"/>
              </w:rPr>
            </w:pPr>
          </w:p>
        </w:tc>
        <w:tc>
          <w:tcPr>
            <w:tcW w:w="4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D99544" w14:textId="77777777" w:rsidR="00955799" w:rsidRDefault="00955799">
            <w:pPr>
              <w:pStyle w:val="NoParagraphStyle"/>
              <w:spacing w:line="240" w:lineRule="auto"/>
              <w:textAlignment w:val="auto"/>
              <w:rPr>
                <w:rFonts w:ascii="CorporateS-Bold" w:hAnsi="CorporateS-Bold" w:cs="Times New Roman"/>
                <w:color w:val="auto"/>
                <w:lang w:val="en-US"/>
              </w:rPr>
            </w:pPr>
          </w:p>
        </w:tc>
      </w:tr>
      <w:tr w:rsidR="00955799" w14:paraId="71AE118A" w14:textId="77777777" w:rsidTr="00955799">
        <w:trPr>
          <w:trHeight w:val="378"/>
        </w:trPr>
        <w:tc>
          <w:tcPr>
            <w:tcW w:w="14768"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CEE182" w14:textId="77777777" w:rsidR="00955799" w:rsidRDefault="00955799">
            <w:pPr>
              <w:suppressAutoHyphens/>
              <w:spacing w:line="360" w:lineRule="auto"/>
            </w:pPr>
            <w:r>
              <w:rPr>
                <w:sz w:val="18"/>
                <w:szCs w:val="18"/>
                <w:lang w:val="en-GB"/>
              </w:rPr>
              <w:lastRenderedPageBreak/>
              <w:t>Add more pages if group is bigger than what this page provides for</w:t>
            </w:r>
            <w:r>
              <w:rPr>
                <w:lang w:val="en-GB"/>
              </w:rPr>
              <w:t>.</w:t>
            </w:r>
          </w:p>
        </w:tc>
      </w:tr>
    </w:tbl>
    <w:p w14:paraId="25A08C63" w14:textId="77777777" w:rsidR="00955799" w:rsidRPr="00955799" w:rsidRDefault="00955799" w:rsidP="00955799">
      <w:pPr>
        <w:pStyle w:val="Heading4"/>
      </w:pPr>
      <w:r w:rsidRPr="00955799">
        <w:t>SECTION B: Understanding the purpose of the exemption application</w:t>
      </w:r>
    </w:p>
    <w:p w14:paraId="1B366BE3" w14:textId="77777777" w:rsidR="00955799" w:rsidRDefault="00955799" w:rsidP="00955799">
      <w:pPr>
        <w:pStyle w:val="Heading4"/>
      </w:pPr>
      <w:r>
        <w:t xml:space="preserve">B1: </w:t>
      </w:r>
      <w:r>
        <w:tab/>
        <w:t>As a signing member of this document I understand that under the National Veld and Forest Fire Act (No 101 of 1998):</w:t>
      </w:r>
    </w:p>
    <w:p w14:paraId="11D5A69B" w14:textId="77777777" w:rsidR="00955799" w:rsidRDefault="00955799" w:rsidP="00955799">
      <w:pPr>
        <w:pStyle w:val="Bodynumbers10"/>
      </w:pPr>
      <w:r>
        <w:rPr>
          <w:rStyle w:val="WordImportedListStyle9StylesforWordRTFImportedLists"/>
        </w:rPr>
        <w:t>a)</w:t>
      </w:r>
      <w:r>
        <w:rPr>
          <w:rStyle w:val="WordImportedListStyle9StylesforWordRTFImportedLists"/>
        </w:rPr>
        <w:tab/>
      </w:r>
      <w:r>
        <w:t>Section 12(1) obliges landowners to establish firebreaks on the boundaries of their properties.</w:t>
      </w:r>
    </w:p>
    <w:p w14:paraId="4C653231" w14:textId="77777777" w:rsidR="00955799" w:rsidRDefault="00955799" w:rsidP="00955799">
      <w:pPr>
        <w:pStyle w:val="Bodynumbers10"/>
      </w:pPr>
      <w:r>
        <w:rPr>
          <w:rStyle w:val="WordImportedListStyle9StylesforWordRTFImportedLists"/>
        </w:rPr>
        <w:t>b)</w:t>
      </w:r>
      <w:r>
        <w:rPr>
          <w:rStyle w:val="WordImportedListStyle9StylesforWordRTFImportedLists"/>
        </w:rPr>
        <w:tab/>
      </w:r>
      <w:r>
        <w:t>Section 12(7) states that owners of adjoining land may agree to position a common firebreak away from the common boundary.</w:t>
      </w:r>
    </w:p>
    <w:p w14:paraId="6143703E" w14:textId="77777777" w:rsidR="00955799" w:rsidRDefault="00955799" w:rsidP="00955799">
      <w:pPr>
        <w:pStyle w:val="Bodynumbers10"/>
      </w:pPr>
      <w:r>
        <w:rPr>
          <w:rStyle w:val="WordImportedListStyle9StylesforWordRTFImportedLists"/>
        </w:rPr>
        <w:t>c)</w:t>
      </w:r>
      <w:r>
        <w:rPr>
          <w:rStyle w:val="WordImportedListStyle9StylesforWordRTFImportedLists"/>
        </w:rPr>
        <w:tab/>
      </w:r>
      <w:r>
        <w:t xml:space="preserve">In terms of Section 15(1) the Minister may allow certain exemptions for a landowner or group of landowners from the creation of boundary firebreaks where there is </w:t>
      </w:r>
      <w:r>
        <w:rPr>
          <w:rFonts w:ascii="CorporateS-Bold" w:hAnsi="CorporateS-Bold" w:cs="CorporateS-Bold"/>
          <w:b/>
          <w:bCs/>
        </w:rPr>
        <w:t xml:space="preserve">good reason </w:t>
      </w:r>
      <w:r>
        <w:t>to do so.</w:t>
      </w:r>
    </w:p>
    <w:p w14:paraId="7335F0AF" w14:textId="77777777" w:rsidR="00955799" w:rsidRDefault="00955799" w:rsidP="00955799">
      <w:pPr>
        <w:pStyle w:val="Bodynumbers10"/>
      </w:pPr>
      <w:r>
        <w:rPr>
          <w:rStyle w:val="WordImportedListStyle9StylesforWordRTFImportedLists"/>
        </w:rPr>
        <w:t>d)</w:t>
      </w:r>
      <w:r>
        <w:rPr>
          <w:rStyle w:val="WordImportedListStyle9StylesforWordRTFImportedLists"/>
        </w:rPr>
        <w:tab/>
      </w:r>
      <w:r>
        <w:t>Section 15(2) states that this exemption may also be conditional.</w:t>
      </w:r>
    </w:p>
    <w:p w14:paraId="775F5492" w14:textId="77777777" w:rsidR="00955799" w:rsidRDefault="00955799" w:rsidP="00955799">
      <w:pPr>
        <w:pStyle w:val="Bodynumbers10"/>
        <w:spacing w:after="113"/>
      </w:pPr>
      <w:r>
        <w:rPr>
          <w:rStyle w:val="WordImportedListStyle9StylesforWordRTFImportedLists"/>
        </w:rPr>
        <w:t>e)</w:t>
      </w:r>
      <w:r>
        <w:rPr>
          <w:rStyle w:val="WordImportedListStyle9StylesforWordRTFImportedLists"/>
        </w:rPr>
        <w:tab/>
      </w:r>
      <w:r>
        <w:t>In terms of Section15(3) the Minister will consult the FPA before granting any exemption.</w:t>
      </w:r>
    </w:p>
    <w:p w14:paraId="1F3C4D91" w14:textId="77777777" w:rsidR="00955799" w:rsidRDefault="00955799" w:rsidP="00955799">
      <w:pPr>
        <w:pStyle w:val="Heading4"/>
        <w:spacing w:after="170"/>
      </w:pPr>
      <w:r>
        <w:t xml:space="preserve">B2: </w:t>
      </w:r>
      <w:r>
        <w:tab/>
        <w:t>As a signing member of this document I also understand:</w:t>
      </w:r>
    </w:p>
    <w:p w14:paraId="67787623" w14:textId="77777777" w:rsidR="00955799" w:rsidRDefault="00955799" w:rsidP="00955799">
      <w:pPr>
        <w:pStyle w:val="BodytextABC"/>
        <w:spacing w:after="170"/>
      </w:pPr>
      <w:r>
        <w:rPr>
          <w:rStyle w:val="WordImportedListStyle9StylesforWordRTFImportedLists"/>
        </w:rPr>
        <w:t>a)</w:t>
      </w:r>
      <w:r>
        <w:rPr>
          <w:rStyle w:val="WordImportedListStyle9StylesforWordRTFImportedLists"/>
        </w:rPr>
        <w:tab/>
      </w:r>
      <w:r>
        <w:t>When receiving exemption from the Minister it does not exempt me from the responsibility as landowner/user to prevent a fire from starting or spreading from or over my farm/property.</w:t>
      </w:r>
    </w:p>
    <w:p w14:paraId="1358FAFA" w14:textId="77777777" w:rsidR="00955799" w:rsidRDefault="00955799" w:rsidP="00955799">
      <w:pPr>
        <w:pStyle w:val="BodytextABC"/>
        <w:spacing w:after="170"/>
      </w:pPr>
      <w:r>
        <w:rPr>
          <w:rStyle w:val="WordImportedListStyle9StylesforWordRTFImportedLists"/>
        </w:rPr>
        <w:t>b)</w:t>
      </w:r>
      <w:r>
        <w:rPr>
          <w:rStyle w:val="WordImportedListStyle9StylesforWordRTFImportedLists"/>
        </w:rPr>
        <w:tab/>
      </w:r>
      <w:r>
        <w:t>The exemption does not transfer my responsibility on to any neighbour, the Fire Protection Association, local or national authority to prevent a fire from starting or spreading from or over my farm/property.</w:t>
      </w:r>
    </w:p>
    <w:p w14:paraId="57A10FA0" w14:textId="77777777" w:rsidR="00955799" w:rsidRDefault="00955799" w:rsidP="00955799">
      <w:pPr>
        <w:pStyle w:val="BodytextABC"/>
        <w:spacing w:after="170"/>
      </w:pPr>
      <w:r>
        <w:rPr>
          <w:rStyle w:val="WordImportedListStyle9StylesforWordRTFImportedLists"/>
        </w:rPr>
        <w:t>c)</w:t>
      </w:r>
      <w:r>
        <w:rPr>
          <w:rStyle w:val="WordImportedListStyle9StylesforWordRTFImportedLists"/>
        </w:rPr>
        <w:tab/>
      </w:r>
      <w:r>
        <w:t xml:space="preserve">This group application to not to make; or move the firebreak to an alternative position - is for practical, </w:t>
      </w:r>
      <w:r>
        <w:br/>
        <w:t xml:space="preserve">economical and environmental reasons and not to avoid the responsibility to prevent or combat fires on my farm/property.  </w:t>
      </w:r>
    </w:p>
    <w:p w14:paraId="58E15FEA" w14:textId="77777777" w:rsidR="00955799" w:rsidRDefault="00955799" w:rsidP="00955799">
      <w:pPr>
        <w:pStyle w:val="BodytextABC"/>
        <w:spacing w:after="113"/>
      </w:pPr>
      <w:r>
        <w:rPr>
          <w:rStyle w:val="WordImportedListStyle9StylesforWordRTFImportedLists"/>
        </w:rPr>
        <w:t>d)</w:t>
      </w:r>
      <w:r>
        <w:rPr>
          <w:rStyle w:val="WordImportedListStyle9StylesforWordRTFImportedLists"/>
        </w:rPr>
        <w:tab/>
      </w:r>
      <w:r>
        <w:t>That I will undertake to maintain the condition of the action plan which include the reasons for exemption/</w:t>
      </w:r>
      <w:r>
        <w:br/>
        <w:t>positioning of firebreak.</w:t>
      </w:r>
    </w:p>
    <w:p w14:paraId="59297856" w14:textId="77777777" w:rsidR="00955799" w:rsidRDefault="00955799" w:rsidP="00955799">
      <w:pPr>
        <w:pStyle w:val="Heading4"/>
        <w:spacing w:after="170"/>
      </w:pPr>
      <w:r>
        <w:t xml:space="preserve">B3: </w:t>
      </w:r>
      <w:r>
        <w:tab/>
        <w:t xml:space="preserve">As a signing member of this document I also agree to the following clauses: </w:t>
      </w:r>
    </w:p>
    <w:p w14:paraId="26FA5D66" w14:textId="77777777" w:rsidR="00955799" w:rsidRDefault="00955799" w:rsidP="00955799">
      <w:pPr>
        <w:pStyle w:val="BodytextABC"/>
        <w:spacing w:after="170"/>
      </w:pPr>
      <w:r>
        <w:rPr>
          <w:rStyle w:val="WordImportedListStyle9StylesforWordRTFImportedLists"/>
        </w:rPr>
        <w:t>a)</w:t>
      </w:r>
      <w:r>
        <w:rPr>
          <w:rStyle w:val="WordImportedListStyle9StylesforWordRTFImportedLists"/>
        </w:rPr>
        <w:tab/>
      </w:r>
      <w:r>
        <w:t>The Parties indemnify each other and keep each other indemnified against all losses and claims for injuries or damage to any person or property whatsoever (including surface or other damage to land or crops not being on the site, suffered by tenants or occupiers) which may arise out of or in consequence of this Agreement and against all claims, demands, proceedings, damages, costs, charges and expenses whatsoever in respect thereof or in relation thereto, unless a loss or claim arises as a result of a wilful act by the other Party and/or its employees, contractors or agents.</w:t>
      </w:r>
    </w:p>
    <w:p w14:paraId="6DDDE9F1" w14:textId="77777777" w:rsidR="00955799" w:rsidRDefault="00955799" w:rsidP="00955799">
      <w:pPr>
        <w:pStyle w:val="BodytextABC"/>
        <w:spacing w:after="170"/>
      </w:pPr>
      <w:r>
        <w:rPr>
          <w:rStyle w:val="WordImportedListStyle9StylesforWordRTFImportedLists"/>
        </w:rPr>
        <w:t>b)</w:t>
      </w:r>
      <w:r>
        <w:rPr>
          <w:rStyle w:val="WordImportedListStyle9StylesforWordRTFImportedLists"/>
        </w:rPr>
        <w:tab/>
      </w:r>
      <w:r>
        <w:t xml:space="preserve">The Parties agree to assist each other and to make available to each other all documents and information </w:t>
      </w:r>
      <w:r>
        <w:br/>
        <w:t xml:space="preserve">necessary to defend any claim against any one or both of the parties due to the non-preparation and </w:t>
      </w:r>
      <w:r>
        <w:br/>
        <w:t>maintenance of a firebreak or firebreaks, unless a loss or claim arise as a result of a wilful or negligent act by the other Party and/or its employees, contractors or agents.</w:t>
      </w:r>
    </w:p>
    <w:p w14:paraId="7564C539" w14:textId="77777777" w:rsidR="00955799" w:rsidRDefault="00955799" w:rsidP="00955799">
      <w:pPr>
        <w:pStyle w:val="BodytextABC"/>
        <w:spacing w:after="170"/>
      </w:pPr>
      <w:r>
        <w:rPr>
          <w:rStyle w:val="WordImportedListStyle9StylesforWordRTFImportedLists"/>
        </w:rPr>
        <w:t>c)</w:t>
      </w:r>
      <w:r>
        <w:rPr>
          <w:rStyle w:val="WordImportedListStyle9StylesforWordRTFImportedLists"/>
        </w:rPr>
        <w:tab/>
      </w:r>
      <w:r>
        <w:t xml:space="preserve">The Parties shall respectively effect, in their respective names, policies of insurance to the satisfaction of each other to cover any damages caused by fire to any property of any third party (including the other Party) whether caused due to a negligent act, whether directly or indirectly, by any one of the Parties and/or their </w:t>
      </w:r>
      <w:r>
        <w:br/>
        <w:t xml:space="preserve">employees, contractors or agents with a registered insurer and shall continue such insurance for the duration of this Agreement and shall, when required, produce to the other Party such policy of insurance and the receipt for payment of the current premium.  </w:t>
      </w:r>
    </w:p>
    <w:p w14:paraId="35EF1385" w14:textId="77777777" w:rsidR="00955799" w:rsidRDefault="00955799" w:rsidP="00955799">
      <w:pPr>
        <w:pStyle w:val="BodytextABC"/>
        <w:spacing w:after="170"/>
      </w:pPr>
      <w:r>
        <w:rPr>
          <w:rStyle w:val="WordImportedListStyle9StylesforWordRTFImportedLists"/>
        </w:rPr>
        <w:t>d)</w:t>
      </w:r>
      <w:r>
        <w:rPr>
          <w:rStyle w:val="WordImportedListStyle9StylesforWordRTFImportedLists"/>
        </w:rPr>
        <w:tab/>
      </w:r>
      <w:r>
        <w:t>That it is my duty to inform any Third party that may be affected by this application and the outcome thereof.</w:t>
      </w:r>
    </w:p>
    <w:p w14:paraId="2FCC99E1" w14:textId="77777777" w:rsidR="00955799" w:rsidRDefault="00955799" w:rsidP="00955799">
      <w:pPr>
        <w:pStyle w:val="BodytextABC"/>
        <w:spacing w:after="170"/>
      </w:pPr>
      <w:r>
        <w:rPr>
          <w:rStyle w:val="WordImportedListStyle9StylesforWordRTFImportedLists"/>
        </w:rPr>
        <w:t>e)</w:t>
      </w:r>
      <w:r>
        <w:rPr>
          <w:rStyle w:val="WordImportedListStyle9StylesforWordRTFImportedLists"/>
        </w:rPr>
        <w:tab/>
      </w:r>
      <w:r>
        <w:t>That the Department of Agriculture, Forestry and Fisheries shall not be held liable for any damages/losses that may arise as a result of fire after the exemption was granted.</w:t>
      </w:r>
    </w:p>
    <w:p w14:paraId="573807EE" w14:textId="77777777" w:rsidR="00955799" w:rsidRDefault="00955799" w:rsidP="00955799">
      <w:pPr>
        <w:pStyle w:val="Heading4"/>
        <w:spacing w:after="170"/>
      </w:pPr>
    </w:p>
    <w:p w14:paraId="3551A091" w14:textId="5CA3B1E9" w:rsidR="00955799" w:rsidRDefault="00955799" w:rsidP="00955799">
      <w:pPr>
        <w:pStyle w:val="Heading4"/>
        <w:spacing w:before="0" w:after="170"/>
        <w:rPr>
          <w:rFonts w:ascii="CorporateS-Regular" w:hAnsi="CorporateS-Regular" w:cs="CorporateS-Regular"/>
          <w:b w:val="0"/>
          <w:bCs w:val="0"/>
          <w:sz w:val="18"/>
          <w:szCs w:val="18"/>
        </w:rPr>
      </w:pPr>
      <w:r>
        <w:t xml:space="preserve">B4: </w:t>
      </w:r>
      <w:r>
        <w:tab/>
      </w:r>
      <w:r>
        <w:rPr>
          <w:rStyle w:val="BodyTextChar"/>
          <w:rFonts w:ascii="CorporateS-Regular" w:hAnsi="CorporateS-Regular" w:cs="CorporateS-Regular"/>
          <w:sz w:val="18"/>
          <w:szCs w:val="18"/>
        </w:rPr>
        <w:t>As Chairman of the</w:t>
      </w:r>
      <w:r>
        <w:rPr>
          <w:rFonts w:ascii="CorporateS-Regular" w:hAnsi="CorporateS-Regular" w:cs="CorporateS-Regular"/>
          <w:b w:val="0"/>
          <w:bCs w:val="0"/>
          <w:sz w:val="18"/>
          <w:szCs w:val="18"/>
        </w:rPr>
        <w:t xml:space="preserve"> .......................................................  </w:t>
      </w:r>
      <w:r>
        <w:rPr>
          <w:rStyle w:val="BodyTextChar"/>
          <w:rFonts w:ascii="CorporateS-Regular" w:hAnsi="CorporateS-Regular" w:cs="CorporateS-Regular"/>
          <w:sz w:val="18"/>
          <w:szCs w:val="18"/>
        </w:rPr>
        <w:t xml:space="preserve">FPA with the Executive Committee of the said FPA, I hereby approve this application for exemption for the said members listed in </w:t>
      </w:r>
      <w:r>
        <w:rPr>
          <w:rStyle w:val="BodyTextChar"/>
          <w:rFonts w:ascii="CorporateS-Regular" w:hAnsi="CorporateS-Regular" w:cs="CorporateS-Regular"/>
          <w:sz w:val="18"/>
          <w:szCs w:val="18"/>
        </w:rPr>
        <w:br/>
        <w:t>Section C and signed under Section A</w:t>
      </w:r>
      <w:r>
        <w:rPr>
          <w:rFonts w:ascii="CorporateS-Regular" w:hAnsi="CorporateS-Regular" w:cs="CorporateS-Regular"/>
          <w:b w:val="0"/>
          <w:bCs w:val="0"/>
          <w:sz w:val="18"/>
          <w:szCs w:val="18"/>
        </w:rPr>
        <w:t>.</w:t>
      </w:r>
    </w:p>
    <w:p w14:paraId="1789A9BA" w14:textId="77777777" w:rsidR="00955799" w:rsidRDefault="00955799" w:rsidP="00955799">
      <w:pPr>
        <w:pStyle w:val="Bodytext"/>
      </w:pPr>
    </w:p>
    <w:p w14:paraId="17411040" w14:textId="77777777" w:rsidR="00955799" w:rsidRDefault="00955799" w:rsidP="00955799">
      <w:pPr>
        <w:pStyle w:val="Bodytext"/>
      </w:pPr>
    </w:p>
    <w:p w14:paraId="36192C43" w14:textId="44034161" w:rsidR="00955799" w:rsidRDefault="00955799" w:rsidP="00955799">
      <w:pPr>
        <w:pStyle w:val="Bodytext"/>
        <w:spacing w:after="340"/>
      </w:pPr>
      <w:r>
        <w:t xml:space="preserve">SIGNED at ....................................................... on this ............................. day of ............................................... 20 ............ </w:t>
      </w:r>
    </w:p>
    <w:p w14:paraId="7EC3C4FA" w14:textId="4BEFF6DC" w:rsidR="00955799" w:rsidRDefault="00955799" w:rsidP="00955799">
      <w:pPr>
        <w:pStyle w:val="Bodytext"/>
        <w:spacing w:before="170" w:after="340"/>
      </w:pPr>
      <w:r>
        <w:t>as Chairman of the .......................................................................................  FPA</w:t>
      </w:r>
    </w:p>
    <w:p w14:paraId="4FDE40D8" w14:textId="77777777" w:rsidR="00955799" w:rsidRDefault="00955799" w:rsidP="00955799">
      <w:pPr>
        <w:pStyle w:val="Bodytext"/>
        <w:spacing w:before="170" w:after="340"/>
      </w:pPr>
    </w:p>
    <w:p w14:paraId="3768A554" w14:textId="43109207" w:rsidR="00955799" w:rsidRDefault="00955799" w:rsidP="00955799">
      <w:pPr>
        <w:pStyle w:val="Bodytext"/>
        <w:spacing w:before="170" w:after="340"/>
      </w:pPr>
      <w:r>
        <w:t>....................................................................................    ..........................................................................................</w:t>
      </w:r>
      <w:r>
        <w:br/>
        <w:t>NAME</w:t>
      </w:r>
      <w:r>
        <w:tab/>
      </w:r>
      <w:r>
        <w:tab/>
      </w:r>
      <w:r>
        <w:tab/>
      </w:r>
      <w:r>
        <w:tab/>
      </w:r>
      <w:r>
        <w:tab/>
        <w:t xml:space="preserve">          SIGNATURE</w:t>
      </w:r>
    </w:p>
    <w:p w14:paraId="449B60C1" w14:textId="77777777" w:rsidR="00955799" w:rsidRDefault="00955799" w:rsidP="00955799">
      <w:pPr>
        <w:pStyle w:val="Bodytext"/>
      </w:pPr>
      <w:r>
        <w:t>OR (delete which is not applicable)</w:t>
      </w:r>
    </w:p>
    <w:p w14:paraId="17DBB2C5" w14:textId="77777777" w:rsidR="00955799" w:rsidRDefault="00955799" w:rsidP="00955799">
      <w:pPr>
        <w:pStyle w:val="Bodytext"/>
      </w:pPr>
    </w:p>
    <w:p w14:paraId="6265DD32" w14:textId="77777777" w:rsidR="00955799" w:rsidRDefault="00955799" w:rsidP="00955799">
      <w:pPr>
        <w:pStyle w:val="Bodytext"/>
      </w:pPr>
      <w:r>
        <w:rPr>
          <w:rStyle w:val="BodyTextChar"/>
          <w:b w:val="0"/>
          <w:bCs w:val="0"/>
          <w:sz w:val="18"/>
          <w:szCs w:val="18"/>
        </w:rPr>
        <w:t>As the appointed official of the Department of Agriculture, Forestry and Fisheries, I agree with this application for exemption to make Firebreak as set out in this document by the group landowners/users listed in Section C and signed under Section A.</w:t>
      </w:r>
      <w:r>
        <w:t xml:space="preserve"> </w:t>
      </w:r>
    </w:p>
    <w:p w14:paraId="78E3B8C1" w14:textId="77777777" w:rsidR="00955799" w:rsidRDefault="00955799" w:rsidP="00955799">
      <w:pPr>
        <w:pStyle w:val="Bodytext"/>
      </w:pPr>
    </w:p>
    <w:p w14:paraId="5333AC0A" w14:textId="77777777" w:rsidR="00955799" w:rsidRDefault="00955799" w:rsidP="00955799">
      <w:pPr>
        <w:pStyle w:val="Bodytext"/>
        <w:spacing w:after="340"/>
      </w:pPr>
      <w:r>
        <w:t xml:space="preserve">SIGNED at ....................................................... on this ................ day of ............................................... 20 ............ </w:t>
      </w:r>
    </w:p>
    <w:p w14:paraId="005BD314" w14:textId="77777777" w:rsidR="00955799" w:rsidRDefault="00955799" w:rsidP="00955799">
      <w:pPr>
        <w:pStyle w:val="Bodytext"/>
        <w:spacing w:after="340"/>
      </w:pPr>
      <w:r>
        <w:t>as the appointed official of the department of Agriculture Forestry, and Fisheries</w:t>
      </w:r>
    </w:p>
    <w:p w14:paraId="6DBEF746" w14:textId="77777777" w:rsidR="00955799" w:rsidRDefault="00955799" w:rsidP="00955799">
      <w:pPr>
        <w:pStyle w:val="Bodytext"/>
        <w:spacing w:after="340"/>
      </w:pPr>
    </w:p>
    <w:p w14:paraId="5DBD58C4" w14:textId="52212560" w:rsidR="00955799" w:rsidRDefault="00955799" w:rsidP="00955799">
      <w:pPr>
        <w:pStyle w:val="Bodytext"/>
        <w:spacing w:before="170" w:after="340"/>
      </w:pPr>
      <w:r>
        <w:t>....................................................................................    ..........................................................................................</w:t>
      </w:r>
      <w:r>
        <w:br/>
        <w:t>NAME</w:t>
      </w:r>
      <w:r>
        <w:tab/>
      </w:r>
      <w:r>
        <w:tab/>
      </w:r>
      <w:r>
        <w:tab/>
      </w:r>
      <w:r>
        <w:tab/>
      </w:r>
      <w:r>
        <w:tab/>
        <w:t xml:space="preserve">          SIGNATURE</w:t>
      </w:r>
    </w:p>
    <w:p w14:paraId="216A2A38" w14:textId="6FC69479" w:rsidR="00CB5836" w:rsidRDefault="00CB5836" w:rsidP="0001012E">
      <w:pPr>
        <w:pStyle w:val="TOOLNAMEandNO"/>
        <w:rPr>
          <w:sz w:val="20"/>
          <w:szCs w:val="20"/>
        </w:rPr>
      </w:pPr>
    </w:p>
    <w:p w14:paraId="3436CE42" w14:textId="77777777" w:rsidR="009C4A68" w:rsidRDefault="009C4A68" w:rsidP="0001012E">
      <w:pPr>
        <w:pStyle w:val="TOOLNAMEandNO"/>
        <w:rPr>
          <w:sz w:val="20"/>
          <w:szCs w:val="20"/>
        </w:rPr>
      </w:pPr>
    </w:p>
    <w:p w14:paraId="359397A3" w14:textId="77777777" w:rsidR="009C4A68" w:rsidRDefault="009C4A68" w:rsidP="0001012E">
      <w:pPr>
        <w:pStyle w:val="TOOLNAMEandNO"/>
        <w:rPr>
          <w:sz w:val="20"/>
          <w:szCs w:val="20"/>
        </w:rPr>
      </w:pPr>
    </w:p>
    <w:p w14:paraId="7A2D2400" w14:textId="77777777" w:rsidR="009C4A68" w:rsidRDefault="009C4A68" w:rsidP="0001012E">
      <w:pPr>
        <w:pStyle w:val="TOOLNAMEandNO"/>
        <w:rPr>
          <w:sz w:val="20"/>
          <w:szCs w:val="20"/>
        </w:rPr>
      </w:pPr>
    </w:p>
    <w:p w14:paraId="30CB0166" w14:textId="77777777" w:rsidR="009C4A68" w:rsidRDefault="009C4A68" w:rsidP="0001012E">
      <w:pPr>
        <w:pStyle w:val="TOOLNAMEandNO"/>
        <w:rPr>
          <w:sz w:val="20"/>
          <w:szCs w:val="20"/>
        </w:rPr>
      </w:pPr>
    </w:p>
    <w:p w14:paraId="5EF1E1D1" w14:textId="59929C14" w:rsidR="009C4A68" w:rsidRDefault="009C4A68" w:rsidP="009C4A68">
      <w:pPr>
        <w:pStyle w:val="Heading4"/>
      </w:pPr>
      <w:r>
        <w:t xml:space="preserve">SECTION C: DETAILS OF GROUP MEMBERS  </w:t>
      </w:r>
    </w:p>
    <w:tbl>
      <w:tblPr>
        <w:tblW w:w="0" w:type="auto"/>
        <w:tblInd w:w="108" w:type="dxa"/>
        <w:tblLayout w:type="fixed"/>
        <w:tblCellMar>
          <w:left w:w="0" w:type="dxa"/>
          <w:right w:w="0" w:type="dxa"/>
        </w:tblCellMar>
        <w:tblLook w:val="0000" w:firstRow="0" w:lastRow="0" w:firstColumn="0" w:lastColumn="0" w:noHBand="0" w:noVBand="0"/>
      </w:tblPr>
      <w:tblGrid>
        <w:gridCol w:w="2555"/>
        <w:gridCol w:w="2982"/>
        <w:gridCol w:w="2982"/>
        <w:gridCol w:w="2840"/>
        <w:gridCol w:w="3408"/>
      </w:tblGrid>
      <w:tr w:rsidR="009C4A68" w14:paraId="0A7B4C64" w14:textId="77777777" w:rsidTr="009C4A68">
        <w:trPr>
          <w:trHeight w:val="328"/>
        </w:trPr>
        <w:tc>
          <w:tcPr>
            <w:tcW w:w="14767"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71028B" w14:textId="2D0D9DFE" w:rsidR="009C4A68" w:rsidRDefault="009C4A68" w:rsidP="00CE6EAD">
            <w:pPr>
              <w:pStyle w:val="Bodytext"/>
            </w:pPr>
            <w:r>
              <w:t>a)</w:t>
            </w:r>
            <w:r w:rsidR="00CE6EAD">
              <w:t xml:space="preserve"> All fields must be completed </w:t>
            </w:r>
            <w:r>
              <w:t>if applicable     b) To Indicate the properties of neighbours on map 1</w:t>
            </w:r>
          </w:p>
        </w:tc>
      </w:tr>
      <w:tr w:rsidR="009C4A68" w14:paraId="15E31A13" w14:textId="77777777" w:rsidTr="009C4A68">
        <w:trPr>
          <w:trHeight w:val="396"/>
        </w:trPr>
        <w:tc>
          <w:tcPr>
            <w:tcW w:w="25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372E4D28" w14:textId="77777777" w:rsidR="009C4A68" w:rsidRDefault="009C4A68">
            <w:pPr>
              <w:pStyle w:val="NoParagraphStyle"/>
              <w:spacing w:line="240" w:lineRule="auto"/>
              <w:textAlignment w:val="auto"/>
              <w:rPr>
                <w:rFonts w:ascii="CorporateS-Bold" w:hAnsi="CorporateS-Bold" w:cs="Times New Roman"/>
                <w:color w:val="auto"/>
                <w:lang w:val="en-US"/>
              </w:rPr>
            </w:pPr>
          </w:p>
        </w:tc>
        <w:tc>
          <w:tcPr>
            <w:tcW w:w="2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52B8AF" w14:textId="77777777" w:rsidR="009C4A68" w:rsidRDefault="009C4A68">
            <w:pPr>
              <w:pStyle w:val="Heading4"/>
              <w:jc w:val="center"/>
            </w:pPr>
            <w:r>
              <w:t>NEIGHBOUR 1</w:t>
            </w:r>
          </w:p>
        </w:tc>
        <w:tc>
          <w:tcPr>
            <w:tcW w:w="2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83D5C3" w14:textId="77777777" w:rsidR="009C4A68" w:rsidRDefault="009C4A68">
            <w:pPr>
              <w:pStyle w:val="Heading4"/>
              <w:jc w:val="center"/>
            </w:pPr>
            <w:r>
              <w:t>NEIGHBOUR 2</w:t>
            </w:r>
          </w:p>
        </w:tc>
        <w:tc>
          <w:tcPr>
            <w:tcW w:w="2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AC588F" w14:textId="77777777" w:rsidR="009C4A68" w:rsidRDefault="009C4A68">
            <w:pPr>
              <w:pStyle w:val="Heading4"/>
              <w:jc w:val="center"/>
            </w:pPr>
            <w:r>
              <w:t>NEIGHBOUR 3</w:t>
            </w:r>
          </w:p>
        </w:tc>
        <w:tc>
          <w:tcPr>
            <w:tcW w:w="34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CE1AB2" w14:textId="77777777" w:rsidR="009C4A68" w:rsidRDefault="009C4A68">
            <w:pPr>
              <w:pStyle w:val="Heading4"/>
              <w:jc w:val="center"/>
            </w:pPr>
            <w:r>
              <w:t>NEIGHBOUR 4</w:t>
            </w:r>
          </w:p>
        </w:tc>
      </w:tr>
      <w:tr w:rsidR="009C4A68" w14:paraId="3AE80ED6" w14:textId="77777777" w:rsidTr="009C4A68">
        <w:trPr>
          <w:trHeight w:val="453"/>
        </w:trPr>
        <w:tc>
          <w:tcPr>
            <w:tcW w:w="25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46C04AC" w14:textId="77777777" w:rsidR="009C4A68" w:rsidRDefault="009C4A68">
            <w:pPr>
              <w:pStyle w:val="Bodynumbers10"/>
              <w:tabs>
                <w:tab w:val="clear" w:pos="340"/>
                <w:tab w:val="left" w:pos="280"/>
              </w:tabs>
              <w:ind w:left="280" w:hanging="280"/>
            </w:pPr>
            <w:r>
              <w:t>1.</w:t>
            </w:r>
            <w:r>
              <w:tab/>
              <w:t>Surname</w:t>
            </w:r>
          </w:p>
        </w:tc>
        <w:tc>
          <w:tcPr>
            <w:tcW w:w="2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FC160B" w14:textId="77777777" w:rsidR="009C4A68" w:rsidRDefault="009C4A68">
            <w:pPr>
              <w:pStyle w:val="NoParagraphStyle"/>
              <w:spacing w:line="240" w:lineRule="auto"/>
              <w:textAlignment w:val="auto"/>
              <w:rPr>
                <w:rFonts w:ascii="CorporateS-Bold" w:hAnsi="CorporateS-Bold" w:cs="Times New Roman"/>
                <w:color w:val="auto"/>
                <w:lang w:val="en-US"/>
              </w:rPr>
            </w:pPr>
          </w:p>
        </w:tc>
        <w:tc>
          <w:tcPr>
            <w:tcW w:w="2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E6A2DA" w14:textId="77777777" w:rsidR="009C4A68" w:rsidRDefault="009C4A68">
            <w:pPr>
              <w:pStyle w:val="NoParagraphStyle"/>
              <w:spacing w:line="240" w:lineRule="auto"/>
              <w:textAlignment w:val="auto"/>
              <w:rPr>
                <w:rFonts w:ascii="CorporateS-Bold" w:hAnsi="CorporateS-Bold" w:cs="Times New Roman"/>
                <w:color w:val="auto"/>
                <w:lang w:val="en-US"/>
              </w:rPr>
            </w:pPr>
          </w:p>
        </w:tc>
        <w:tc>
          <w:tcPr>
            <w:tcW w:w="2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024C9A" w14:textId="77777777" w:rsidR="009C4A68" w:rsidRDefault="009C4A68">
            <w:pPr>
              <w:pStyle w:val="NoParagraphStyle"/>
              <w:spacing w:line="240" w:lineRule="auto"/>
              <w:textAlignment w:val="auto"/>
              <w:rPr>
                <w:rFonts w:ascii="CorporateS-Bold" w:hAnsi="CorporateS-Bold" w:cs="Times New Roman"/>
                <w:color w:val="auto"/>
                <w:lang w:val="en-US"/>
              </w:rPr>
            </w:pPr>
          </w:p>
        </w:tc>
        <w:tc>
          <w:tcPr>
            <w:tcW w:w="34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418DC2" w14:textId="77777777" w:rsidR="009C4A68" w:rsidRDefault="009C4A68">
            <w:pPr>
              <w:pStyle w:val="NoParagraphStyle"/>
              <w:spacing w:line="240" w:lineRule="auto"/>
              <w:textAlignment w:val="auto"/>
              <w:rPr>
                <w:rFonts w:ascii="CorporateS-Bold" w:hAnsi="CorporateS-Bold" w:cs="Times New Roman"/>
                <w:color w:val="auto"/>
                <w:lang w:val="en-US"/>
              </w:rPr>
            </w:pPr>
          </w:p>
        </w:tc>
      </w:tr>
      <w:tr w:rsidR="009C4A68" w14:paraId="40E09F06" w14:textId="77777777" w:rsidTr="009C4A68">
        <w:trPr>
          <w:trHeight w:val="453"/>
        </w:trPr>
        <w:tc>
          <w:tcPr>
            <w:tcW w:w="25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38E0CE4" w14:textId="77777777" w:rsidR="009C4A68" w:rsidRDefault="009C4A68">
            <w:pPr>
              <w:pStyle w:val="Bodynumbers10"/>
              <w:tabs>
                <w:tab w:val="clear" w:pos="340"/>
                <w:tab w:val="left" w:pos="280"/>
              </w:tabs>
              <w:ind w:left="280" w:hanging="280"/>
            </w:pPr>
            <w:r>
              <w:t>2.</w:t>
            </w:r>
            <w:r>
              <w:tab/>
              <w:t>Initials</w:t>
            </w:r>
          </w:p>
        </w:tc>
        <w:tc>
          <w:tcPr>
            <w:tcW w:w="2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918F46" w14:textId="77777777" w:rsidR="009C4A68" w:rsidRDefault="009C4A68">
            <w:pPr>
              <w:pStyle w:val="NoParagraphStyle"/>
              <w:spacing w:line="240" w:lineRule="auto"/>
              <w:textAlignment w:val="auto"/>
              <w:rPr>
                <w:rFonts w:ascii="CorporateS-Bold" w:hAnsi="CorporateS-Bold" w:cs="Times New Roman"/>
                <w:color w:val="auto"/>
                <w:lang w:val="en-US"/>
              </w:rPr>
            </w:pPr>
          </w:p>
        </w:tc>
        <w:tc>
          <w:tcPr>
            <w:tcW w:w="2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32416E" w14:textId="77777777" w:rsidR="009C4A68" w:rsidRDefault="009C4A68">
            <w:pPr>
              <w:pStyle w:val="NoParagraphStyle"/>
              <w:spacing w:line="240" w:lineRule="auto"/>
              <w:textAlignment w:val="auto"/>
              <w:rPr>
                <w:rFonts w:ascii="CorporateS-Bold" w:hAnsi="CorporateS-Bold" w:cs="Times New Roman"/>
                <w:color w:val="auto"/>
                <w:lang w:val="en-US"/>
              </w:rPr>
            </w:pPr>
          </w:p>
        </w:tc>
        <w:tc>
          <w:tcPr>
            <w:tcW w:w="2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04DA00" w14:textId="77777777" w:rsidR="009C4A68" w:rsidRDefault="009C4A68">
            <w:pPr>
              <w:pStyle w:val="NoParagraphStyle"/>
              <w:spacing w:line="240" w:lineRule="auto"/>
              <w:textAlignment w:val="auto"/>
              <w:rPr>
                <w:rFonts w:ascii="CorporateS-Bold" w:hAnsi="CorporateS-Bold" w:cs="Times New Roman"/>
                <w:color w:val="auto"/>
                <w:lang w:val="en-US"/>
              </w:rPr>
            </w:pPr>
          </w:p>
        </w:tc>
        <w:tc>
          <w:tcPr>
            <w:tcW w:w="34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2BFEF3" w14:textId="77777777" w:rsidR="009C4A68" w:rsidRDefault="009C4A68">
            <w:pPr>
              <w:pStyle w:val="NoParagraphStyle"/>
              <w:spacing w:line="240" w:lineRule="auto"/>
              <w:textAlignment w:val="auto"/>
              <w:rPr>
                <w:rFonts w:ascii="CorporateS-Bold" w:hAnsi="CorporateS-Bold" w:cs="Times New Roman"/>
                <w:color w:val="auto"/>
                <w:lang w:val="en-US"/>
              </w:rPr>
            </w:pPr>
          </w:p>
        </w:tc>
      </w:tr>
      <w:tr w:rsidR="009C4A68" w14:paraId="3F2C5045" w14:textId="77777777" w:rsidTr="009C4A68">
        <w:trPr>
          <w:trHeight w:val="453"/>
        </w:trPr>
        <w:tc>
          <w:tcPr>
            <w:tcW w:w="25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4416E7E" w14:textId="77777777" w:rsidR="009C4A68" w:rsidRDefault="009C4A68">
            <w:pPr>
              <w:pStyle w:val="Bodynumbers10"/>
              <w:tabs>
                <w:tab w:val="clear" w:pos="340"/>
                <w:tab w:val="left" w:pos="280"/>
              </w:tabs>
              <w:ind w:left="280" w:hanging="280"/>
            </w:pPr>
            <w:r>
              <w:t>3.</w:t>
            </w:r>
            <w:r>
              <w:tab/>
              <w:t xml:space="preserve">Title </w:t>
            </w:r>
          </w:p>
        </w:tc>
        <w:tc>
          <w:tcPr>
            <w:tcW w:w="2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388BEC" w14:textId="77777777" w:rsidR="009C4A68" w:rsidRDefault="009C4A68">
            <w:pPr>
              <w:pStyle w:val="NoParagraphStyle"/>
              <w:spacing w:line="240" w:lineRule="auto"/>
              <w:textAlignment w:val="auto"/>
              <w:rPr>
                <w:rFonts w:ascii="CorporateS-Bold" w:hAnsi="CorporateS-Bold" w:cs="Times New Roman"/>
                <w:color w:val="auto"/>
                <w:lang w:val="en-US"/>
              </w:rPr>
            </w:pPr>
          </w:p>
        </w:tc>
        <w:tc>
          <w:tcPr>
            <w:tcW w:w="2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5CC6C2" w14:textId="77777777" w:rsidR="009C4A68" w:rsidRDefault="009C4A68">
            <w:pPr>
              <w:pStyle w:val="NoParagraphStyle"/>
              <w:spacing w:line="240" w:lineRule="auto"/>
              <w:textAlignment w:val="auto"/>
              <w:rPr>
                <w:rFonts w:ascii="CorporateS-Bold" w:hAnsi="CorporateS-Bold" w:cs="Times New Roman"/>
                <w:color w:val="auto"/>
                <w:lang w:val="en-US"/>
              </w:rPr>
            </w:pPr>
          </w:p>
        </w:tc>
        <w:tc>
          <w:tcPr>
            <w:tcW w:w="2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41DB24" w14:textId="77777777" w:rsidR="009C4A68" w:rsidRDefault="009C4A68">
            <w:pPr>
              <w:pStyle w:val="NoParagraphStyle"/>
              <w:spacing w:line="240" w:lineRule="auto"/>
              <w:textAlignment w:val="auto"/>
              <w:rPr>
                <w:rFonts w:ascii="CorporateS-Bold" w:hAnsi="CorporateS-Bold" w:cs="Times New Roman"/>
                <w:color w:val="auto"/>
                <w:lang w:val="en-US"/>
              </w:rPr>
            </w:pPr>
          </w:p>
        </w:tc>
        <w:tc>
          <w:tcPr>
            <w:tcW w:w="34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80C5AD" w14:textId="77777777" w:rsidR="009C4A68" w:rsidRDefault="009C4A68">
            <w:pPr>
              <w:pStyle w:val="NoParagraphStyle"/>
              <w:spacing w:line="240" w:lineRule="auto"/>
              <w:textAlignment w:val="auto"/>
              <w:rPr>
                <w:rFonts w:ascii="CorporateS-Bold" w:hAnsi="CorporateS-Bold" w:cs="Times New Roman"/>
                <w:color w:val="auto"/>
                <w:lang w:val="en-US"/>
              </w:rPr>
            </w:pPr>
          </w:p>
        </w:tc>
      </w:tr>
      <w:tr w:rsidR="009C4A68" w14:paraId="13D04925" w14:textId="77777777" w:rsidTr="009C4A68">
        <w:trPr>
          <w:trHeight w:val="825"/>
        </w:trPr>
        <w:tc>
          <w:tcPr>
            <w:tcW w:w="25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210396A" w14:textId="77777777" w:rsidR="009C4A68" w:rsidRDefault="009C4A68">
            <w:pPr>
              <w:pStyle w:val="Bodynumbers10"/>
              <w:tabs>
                <w:tab w:val="clear" w:pos="340"/>
                <w:tab w:val="left" w:pos="280"/>
              </w:tabs>
              <w:ind w:left="280" w:hanging="280"/>
            </w:pPr>
            <w:r>
              <w:t xml:space="preserve">4. </w:t>
            </w:r>
            <w:r>
              <w:tab/>
              <w:t xml:space="preserve">Postal address </w:t>
            </w:r>
          </w:p>
        </w:tc>
        <w:tc>
          <w:tcPr>
            <w:tcW w:w="2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7762E2" w14:textId="77777777" w:rsidR="009C4A68" w:rsidRDefault="009C4A68">
            <w:pPr>
              <w:pStyle w:val="NoParagraphStyle"/>
              <w:spacing w:line="240" w:lineRule="auto"/>
              <w:textAlignment w:val="auto"/>
              <w:rPr>
                <w:rFonts w:ascii="CorporateS-Bold" w:hAnsi="CorporateS-Bold" w:cs="Times New Roman"/>
                <w:color w:val="auto"/>
                <w:lang w:val="en-US"/>
              </w:rPr>
            </w:pPr>
          </w:p>
        </w:tc>
        <w:tc>
          <w:tcPr>
            <w:tcW w:w="2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196DF6" w14:textId="77777777" w:rsidR="009C4A68" w:rsidRDefault="009C4A68">
            <w:pPr>
              <w:pStyle w:val="NoParagraphStyle"/>
              <w:spacing w:line="240" w:lineRule="auto"/>
              <w:textAlignment w:val="auto"/>
              <w:rPr>
                <w:rFonts w:ascii="CorporateS-Bold" w:hAnsi="CorporateS-Bold" w:cs="Times New Roman"/>
                <w:color w:val="auto"/>
                <w:lang w:val="en-US"/>
              </w:rPr>
            </w:pPr>
          </w:p>
        </w:tc>
        <w:tc>
          <w:tcPr>
            <w:tcW w:w="2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9C6BDB" w14:textId="77777777" w:rsidR="009C4A68" w:rsidRDefault="009C4A68">
            <w:pPr>
              <w:pStyle w:val="NoParagraphStyle"/>
              <w:spacing w:line="240" w:lineRule="auto"/>
              <w:textAlignment w:val="auto"/>
              <w:rPr>
                <w:rFonts w:ascii="CorporateS-Bold" w:hAnsi="CorporateS-Bold" w:cs="Times New Roman"/>
                <w:color w:val="auto"/>
                <w:lang w:val="en-US"/>
              </w:rPr>
            </w:pPr>
          </w:p>
        </w:tc>
        <w:tc>
          <w:tcPr>
            <w:tcW w:w="34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E28335" w14:textId="77777777" w:rsidR="009C4A68" w:rsidRDefault="009C4A68">
            <w:pPr>
              <w:pStyle w:val="NoParagraphStyle"/>
              <w:spacing w:line="240" w:lineRule="auto"/>
              <w:textAlignment w:val="auto"/>
              <w:rPr>
                <w:rFonts w:ascii="CorporateS-Bold" w:hAnsi="CorporateS-Bold" w:cs="Times New Roman"/>
                <w:color w:val="auto"/>
                <w:lang w:val="en-US"/>
              </w:rPr>
            </w:pPr>
          </w:p>
        </w:tc>
      </w:tr>
      <w:tr w:rsidR="009C4A68" w14:paraId="55A0930B" w14:textId="77777777" w:rsidTr="009C4A68">
        <w:trPr>
          <w:trHeight w:val="799"/>
        </w:trPr>
        <w:tc>
          <w:tcPr>
            <w:tcW w:w="25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892CF75" w14:textId="77777777" w:rsidR="009C4A68" w:rsidRDefault="009C4A68">
            <w:pPr>
              <w:pStyle w:val="Bodynumbers10"/>
              <w:tabs>
                <w:tab w:val="clear" w:pos="340"/>
                <w:tab w:val="left" w:pos="280"/>
              </w:tabs>
              <w:ind w:left="280" w:hanging="280"/>
            </w:pPr>
            <w:r>
              <w:t xml:space="preserve">5. </w:t>
            </w:r>
            <w:r>
              <w:tab/>
              <w:t xml:space="preserve">Physical address </w:t>
            </w:r>
            <w:r>
              <w:br/>
              <w:t>(if different to postal)</w:t>
            </w:r>
          </w:p>
        </w:tc>
        <w:tc>
          <w:tcPr>
            <w:tcW w:w="2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2D8C20" w14:textId="77777777" w:rsidR="009C4A68" w:rsidRDefault="009C4A68">
            <w:pPr>
              <w:pStyle w:val="NoParagraphStyle"/>
              <w:spacing w:line="240" w:lineRule="auto"/>
              <w:textAlignment w:val="auto"/>
              <w:rPr>
                <w:rFonts w:ascii="CorporateS-Bold" w:hAnsi="CorporateS-Bold" w:cs="Times New Roman"/>
                <w:color w:val="auto"/>
                <w:lang w:val="en-US"/>
              </w:rPr>
            </w:pPr>
          </w:p>
        </w:tc>
        <w:tc>
          <w:tcPr>
            <w:tcW w:w="2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65928C" w14:textId="77777777" w:rsidR="009C4A68" w:rsidRDefault="009C4A68">
            <w:pPr>
              <w:pStyle w:val="NoParagraphStyle"/>
              <w:spacing w:line="240" w:lineRule="auto"/>
              <w:textAlignment w:val="auto"/>
              <w:rPr>
                <w:rFonts w:ascii="CorporateS-Bold" w:hAnsi="CorporateS-Bold" w:cs="Times New Roman"/>
                <w:color w:val="auto"/>
                <w:lang w:val="en-US"/>
              </w:rPr>
            </w:pPr>
          </w:p>
        </w:tc>
        <w:tc>
          <w:tcPr>
            <w:tcW w:w="2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B3E67E" w14:textId="77777777" w:rsidR="009C4A68" w:rsidRDefault="009C4A68">
            <w:pPr>
              <w:pStyle w:val="NoParagraphStyle"/>
              <w:spacing w:line="240" w:lineRule="auto"/>
              <w:textAlignment w:val="auto"/>
              <w:rPr>
                <w:rFonts w:ascii="CorporateS-Bold" w:hAnsi="CorporateS-Bold" w:cs="Times New Roman"/>
                <w:color w:val="auto"/>
                <w:lang w:val="en-US"/>
              </w:rPr>
            </w:pPr>
          </w:p>
        </w:tc>
        <w:tc>
          <w:tcPr>
            <w:tcW w:w="34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9E3D40" w14:textId="77777777" w:rsidR="009C4A68" w:rsidRDefault="009C4A68">
            <w:pPr>
              <w:pStyle w:val="NoParagraphStyle"/>
              <w:spacing w:line="240" w:lineRule="auto"/>
              <w:textAlignment w:val="auto"/>
              <w:rPr>
                <w:rFonts w:ascii="CorporateS-Bold" w:hAnsi="CorporateS-Bold" w:cs="Times New Roman"/>
                <w:color w:val="auto"/>
                <w:lang w:val="en-US"/>
              </w:rPr>
            </w:pPr>
          </w:p>
        </w:tc>
      </w:tr>
      <w:tr w:rsidR="009C4A68" w14:paraId="360935F9" w14:textId="77777777" w:rsidTr="009C4A68">
        <w:trPr>
          <w:trHeight w:val="679"/>
        </w:trPr>
        <w:tc>
          <w:tcPr>
            <w:tcW w:w="25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C360230" w14:textId="77777777" w:rsidR="009C4A68" w:rsidRDefault="009C4A68">
            <w:pPr>
              <w:pStyle w:val="Bodynumbers10"/>
              <w:tabs>
                <w:tab w:val="clear" w:pos="340"/>
                <w:tab w:val="left" w:pos="280"/>
              </w:tabs>
              <w:ind w:left="280" w:hanging="280"/>
            </w:pPr>
            <w:r>
              <w:t xml:space="preserve">6. </w:t>
            </w:r>
            <w:r>
              <w:tab/>
              <w:t>Farm name &amp; number(s)</w:t>
            </w:r>
          </w:p>
        </w:tc>
        <w:tc>
          <w:tcPr>
            <w:tcW w:w="2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FEA237" w14:textId="77777777" w:rsidR="009C4A68" w:rsidRDefault="009C4A68">
            <w:pPr>
              <w:pStyle w:val="NoParagraphStyle"/>
              <w:spacing w:line="240" w:lineRule="auto"/>
              <w:textAlignment w:val="auto"/>
              <w:rPr>
                <w:rFonts w:ascii="CorporateS-Bold" w:hAnsi="CorporateS-Bold" w:cs="Times New Roman"/>
                <w:color w:val="auto"/>
                <w:lang w:val="en-US"/>
              </w:rPr>
            </w:pPr>
          </w:p>
        </w:tc>
        <w:tc>
          <w:tcPr>
            <w:tcW w:w="2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A1C2FD" w14:textId="77777777" w:rsidR="009C4A68" w:rsidRDefault="009C4A68">
            <w:pPr>
              <w:pStyle w:val="NoParagraphStyle"/>
              <w:spacing w:line="240" w:lineRule="auto"/>
              <w:textAlignment w:val="auto"/>
              <w:rPr>
                <w:rFonts w:ascii="CorporateS-Bold" w:hAnsi="CorporateS-Bold" w:cs="Times New Roman"/>
                <w:color w:val="auto"/>
                <w:lang w:val="en-US"/>
              </w:rPr>
            </w:pPr>
          </w:p>
        </w:tc>
        <w:tc>
          <w:tcPr>
            <w:tcW w:w="2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C247CA" w14:textId="77777777" w:rsidR="009C4A68" w:rsidRDefault="009C4A68">
            <w:pPr>
              <w:pStyle w:val="NoParagraphStyle"/>
              <w:spacing w:line="240" w:lineRule="auto"/>
              <w:textAlignment w:val="auto"/>
              <w:rPr>
                <w:rFonts w:ascii="CorporateS-Bold" w:hAnsi="CorporateS-Bold" w:cs="Times New Roman"/>
                <w:color w:val="auto"/>
                <w:lang w:val="en-US"/>
              </w:rPr>
            </w:pPr>
          </w:p>
        </w:tc>
        <w:tc>
          <w:tcPr>
            <w:tcW w:w="34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48EF18" w14:textId="77777777" w:rsidR="009C4A68" w:rsidRDefault="009C4A68">
            <w:pPr>
              <w:pStyle w:val="NoParagraphStyle"/>
              <w:spacing w:line="240" w:lineRule="auto"/>
              <w:textAlignment w:val="auto"/>
              <w:rPr>
                <w:rFonts w:ascii="CorporateS-Bold" w:hAnsi="CorporateS-Bold" w:cs="Times New Roman"/>
                <w:color w:val="auto"/>
                <w:lang w:val="en-US"/>
              </w:rPr>
            </w:pPr>
          </w:p>
        </w:tc>
      </w:tr>
      <w:tr w:rsidR="009C4A68" w14:paraId="11B0C308" w14:textId="77777777" w:rsidTr="009C4A68">
        <w:trPr>
          <w:trHeight w:val="453"/>
        </w:trPr>
        <w:tc>
          <w:tcPr>
            <w:tcW w:w="25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A686B86" w14:textId="77777777" w:rsidR="009C4A68" w:rsidRDefault="009C4A68">
            <w:pPr>
              <w:pStyle w:val="Bodynumbers10"/>
              <w:tabs>
                <w:tab w:val="clear" w:pos="340"/>
                <w:tab w:val="left" w:pos="280"/>
              </w:tabs>
              <w:ind w:left="280" w:hanging="280"/>
            </w:pPr>
            <w:r>
              <w:t xml:space="preserve">7. </w:t>
            </w:r>
            <w:r>
              <w:tab/>
              <w:t>Farm Size (ha)</w:t>
            </w:r>
          </w:p>
        </w:tc>
        <w:tc>
          <w:tcPr>
            <w:tcW w:w="2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F1B3E5" w14:textId="77777777" w:rsidR="009C4A68" w:rsidRDefault="009C4A68">
            <w:pPr>
              <w:pStyle w:val="NoParagraphStyle"/>
              <w:spacing w:line="240" w:lineRule="auto"/>
              <w:textAlignment w:val="auto"/>
              <w:rPr>
                <w:rFonts w:ascii="CorporateS-Bold" w:hAnsi="CorporateS-Bold" w:cs="Times New Roman"/>
                <w:color w:val="auto"/>
                <w:lang w:val="en-US"/>
              </w:rPr>
            </w:pPr>
          </w:p>
        </w:tc>
        <w:tc>
          <w:tcPr>
            <w:tcW w:w="2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8F2537" w14:textId="77777777" w:rsidR="009C4A68" w:rsidRDefault="009C4A68">
            <w:pPr>
              <w:pStyle w:val="NoParagraphStyle"/>
              <w:spacing w:line="240" w:lineRule="auto"/>
              <w:textAlignment w:val="auto"/>
              <w:rPr>
                <w:rFonts w:ascii="CorporateS-Bold" w:hAnsi="CorporateS-Bold" w:cs="Times New Roman"/>
                <w:color w:val="auto"/>
                <w:lang w:val="en-US"/>
              </w:rPr>
            </w:pPr>
          </w:p>
        </w:tc>
        <w:tc>
          <w:tcPr>
            <w:tcW w:w="2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93A4B1" w14:textId="77777777" w:rsidR="009C4A68" w:rsidRDefault="009C4A68">
            <w:pPr>
              <w:pStyle w:val="NoParagraphStyle"/>
              <w:spacing w:line="240" w:lineRule="auto"/>
              <w:textAlignment w:val="auto"/>
              <w:rPr>
                <w:rFonts w:ascii="CorporateS-Bold" w:hAnsi="CorporateS-Bold" w:cs="Times New Roman"/>
                <w:color w:val="auto"/>
                <w:lang w:val="en-US"/>
              </w:rPr>
            </w:pPr>
          </w:p>
        </w:tc>
        <w:tc>
          <w:tcPr>
            <w:tcW w:w="34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2201EC" w14:textId="77777777" w:rsidR="009C4A68" w:rsidRDefault="009C4A68">
            <w:pPr>
              <w:pStyle w:val="NoParagraphStyle"/>
              <w:spacing w:line="240" w:lineRule="auto"/>
              <w:textAlignment w:val="auto"/>
              <w:rPr>
                <w:rFonts w:ascii="CorporateS-Bold" w:hAnsi="CorporateS-Bold" w:cs="Times New Roman"/>
                <w:color w:val="auto"/>
                <w:lang w:val="en-US"/>
              </w:rPr>
            </w:pPr>
          </w:p>
        </w:tc>
      </w:tr>
      <w:tr w:rsidR="009C4A68" w14:paraId="11CF9D46" w14:textId="77777777" w:rsidTr="009C4A68">
        <w:trPr>
          <w:trHeight w:val="453"/>
        </w:trPr>
        <w:tc>
          <w:tcPr>
            <w:tcW w:w="25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536CCF8" w14:textId="77777777" w:rsidR="009C4A68" w:rsidRDefault="009C4A68">
            <w:pPr>
              <w:pStyle w:val="Bodynumbers10"/>
              <w:tabs>
                <w:tab w:val="clear" w:pos="340"/>
                <w:tab w:val="left" w:pos="280"/>
              </w:tabs>
              <w:ind w:left="280" w:hanging="280"/>
            </w:pPr>
            <w:r>
              <w:t xml:space="preserve">8. </w:t>
            </w:r>
            <w:r>
              <w:tab/>
              <w:t xml:space="preserve">Ward name </w:t>
            </w:r>
          </w:p>
        </w:tc>
        <w:tc>
          <w:tcPr>
            <w:tcW w:w="2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620F5F" w14:textId="77777777" w:rsidR="009C4A68" w:rsidRDefault="009C4A68">
            <w:pPr>
              <w:pStyle w:val="NoParagraphStyle"/>
              <w:spacing w:line="240" w:lineRule="auto"/>
              <w:textAlignment w:val="auto"/>
              <w:rPr>
                <w:rFonts w:ascii="CorporateS-Bold" w:hAnsi="CorporateS-Bold" w:cs="Times New Roman"/>
                <w:color w:val="auto"/>
                <w:lang w:val="en-US"/>
              </w:rPr>
            </w:pPr>
          </w:p>
        </w:tc>
        <w:tc>
          <w:tcPr>
            <w:tcW w:w="2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F4A213" w14:textId="77777777" w:rsidR="009C4A68" w:rsidRDefault="009C4A68">
            <w:pPr>
              <w:pStyle w:val="NoParagraphStyle"/>
              <w:spacing w:line="240" w:lineRule="auto"/>
              <w:textAlignment w:val="auto"/>
              <w:rPr>
                <w:rFonts w:ascii="CorporateS-Bold" w:hAnsi="CorporateS-Bold" w:cs="Times New Roman"/>
                <w:color w:val="auto"/>
                <w:lang w:val="en-US"/>
              </w:rPr>
            </w:pPr>
          </w:p>
        </w:tc>
        <w:tc>
          <w:tcPr>
            <w:tcW w:w="2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FAA8B0" w14:textId="77777777" w:rsidR="009C4A68" w:rsidRDefault="009C4A68">
            <w:pPr>
              <w:pStyle w:val="NoParagraphStyle"/>
              <w:spacing w:line="240" w:lineRule="auto"/>
              <w:textAlignment w:val="auto"/>
              <w:rPr>
                <w:rFonts w:ascii="CorporateS-Bold" w:hAnsi="CorporateS-Bold" w:cs="Times New Roman"/>
                <w:color w:val="auto"/>
                <w:lang w:val="en-US"/>
              </w:rPr>
            </w:pPr>
          </w:p>
        </w:tc>
        <w:tc>
          <w:tcPr>
            <w:tcW w:w="34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265676" w14:textId="77777777" w:rsidR="009C4A68" w:rsidRDefault="009C4A68">
            <w:pPr>
              <w:pStyle w:val="NoParagraphStyle"/>
              <w:spacing w:line="240" w:lineRule="auto"/>
              <w:textAlignment w:val="auto"/>
              <w:rPr>
                <w:rFonts w:ascii="CorporateS-Bold" w:hAnsi="CorporateS-Bold" w:cs="Times New Roman"/>
                <w:color w:val="auto"/>
                <w:lang w:val="en-US"/>
              </w:rPr>
            </w:pPr>
          </w:p>
        </w:tc>
      </w:tr>
      <w:tr w:rsidR="009C4A68" w14:paraId="52C66A81" w14:textId="77777777" w:rsidTr="009C4A68">
        <w:trPr>
          <w:trHeight w:val="453"/>
        </w:trPr>
        <w:tc>
          <w:tcPr>
            <w:tcW w:w="25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4D146F1" w14:textId="77777777" w:rsidR="009C4A68" w:rsidRDefault="009C4A68">
            <w:pPr>
              <w:pStyle w:val="Bodynumbers10"/>
              <w:tabs>
                <w:tab w:val="clear" w:pos="340"/>
                <w:tab w:val="left" w:pos="280"/>
              </w:tabs>
              <w:ind w:left="280" w:hanging="280"/>
            </w:pPr>
            <w:r>
              <w:t xml:space="preserve">9. </w:t>
            </w:r>
            <w:r>
              <w:tab/>
              <w:t xml:space="preserve">Telephone  </w:t>
            </w:r>
          </w:p>
        </w:tc>
        <w:tc>
          <w:tcPr>
            <w:tcW w:w="2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9B7473" w14:textId="77777777" w:rsidR="009C4A68" w:rsidRDefault="009C4A68">
            <w:pPr>
              <w:pStyle w:val="NoParagraphStyle"/>
              <w:spacing w:line="240" w:lineRule="auto"/>
              <w:textAlignment w:val="auto"/>
              <w:rPr>
                <w:rFonts w:ascii="CorporateS-Bold" w:hAnsi="CorporateS-Bold" w:cs="Times New Roman"/>
                <w:color w:val="auto"/>
                <w:lang w:val="en-US"/>
              </w:rPr>
            </w:pPr>
          </w:p>
        </w:tc>
        <w:tc>
          <w:tcPr>
            <w:tcW w:w="2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CF4502" w14:textId="77777777" w:rsidR="009C4A68" w:rsidRDefault="009C4A68">
            <w:pPr>
              <w:pStyle w:val="NoParagraphStyle"/>
              <w:spacing w:line="240" w:lineRule="auto"/>
              <w:textAlignment w:val="auto"/>
              <w:rPr>
                <w:rFonts w:ascii="CorporateS-Bold" w:hAnsi="CorporateS-Bold" w:cs="Times New Roman"/>
                <w:color w:val="auto"/>
                <w:lang w:val="en-US"/>
              </w:rPr>
            </w:pPr>
          </w:p>
        </w:tc>
        <w:tc>
          <w:tcPr>
            <w:tcW w:w="2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97206A" w14:textId="77777777" w:rsidR="009C4A68" w:rsidRDefault="009C4A68">
            <w:pPr>
              <w:pStyle w:val="NoParagraphStyle"/>
              <w:spacing w:line="240" w:lineRule="auto"/>
              <w:textAlignment w:val="auto"/>
              <w:rPr>
                <w:rFonts w:ascii="CorporateS-Bold" w:hAnsi="CorporateS-Bold" w:cs="Times New Roman"/>
                <w:color w:val="auto"/>
                <w:lang w:val="en-US"/>
              </w:rPr>
            </w:pPr>
          </w:p>
        </w:tc>
        <w:tc>
          <w:tcPr>
            <w:tcW w:w="34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C34F50" w14:textId="77777777" w:rsidR="009C4A68" w:rsidRDefault="009C4A68">
            <w:pPr>
              <w:pStyle w:val="NoParagraphStyle"/>
              <w:spacing w:line="240" w:lineRule="auto"/>
              <w:textAlignment w:val="auto"/>
              <w:rPr>
                <w:rFonts w:ascii="CorporateS-Bold" w:hAnsi="CorporateS-Bold" w:cs="Times New Roman"/>
                <w:color w:val="auto"/>
                <w:lang w:val="en-US"/>
              </w:rPr>
            </w:pPr>
          </w:p>
        </w:tc>
      </w:tr>
      <w:tr w:rsidR="009C4A68" w14:paraId="574EAF16" w14:textId="77777777" w:rsidTr="009C4A68">
        <w:trPr>
          <w:trHeight w:val="453"/>
        </w:trPr>
        <w:tc>
          <w:tcPr>
            <w:tcW w:w="25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0F0CAC8" w14:textId="62184EC4" w:rsidR="009C4A68" w:rsidRDefault="009C4A68" w:rsidP="009C4A68">
            <w:pPr>
              <w:pStyle w:val="Bodynumbers10"/>
              <w:tabs>
                <w:tab w:val="clear" w:pos="340"/>
                <w:tab w:val="left" w:pos="280"/>
              </w:tabs>
              <w:ind w:left="280" w:hanging="280"/>
            </w:pPr>
            <w:r>
              <w:t>10. Fax no.</w:t>
            </w:r>
          </w:p>
        </w:tc>
        <w:tc>
          <w:tcPr>
            <w:tcW w:w="2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A00E0E" w14:textId="77777777" w:rsidR="009C4A68" w:rsidRDefault="009C4A68">
            <w:pPr>
              <w:pStyle w:val="NoParagraphStyle"/>
              <w:spacing w:line="240" w:lineRule="auto"/>
              <w:textAlignment w:val="auto"/>
              <w:rPr>
                <w:rFonts w:ascii="CorporateS-Bold" w:hAnsi="CorporateS-Bold" w:cs="Times New Roman"/>
                <w:color w:val="auto"/>
                <w:lang w:val="en-US"/>
              </w:rPr>
            </w:pPr>
          </w:p>
        </w:tc>
        <w:tc>
          <w:tcPr>
            <w:tcW w:w="2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482028" w14:textId="77777777" w:rsidR="009C4A68" w:rsidRDefault="009C4A68">
            <w:pPr>
              <w:pStyle w:val="NoParagraphStyle"/>
              <w:spacing w:line="240" w:lineRule="auto"/>
              <w:textAlignment w:val="auto"/>
              <w:rPr>
                <w:rFonts w:ascii="CorporateS-Bold" w:hAnsi="CorporateS-Bold" w:cs="Times New Roman"/>
                <w:color w:val="auto"/>
                <w:lang w:val="en-US"/>
              </w:rPr>
            </w:pPr>
          </w:p>
        </w:tc>
        <w:tc>
          <w:tcPr>
            <w:tcW w:w="2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0655AE" w14:textId="77777777" w:rsidR="009C4A68" w:rsidRDefault="009C4A68">
            <w:pPr>
              <w:pStyle w:val="NoParagraphStyle"/>
              <w:spacing w:line="240" w:lineRule="auto"/>
              <w:textAlignment w:val="auto"/>
              <w:rPr>
                <w:rFonts w:ascii="CorporateS-Bold" w:hAnsi="CorporateS-Bold" w:cs="Times New Roman"/>
                <w:color w:val="auto"/>
                <w:lang w:val="en-US"/>
              </w:rPr>
            </w:pPr>
          </w:p>
        </w:tc>
        <w:tc>
          <w:tcPr>
            <w:tcW w:w="34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11C210" w14:textId="77777777" w:rsidR="009C4A68" w:rsidRDefault="009C4A68">
            <w:pPr>
              <w:pStyle w:val="NoParagraphStyle"/>
              <w:spacing w:line="240" w:lineRule="auto"/>
              <w:textAlignment w:val="auto"/>
              <w:rPr>
                <w:rFonts w:ascii="CorporateS-Bold" w:hAnsi="CorporateS-Bold" w:cs="Times New Roman"/>
                <w:color w:val="auto"/>
                <w:lang w:val="en-US"/>
              </w:rPr>
            </w:pPr>
          </w:p>
        </w:tc>
      </w:tr>
      <w:tr w:rsidR="009C4A68" w14:paraId="05E881FF" w14:textId="77777777" w:rsidTr="009C4A68">
        <w:trPr>
          <w:trHeight w:val="453"/>
        </w:trPr>
        <w:tc>
          <w:tcPr>
            <w:tcW w:w="25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09FBF94" w14:textId="77777777" w:rsidR="009C4A68" w:rsidRDefault="009C4A68">
            <w:pPr>
              <w:pStyle w:val="Bodynumbers10"/>
              <w:tabs>
                <w:tab w:val="clear" w:pos="340"/>
                <w:tab w:val="left" w:pos="280"/>
              </w:tabs>
              <w:ind w:left="280" w:hanging="280"/>
            </w:pPr>
            <w:r>
              <w:t>11.  Cell phone</w:t>
            </w:r>
          </w:p>
        </w:tc>
        <w:tc>
          <w:tcPr>
            <w:tcW w:w="2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85496A" w14:textId="77777777" w:rsidR="009C4A68" w:rsidRDefault="009C4A68">
            <w:pPr>
              <w:pStyle w:val="NoParagraphStyle"/>
              <w:spacing w:line="240" w:lineRule="auto"/>
              <w:textAlignment w:val="auto"/>
              <w:rPr>
                <w:rFonts w:ascii="CorporateS-Bold" w:hAnsi="CorporateS-Bold" w:cs="Times New Roman"/>
                <w:color w:val="auto"/>
                <w:lang w:val="en-US"/>
              </w:rPr>
            </w:pPr>
          </w:p>
        </w:tc>
        <w:tc>
          <w:tcPr>
            <w:tcW w:w="2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5E2747" w14:textId="77777777" w:rsidR="009C4A68" w:rsidRDefault="009C4A68">
            <w:pPr>
              <w:pStyle w:val="NoParagraphStyle"/>
              <w:spacing w:line="240" w:lineRule="auto"/>
              <w:textAlignment w:val="auto"/>
              <w:rPr>
                <w:rFonts w:ascii="CorporateS-Bold" w:hAnsi="CorporateS-Bold" w:cs="Times New Roman"/>
                <w:color w:val="auto"/>
                <w:lang w:val="en-US"/>
              </w:rPr>
            </w:pPr>
          </w:p>
        </w:tc>
        <w:tc>
          <w:tcPr>
            <w:tcW w:w="2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157D83" w14:textId="77777777" w:rsidR="009C4A68" w:rsidRDefault="009C4A68">
            <w:pPr>
              <w:pStyle w:val="NoParagraphStyle"/>
              <w:spacing w:line="240" w:lineRule="auto"/>
              <w:textAlignment w:val="auto"/>
              <w:rPr>
                <w:rFonts w:ascii="CorporateS-Bold" w:hAnsi="CorporateS-Bold" w:cs="Times New Roman"/>
                <w:color w:val="auto"/>
                <w:lang w:val="en-US"/>
              </w:rPr>
            </w:pPr>
          </w:p>
        </w:tc>
        <w:tc>
          <w:tcPr>
            <w:tcW w:w="34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7CDAF3" w14:textId="77777777" w:rsidR="009C4A68" w:rsidRDefault="009C4A68">
            <w:pPr>
              <w:pStyle w:val="NoParagraphStyle"/>
              <w:spacing w:line="240" w:lineRule="auto"/>
              <w:textAlignment w:val="auto"/>
              <w:rPr>
                <w:rFonts w:ascii="CorporateS-Bold" w:hAnsi="CorporateS-Bold" w:cs="Times New Roman"/>
                <w:color w:val="auto"/>
                <w:lang w:val="en-US"/>
              </w:rPr>
            </w:pPr>
          </w:p>
        </w:tc>
      </w:tr>
      <w:tr w:rsidR="009C4A68" w14:paraId="753AC85A" w14:textId="77777777" w:rsidTr="009C4A68">
        <w:trPr>
          <w:trHeight w:val="453"/>
        </w:trPr>
        <w:tc>
          <w:tcPr>
            <w:tcW w:w="25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3CFCA09" w14:textId="77777777" w:rsidR="009C4A68" w:rsidRDefault="009C4A68">
            <w:pPr>
              <w:pStyle w:val="Bodynumbers10"/>
              <w:tabs>
                <w:tab w:val="clear" w:pos="340"/>
                <w:tab w:val="left" w:pos="280"/>
              </w:tabs>
              <w:ind w:left="280" w:hanging="280"/>
            </w:pPr>
            <w:r>
              <w:t>12.  Email address</w:t>
            </w:r>
          </w:p>
        </w:tc>
        <w:tc>
          <w:tcPr>
            <w:tcW w:w="2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86902B" w14:textId="77777777" w:rsidR="009C4A68" w:rsidRDefault="009C4A68">
            <w:pPr>
              <w:pStyle w:val="NoParagraphStyle"/>
              <w:spacing w:line="240" w:lineRule="auto"/>
              <w:textAlignment w:val="auto"/>
              <w:rPr>
                <w:rFonts w:ascii="CorporateS-Bold" w:hAnsi="CorporateS-Bold" w:cs="Times New Roman"/>
                <w:color w:val="auto"/>
                <w:lang w:val="en-US"/>
              </w:rPr>
            </w:pPr>
          </w:p>
        </w:tc>
        <w:tc>
          <w:tcPr>
            <w:tcW w:w="2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556D61" w14:textId="77777777" w:rsidR="009C4A68" w:rsidRDefault="009C4A68">
            <w:pPr>
              <w:pStyle w:val="NoParagraphStyle"/>
              <w:spacing w:line="240" w:lineRule="auto"/>
              <w:textAlignment w:val="auto"/>
              <w:rPr>
                <w:rFonts w:ascii="CorporateS-Bold" w:hAnsi="CorporateS-Bold" w:cs="Times New Roman"/>
                <w:color w:val="auto"/>
                <w:lang w:val="en-US"/>
              </w:rPr>
            </w:pPr>
          </w:p>
        </w:tc>
        <w:tc>
          <w:tcPr>
            <w:tcW w:w="2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51FF12" w14:textId="77777777" w:rsidR="009C4A68" w:rsidRDefault="009C4A68">
            <w:pPr>
              <w:pStyle w:val="NoParagraphStyle"/>
              <w:spacing w:line="240" w:lineRule="auto"/>
              <w:textAlignment w:val="auto"/>
              <w:rPr>
                <w:rFonts w:ascii="CorporateS-Bold" w:hAnsi="CorporateS-Bold" w:cs="Times New Roman"/>
                <w:color w:val="auto"/>
                <w:lang w:val="en-US"/>
              </w:rPr>
            </w:pPr>
          </w:p>
        </w:tc>
        <w:tc>
          <w:tcPr>
            <w:tcW w:w="34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B357C4" w14:textId="77777777" w:rsidR="009C4A68" w:rsidRDefault="009C4A68">
            <w:pPr>
              <w:pStyle w:val="NoParagraphStyle"/>
              <w:spacing w:line="240" w:lineRule="auto"/>
              <w:textAlignment w:val="auto"/>
              <w:rPr>
                <w:rFonts w:ascii="CorporateS-Bold" w:hAnsi="CorporateS-Bold" w:cs="Times New Roman"/>
                <w:color w:val="auto"/>
                <w:lang w:val="en-US"/>
              </w:rPr>
            </w:pPr>
          </w:p>
        </w:tc>
      </w:tr>
      <w:tr w:rsidR="009C4A68" w14:paraId="07DDA1B9" w14:textId="77777777" w:rsidTr="009C4A68">
        <w:trPr>
          <w:trHeight w:val="303"/>
        </w:trPr>
        <w:tc>
          <w:tcPr>
            <w:tcW w:w="14767"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250FD7" w14:textId="77777777" w:rsidR="009C4A68" w:rsidRDefault="009C4A68">
            <w:pPr>
              <w:pStyle w:val="Bodytext"/>
            </w:pPr>
            <w:r>
              <w:t>Add more pages if there are more neighbours bordering onto the applicant’s property than this page provided for.</w:t>
            </w:r>
          </w:p>
        </w:tc>
      </w:tr>
      <w:tr w:rsidR="009C4A68" w14:paraId="611F226D" w14:textId="77777777" w:rsidTr="009C4A68">
        <w:trPr>
          <w:trHeight w:val="303"/>
        </w:trPr>
        <w:tc>
          <w:tcPr>
            <w:tcW w:w="14767"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A1F41E" w14:textId="77777777" w:rsidR="009C4A68" w:rsidRDefault="009C4A68" w:rsidP="00B47B36">
            <w:pPr>
              <w:pStyle w:val="Bodytext"/>
            </w:pPr>
            <w:r>
              <w:t>a)  All fields must be completed  if applicable     b) To Indicate the properties of neighbours on map 1</w:t>
            </w:r>
          </w:p>
        </w:tc>
      </w:tr>
      <w:tr w:rsidR="009C4A68" w14:paraId="646A3682" w14:textId="77777777" w:rsidTr="00B47B36">
        <w:trPr>
          <w:trHeight w:val="396"/>
        </w:trPr>
        <w:tc>
          <w:tcPr>
            <w:tcW w:w="25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02788F6F" w14:textId="77777777" w:rsidR="009C4A68" w:rsidRDefault="009C4A68" w:rsidP="00B47B36">
            <w:pPr>
              <w:pStyle w:val="NoParagraphStyle"/>
              <w:spacing w:line="240" w:lineRule="auto"/>
              <w:textAlignment w:val="auto"/>
              <w:rPr>
                <w:rFonts w:ascii="CorporateS-Bold" w:hAnsi="CorporateS-Bold" w:cs="Times New Roman"/>
                <w:color w:val="auto"/>
                <w:lang w:val="en-US"/>
              </w:rPr>
            </w:pPr>
          </w:p>
        </w:tc>
        <w:tc>
          <w:tcPr>
            <w:tcW w:w="2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235503" w14:textId="77777777" w:rsidR="009C4A68" w:rsidRDefault="009C4A68" w:rsidP="00B47B36">
            <w:pPr>
              <w:pStyle w:val="Heading4"/>
              <w:jc w:val="center"/>
            </w:pPr>
            <w:r>
              <w:t>NEIGHBOUR 1</w:t>
            </w:r>
          </w:p>
        </w:tc>
        <w:tc>
          <w:tcPr>
            <w:tcW w:w="2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813D10" w14:textId="77777777" w:rsidR="009C4A68" w:rsidRDefault="009C4A68" w:rsidP="00B47B36">
            <w:pPr>
              <w:pStyle w:val="Heading4"/>
              <w:jc w:val="center"/>
            </w:pPr>
            <w:r>
              <w:t>NEIGHBOUR 2</w:t>
            </w:r>
          </w:p>
        </w:tc>
        <w:tc>
          <w:tcPr>
            <w:tcW w:w="2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109204" w14:textId="77777777" w:rsidR="009C4A68" w:rsidRDefault="009C4A68" w:rsidP="00B47B36">
            <w:pPr>
              <w:pStyle w:val="Heading4"/>
              <w:jc w:val="center"/>
            </w:pPr>
            <w:r>
              <w:t>NEIGHBOUR 3</w:t>
            </w:r>
          </w:p>
        </w:tc>
        <w:tc>
          <w:tcPr>
            <w:tcW w:w="34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BE5907" w14:textId="77777777" w:rsidR="009C4A68" w:rsidRDefault="009C4A68" w:rsidP="00B47B36">
            <w:pPr>
              <w:pStyle w:val="Heading4"/>
              <w:jc w:val="center"/>
            </w:pPr>
            <w:r>
              <w:t>NEIGHBOUR 4</w:t>
            </w:r>
          </w:p>
        </w:tc>
      </w:tr>
      <w:tr w:rsidR="009C4A68" w14:paraId="7C1D6A97" w14:textId="77777777" w:rsidTr="00B47B36">
        <w:trPr>
          <w:trHeight w:val="453"/>
        </w:trPr>
        <w:tc>
          <w:tcPr>
            <w:tcW w:w="25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9BA18AE" w14:textId="77777777" w:rsidR="009C4A68" w:rsidRDefault="009C4A68" w:rsidP="00B47B36">
            <w:pPr>
              <w:pStyle w:val="Bodynumbers10"/>
              <w:tabs>
                <w:tab w:val="clear" w:pos="340"/>
                <w:tab w:val="left" w:pos="280"/>
              </w:tabs>
              <w:ind w:left="280" w:hanging="280"/>
            </w:pPr>
            <w:r>
              <w:t>1.</w:t>
            </w:r>
            <w:r>
              <w:tab/>
              <w:t>Surname</w:t>
            </w:r>
          </w:p>
        </w:tc>
        <w:tc>
          <w:tcPr>
            <w:tcW w:w="2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51A3ED" w14:textId="77777777" w:rsidR="009C4A68" w:rsidRDefault="009C4A68" w:rsidP="00B47B36">
            <w:pPr>
              <w:pStyle w:val="NoParagraphStyle"/>
              <w:spacing w:line="240" w:lineRule="auto"/>
              <w:textAlignment w:val="auto"/>
              <w:rPr>
                <w:rFonts w:ascii="CorporateS-Bold" w:hAnsi="CorporateS-Bold" w:cs="Times New Roman"/>
                <w:color w:val="auto"/>
                <w:lang w:val="en-US"/>
              </w:rPr>
            </w:pPr>
          </w:p>
        </w:tc>
        <w:tc>
          <w:tcPr>
            <w:tcW w:w="2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0A9755" w14:textId="77777777" w:rsidR="009C4A68" w:rsidRDefault="009C4A68" w:rsidP="00B47B36">
            <w:pPr>
              <w:pStyle w:val="NoParagraphStyle"/>
              <w:spacing w:line="240" w:lineRule="auto"/>
              <w:textAlignment w:val="auto"/>
              <w:rPr>
                <w:rFonts w:ascii="CorporateS-Bold" w:hAnsi="CorporateS-Bold" w:cs="Times New Roman"/>
                <w:color w:val="auto"/>
                <w:lang w:val="en-US"/>
              </w:rPr>
            </w:pPr>
          </w:p>
        </w:tc>
        <w:tc>
          <w:tcPr>
            <w:tcW w:w="2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5C88B8" w14:textId="77777777" w:rsidR="009C4A68" w:rsidRDefault="009C4A68" w:rsidP="00B47B36">
            <w:pPr>
              <w:pStyle w:val="NoParagraphStyle"/>
              <w:spacing w:line="240" w:lineRule="auto"/>
              <w:textAlignment w:val="auto"/>
              <w:rPr>
                <w:rFonts w:ascii="CorporateS-Bold" w:hAnsi="CorporateS-Bold" w:cs="Times New Roman"/>
                <w:color w:val="auto"/>
                <w:lang w:val="en-US"/>
              </w:rPr>
            </w:pPr>
          </w:p>
        </w:tc>
        <w:tc>
          <w:tcPr>
            <w:tcW w:w="34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F5E9F7" w14:textId="77777777" w:rsidR="009C4A68" w:rsidRDefault="009C4A68" w:rsidP="00B47B36">
            <w:pPr>
              <w:pStyle w:val="NoParagraphStyle"/>
              <w:spacing w:line="240" w:lineRule="auto"/>
              <w:textAlignment w:val="auto"/>
              <w:rPr>
                <w:rFonts w:ascii="CorporateS-Bold" w:hAnsi="CorporateS-Bold" w:cs="Times New Roman"/>
                <w:color w:val="auto"/>
                <w:lang w:val="en-US"/>
              </w:rPr>
            </w:pPr>
          </w:p>
        </w:tc>
      </w:tr>
      <w:tr w:rsidR="009C4A68" w14:paraId="0283B99A" w14:textId="77777777" w:rsidTr="00B47B36">
        <w:trPr>
          <w:trHeight w:val="453"/>
        </w:trPr>
        <w:tc>
          <w:tcPr>
            <w:tcW w:w="25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F8F1619" w14:textId="77777777" w:rsidR="009C4A68" w:rsidRDefault="009C4A68" w:rsidP="00B47B36">
            <w:pPr>
              <w:pStyle w:val="Bodynumbers10"/>
              <w:tabs>
                <w:tab w:val="clear" w:pos="340"/>
                <w:tab w:val="left" w:pos="280"/>
              </w:tabs>
              <w:ind w:left="280" w:hanging="280"/>
            </w:pPr>
            <w:r>
              <w:t>2.</w:t>
            </w:r>
            <w:r>
              <w:tab/>
              <w:t>Initials</w:t>
            </w:r>
          </w:p>
        </w:tc>
        <w:tc>
          <w:tcPr>
            <w:tcW w:w="2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4F7EA4" w14:textId="77777777" w:rsidR="009C4A68" w:rsidRDefault="009C4A68" w:rsidP="00B47B36">
            <w:pPr>
              <w:pStyle w:val="NoParagraphStyle"/>
              <w:spacing w:line="240" w:lineRule="auto"/>
              <w:textAlignment w:val="auto"/>
              <w:rPr>
                <w:rFonts w:ascii="CorporateS-Bold" w:hAnsi="CorporateS-Bold" w:cs="Times New Roman"/>
                <w:color w:val="auto"/>
                <w:lang w:val="en-US"/>
              </w:rPr>
            </w:pPr>
          </w:p>
        </w:tc>
        <w:tc>
          <w:tcPr>
            <w:tcW w:w="2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BA574F" w14:textId="77777777" w:rsidR="009C4A68" w:rsidRDefault="009C4A68" w:rsidP="00B47B36">
            <w:pPr>
              <w:pStyle w:val="NoParagraphStyle"/>
              <w:spacing w:line="240" w:lineRule="auto"/>
              <w:textAlignment w:val="auto"/>
              <w:rPr>
                <w:rFonts w:ascii="CorporateS-Bold" w:hAnsi="CorporateS-Bold" w:cs="Times New Roman"/>
                <w:color w:val="auto"/>
                <w:lang w:val="en-US"/>
              </w:rPr>
            </w:pPr>
          </w:p>
        </w:tc>
        <w:tc>
          <w:tcPr>
            <w:tcW w:w="2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B443BF" w14:textId="77777777" w:rsidR="009C4A68" w:rsidRDefault="009C4A68" w:rsidP="00B47B36">
            <w:pPr>
              <w:pStyle w:val="NoParagraphStyle"/>
              <w:spacing w:line="240" w:lineRule="auto"/>
              <w:textAlignment w:val="auto"/>
              <w:rPr>
                <w:rFonts w:ascii="CorporateS-Bold" w:hAnsi="CorporateS-Bold" w:cs="Times New Roman"/>
                <w:color w:val="auto"/>
                <w:lang w:val="en-US"/>
              </w:rPr>
            </w:pPr>
          </w:p>
        </w:tc>
        <w:tc>
          <w:tcPr>
            <w:tcW w:w="34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97CC41" w14:textId="77777777" w:rsidR="009C4A68" w:rsidRDefault="009C4A68" w:rsidP="00B47B36">
            <w:pPr>
              <w:pStyle w:val="NoParagraphStyle"/>
              <w:spacing w:line="240" w:lineRule="auto"/>
              <w:textAlignment w:val="auto"/>
              <w:rPr>
                <w:rFonts w:ascii="CorporateS-Bold" w:hAnsi="CorporateS-Bold" w:cs="Times New Roman"/>
                <w:color w:val="auto"/>
                <w:lang w:val="en-US"/>
              </w:rPr>
            </w:pPr>
          </w:p>
        </w:tc>
      </w:tr>
      <w:tr w:rsidR="009C4A68" w14:paraId="78EB897C" w14:textId="77777777" w:rsidTr="00B47B36">
        <w:trPr>
          <w:trHeight w:val="453"/>
        </w:trPr>
        <w:tc>
          <w:tcPr>
            <w:tcW w:w="25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273F036" w14:textId="77777777" w:rsidR="009C4A68" w:rsidRDefault="009C4A68" w:rsidP="00B47B36">
            <w:pPr>
              <w:pStyle w:val="Bodynumbers10"/>
              <w:tabs>
                <w:tab w:val="clear" w:pos="340"/>
                <w:tab w:val="left" w:pos="280"/>
              </w:tabs>
              <w:ind w:left="280" w:hanging="280"/>
            </w:pPr>
            <w:r>
              <w:t>3.</w:t>
            </w:r>
            <w:r>
              <w:tab/>
              <w:t xml:space="preserve">Title </w:t>
            </w:r>
          </w:p>
        </w:tc>
        <w:tc>
          <w:tcPr>
            <w:tcW w:w="2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D301FE" w14:textId="77777777" w:rsidR="009C4A68" w:rsidRDefault="009C4A68" w:rsidP="00B47B36">
            <w:pPr>
              <w:pStyle w:val="NoParagraphStyle"/>
              <w:spacing w:line="240" w:lineRule="auto"/>
              <w:textAlignment w:val="auto"/>
              <w:rPr>
                <w:rFonts w:ascii="CorporateS-Bold" w:hAnsi="CorporateS-Bold" w:cs="Times New Roman"/>
                <w:color w:val="auto"/>
                <w:lang w:val="en-US"/>
              </w:rPr>
            </w:pPr>
          </w:p>
        </w:tc>
        <w:tc>
          <w:tcPr>
            <w:tcW w:w="2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00247F" w14:textId="77777777" w:rsidR="009C4A68" w:rsidRDefault="009C4A68" w:rsidP="00B47B36">
            <w:pPr>
              <w:pStyle w:val="NoParagraphStyle"/>
              <w:spacing w:line="240" w:lineRule="auto"/>
              <w:textAlignment w:val="auto"/>
              <w:rPr>
                <w:rFonts w:ascii="CorporateS-Bold" w:hAnsi="CorporateS-Bold" w:cs="Times New Roman"/>
                <w:color w:val="auto"/>
                <w:lang w:val="en-US"/>
              </w:rPr>
            </w:pPr>
          </w:p>
        </w:tc>
        <w:tc>
          <w:tcPr>
            <w:tcW w:w="2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84F0F4" w14:textId="77777777" w:rsidR="009C4A68" w:rsidRDefault="009C4A68" w:rsidP="00B47B36">
            <w:pPr>
              <w:pStyle w:val="NoParagraphStyle"/>
              <w:spacing w:line="240" w:lineRule="auto"/>
              <w:textAlignment w:val="auto"/>
              <w:rPr>
                <w:rFonts w:ascii="CorporateS-Bold" w:hAnsi="CorporateS-Bold" w:cs="Times New Roman"/>
                <w:color w:val="auto"/>
                <w:lang w:val="en-US"/>
              </w:rPr>
            </w:pPr>
          </w:p>
        </w:tc>
        <w:tc>
          <w:tcPr>
            <w:tcW w:w="34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1CB228" w14:textId="77777777" w:rsidR="009C4A68" w:rsidRDefault="009C4A68" w:rsidP="00B47B36">
            <w:pPr>
              <w:pStyle w:val="NoParagraphStyle"/>
              <w:spacing w:line="240" w:lineRule="auto"/>
              <w:textAlignment w:val="auto"/>
              <w:rPr>
                <w:rFonts w:ascii="CorporateS-Bold" w:hAnsi="CorporateS-Bold" w:cs="Times New Roman"/>
                <w:color w:val="auto"/>
                <w:lang w:val="en-US"/>
              </w:rPr>
            </w:pPr>
          </w:p>
        </w:tc>
      </w:tr>
      <w:tr w:rsidR="009C4A68" w14:paraId="7ABB69C4" w14:textId="77777777" w:rsidTr="00B47B36">
        <w:trPr>
          <w:trHeight w:val="825"/>
        </w:trPr>
        <w:tc>
          <w:tcPr>
            <w:tcW w:w="25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F065BE5" w14:textId="77777777" w:rsidR="009C4A68" w:rsidRDefault="009C4A68" w:rsidP="00B47B36">
            <w:pPr>
              <w:pStyle w:val="Bodynumbers10"/>
              <w:tabs>
                <w:tab w:val="clear" w:pos="340"/>
                <w:tab w:val="left" w:pos="280"/>
              </w:tabs>
              <w:ind w:left="280" w:hanging="280"/>
            </w:pPr>
            <w:r>
              <w:t xml:space="preserve">4. </w:t>
            </w:r>
            <w:r>
              <w:tab/>
              <w:t xml:space="preserve">Postal address </w:t>
            </w:r>
          </w:p>
        </w:tc>
        <w:tc>
          <w:tcPr>
            <w:tcW w:w="2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005827" w14:textId="77777777" w:rsidR="009C4A68" w:rsidRDefault="009C4A68" w:rsidP="00B47B36">
            <w:pPr>
              <w:pStyle w:val="NoParagraphStyle"/>
              <w:spacing w:line="240" w:lineRule="auto"/>
              <w:textAlignment w:val="auto"/>
              <w:rPr>
                <w:rFonts w:ascii="CorporateS-Bold" w:hAnsi="CorporateS-Bold" w:cs="Times New Roman"/>
                <w:color w:val="auto"/>
                <w:lang w:val="en-US"/>
              </w:rPr>
            </w:pPr>
          </w:p>
        </w:tc>
        <w:tc>
          <w:tcPr>
            <w:tcW w:w="2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42A2AA" w14:textId="77777777" w:rsidR="009C4A68" w:rsidRDefault="009C4A68" w:rsidP="00B47B36">
            <w:pPr>
              <w:pStyle w:val="NoParagraphStyle"/>
              <w:spacing w:line="240" w:lineRule="auto"/>
              <w:textAlignment w:val="auto"/>
              <w:rPr>
                <w:rFonts w:ascii="CorporateS-Bold" w:hAnsi="CorporateS-Bold" w:cs="Times New Roman"/>
                <w:color w:val="auto"/>
                <w:lang w:val="en-US"/>
              </w:rPr>
            </w:pPr>
          </w:p>
        </w:tc>
        <w:tc>
          <w:tcPr>
            <w:tcW w:w="2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672D12" w14:textId="77777777" w:rsidR="009C4A68" w:rsidRDefault="009C4A68" w:rsidP="00B47B36">
            <w:pPr>
              <w:pStyle w:val="NoParagraphStyle"/>
              <w:spacing w:line="240" w:lineRule="auto"/>
              <w:textAlignment w:val="auto"/>
              <w:rPr>
                <w:rFonts w:ascii="CorporateS-Bold" w:hAnsi="CorporateS-Bold" w:cs="Times New Roman"/>
                <w:color w:val="auto"/>
                <w:lang w:val="en-US"/>
              </w:rPr>
            </w:pPr>
          </w:p>
        </w:tc>
        <w:tc>
          <w:tcPr>
            <w:tcW w:w="34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38F929" w14:textId="77777777" w:rsidR="009C4A68" w:rsidRDefault="009C4A68" w:rsidP="00B47B36">
            <w:pPr>
              <w:pStyle w:val="NoParagraphStyle"/>
              <w:spacing w:line="240" w:lineRule="auto"/>
              <w:textAlignment w:val="auto"/>
              <w:rPr>
                <w:rFonts w:ascii="CorporateS-Bold" w:hAnsi="CorporateS-Bold" w:cs="Times New Roman"/>
                <w:color w:val="auto"/>
                <w:lang w:val="en-US"/>
              </w:rPr>
            </w:pPr>
          </w:p>
        </w:tc>
      </w:tr>
      <w:tr w:rsidR="009C4A68" w14:paraId="3A2014DE" w14:textId="77777777" w:rsidTr="00B47B36">
        <w:trPr>
          <w:trHeight w:val="799"/>
        </w:trPr>
        <w:tc>
          <w:tcPr>
            <w:tcW w:w="25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2D5762C" w14:textId="77777777" w:rsidR="009C4A68" w:rsidRDefault="009C4A68" w:rsidP="00B47B36">
            <w:pPr>
              <w:pStyle w:val="Bodynumbers10"/>
              <w:tabs>
                <w:tab w:val="clear" w:pos="340"/>
                <w:tab w:val="left" w:pos="280"/>
              </w:tabs>
              <w:ind w:left="280" w:hanging="280"/>
            </w:pPr>
            <w:r>
              <w:t xml:space="preserve">5. </w:t>
            </w:r>
            <w:r>
              <w:tab/>
              <w:t xml:space="preserve">Physical address </w:t>
            </w:r>
            <w:r>
              <w:br/>
              <w:t>(if different to postal)</w:t>
            </w:r>
          </w:p>
        </w:tc>
        <w:tc>
          <w:tcPr>
            <w:tcW w:w="2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233419" w14:textId="77777777" w:rsidR="009C4A68" w:rsidRDefault="009C4A68" w:rsidP="00B47B36">
            <w:pPr>
              <w:pStyle w:val="NoParagraphStyle"/>
              <w:spacing w:line="240" w:lineRule="auto"/>
              <w:textAlignment w:val="auto"/>
              <w:rPr>
                <w:rFonts w:ascii="CorporateS-Bold" w:hAnsi="CorporateS-Bold" w:cs="Times New Roman"/>
                <w:color w:val="auto"/>
                <w:lang w:val="en-US"/>
              </w:rPr>
            </w:pPr>
          </w:p>
        </w:tc>
        <w:tc>
          <w:tcPr>
            <w:tcW w:w="2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92932E" w14:textId="77777777" w:rsidR="009C4A68" w:rsidRDefault="009C4A68" w:rsidP="00B47B36">
            <w:pPr>
              <w:pStyle w:val="NoParagraphStyle"/>
              <w:spacing w:line="240" w:lineRule="auto"/>
              <w:textAlignment w:val="auto"/>
              <w:rPr>
                <w:rFonts w:ascii="CorporateS-Bold" w:hAnsi="CorporateS-Bold" w:cs="Times New Roman"/>
                <w:color w:val="auto"/>
                <w:lang w:val="en-US"/>
              </w:rPr>
            </w:pPr>
          </w:p>
        </w:tc>
        <w:tc>
          <w:tcPr>
            <w:tcW w:w="2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250C00" w14:textId="77777777" w:rsidR="009C4A68" w:rsidRDefault="009C4A68" w:rsidP="00B47B36">
            <w:pPr>
              <w:pStyle w:val="NoParagraphStyle"/>
              <w:spacing w:line="240" w:lineRule="auto"/>
              <w:textAlignment w:val="auto"/>
              <w:rPr>
                <w:rFonts w:ascii="CorporateS-Bold" w:hAnsi="CorporateS-Bold" w:cs="Times New Roman"/>
                <w:color w:val="auto"/>
                <w:lang w:val="en-US"/>
              </w:rPr>
            </w:pPr>
          </w:p>
        </w:tc>
        <w:tc>
          <w:tcPr>
            <w:tcW w:w="34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4A2FFE" w14:textId="77777777" w:rsidR="009C4A68" w:rsidRDefault="009C4A68" w:rsidP="00B47B36">
            <w:pPr>
              <w:pStyle w:val="NoParagraphStyle"/>
              <w:spacing w:line="240" w:lineRule="auto"/>
              <w:textAlignment w:val="auto"/>
              <w:rPr>
                <w:rFonts w:ascii="CorporateS-Bold" w:hAnsi="CorporateS-Bold" w:cs="Times New Roman"/>
                <w:color w:val="auto"/>
                <w:lang w:val="en-US"/>
              </w:rPr>
            </w:pPr>
          </w:p>
        </w:tc>
      </w:tr>
      <w:tr w:rsidR="009C4A68" w14:paraId="61F5E172" w14:textId="77777777" w:rsidTr="00B47B36">
        <w:trPr>
          <w:trHeight w:val="679"/>
        </w:trPr>
        <w:tc>
          <w:tcPr>
            <w:tcW w:w="25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BCD4A35" w14:textId="77777777" w:rsidR="009C4A68" w:rsidRDefault="009C4A68" w:rsidP="00B47B36">
            <w:pPr>
              <w:pStyle w:val="Bodynumbers10"/>
              <w:tabs>
                <w:tab w:val="clear" w:pos="340"/>
                <w:tab w:val="left" w:pos="280"/>
              </w:tabs>
              <w:ind w:left="280" w:hanging="280"/>
            </w:pPr>
            <w:r>
              <w:t xml:space="preserve">6. </w:t>
            </w:r>
            <w:r>
              <w:tab/>
              <w:t>Farm name &amp; number(s)</w:t>
            </w:r>
          </w:p>
        </w:tc>
        <w:tc>
          <w:tcPr>
            <w:tcW w:w="2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A4D0FD" w14:textId="77777777" w:rsidR="009C4A68" w:rsidRDefault="009C4A68" w:rsidP="00B47B36">
            <w:pPr>
              <w:pStyle w:val="NoParagraphStyle"/>
              <w:spacing w:line="240" w:lineRule="auto"/>
              <w:textAlignment w:val="auto"/>
              <w:rPr>
                <w:rFonts w:ascii="CorporateS-Bold" w:hAnsi="CorporateS-Bold" w:cs="Times New Roman"/>
                <w:color w:val="auto"/>
                <w:lang w:val="en-US"/>
              </w:rPr>
            </w:pPr>
          </w:p>
        </w:tc>
        <w:tc>
          <w:tcPr>
            <w:tcW w:w="2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F22599" w14:textId="77777777" w:rsidR="009C4A68" w:rsidRDefault="009C4A68" w:rsidP="00B47B36">
            <w:pPr>
              <w:pStyle w:val="NoParagraphStyle"/>
              <w:spacing w:line="240" w:lineRule="auto"/>
              <w:textAlignment w:val="auto"/>
              <w:rPr>
                <w:rFonts w:ascii="CorporateS-Bold" w:hAnsi="CorporateS-Bold" w:cs="Times New Roman"/>
                <w:color w:val="auto"/>
                <w:lang w:val="en-US"/>
              </w:rPr>
            </w:pPr>
          </w:p>
        </w:tc>
        <w:tc>
          <w:tcPr>
            <w:tcW w:w="2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990E17" w14:textId="77777777" w:rsidR="009C4A68" w:rsidRDefault="009C4A68" w:rsidP="00B47B36">
            <w:pPr>
              <w:pStyle w:val="NoParagraphStyle"/>
              <w:spacing w:line="240" w:lineRule="auto"/>
              <w:textAlignment w:val="auto"/>
              <w:rPr>
                <w:rFonts w:ascii="CorporateS-Bold" w:hAnsi="CorporateS-Bold" w:cs="Times New Roman"/>
                <w:color w:val="auto"/>
                <w:lang w:val="en-US"/>
              </w:rPr>
            </w:pPr>
          </w:p>
        </w:tc>
        <w:tc>
          <w:tcPr>
            <w:tcW w:w="34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BE41FA" w14:textId="77777777" w:rsidR="009C4A68" w:rsidRDefault="009C4A68" w:rsidP="00B47B36">
            <w:pPr>
              <w:pStyle w:val="NoParagraphStyle"/>
              <w:spacing w:line="240" w:lineRule="auto"/>
              <w:textAlignment w:val="auto"/>
              <w:rPr>
                <w:rFonts w:ascii="CorporateS-Bold" w:hAnsi="CorporateS-Bold" w:cs="Times New Roman"/>
                <w:color w:val="auto"/>
                <w:lang w:val="en-US"/>
              </w:rPr>
            </w:pPr>
          </w:p>
        </w:tc>
      </w:tr>
      <w:tr w:rsidR="009C4A68" w14:paraId="54873492" w14:textId="77777777" w:rsidTr="00B47B36">
        <w:trPr>
          <w:trHeight w:val="453"/>
        </w:trPr>
        <w:tc>
          <w:tcPr>
            <w:tcW w:w="25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0D6B326" w14:textId="77777777" w:rsidR="009C4A68" w:rsidRDefault="009C4A68" w:rsidP="00B47B36">
            <w:pPr>
              <w:pStyle w:val="Bodynumbers10"/>
              <w:tabs>
                <w:tab w:val="clear" w:pos="340"/>
                <w:tab w:val="left" w:pos="280"/>
              </w:tabs>
              <w:ind w:left="280" w:hanging="280"/>
            </w:pPr>
            <w:r>
              <w:t xml:space="preserve">7. </w:t>
            </w:r>
            <w:r>
              <w:tab/>
              <w:t>Farm Size (ha)</w:t>
            </w:r>
          </w:p>
        </w:tc>
        <w:tc>
          <w:tcPr>
            <w:tcW w:w="2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A37F63" w14:textId="77777777" w:rsidR="009C4A68" w:rsidRDefault="009C4A68" w:rsidP="00B47B36">
            <w:pPr>
              <w:pStyle w:val="NoParagraphStyle"/>
              <w:spacing w:line="240" w:lineRule="auto"/>
              <w:textAlignment w:val="auto"/>
              <w:rPr>
                <w:rFonts w:ascii="CorporateS-Bold" w:hAnsi="CorporateS-Bold" w:cs="Times New Roman"/>
                <w:color w:val="auto"/>
                <w:lang w:val="en-US"/>
              </w:rPr>
            </w:pPr>
          </w:p>
        </w:tc>
        <w:tc>
          <w:tcPr>
            <w:tcW w:w="2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5AD6DA" w14:textId="77777777" w:rsidR="009C4A68" w:rsidRDefault="009C4A68" w:rsidP="00B47B36">
            <w:pPr>
              <w:pStyle w:val="NoParagraphStyle"/>
              <w:spacing w:line="240" w:lineRule="auto"/>
              <w:textAlignment w:val="auto"/>
              <w:rPr>
                <w:rFonts w:ascii="CorporateS-Bold" w:hAnsi="CorporateS-Bold" w:cs="Times New Roman"/>
                <w:color w:val="auto"/>
                <w:lang w:val="en-US"/>
              </w:rPr>
            </w:pPr>
          </w:p>
        </w:tc>
        <w:tc>
          <w:tcPr>
            <w:tcW w:w="2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F13386" w14:textId="77777777" w:rsidR="009C4A68" w:rsidRDefault="009C4A68" w:rsidP="00B47B36">
            <w:pPr>
              <w:pStyle w:val="NoParagraphStyle"/>
              <w:spacing w:line="240" w:lineRule="auto"/>
              <w:textAlignment w:val="auto"/>
              <w:rPr>
                <w:rFonts w:ascii="CorporateS-Bold" w:hAnsi="CorporateS-Bold" w:cs="Times New Roman"/>
                <w:color w:val="auto"/>
                <w:lang w:val="en-US"/>
              </w:rPr>
            </w:pPr>
          </w:p>
        </w:tc>
        <w:tc>
          <w:tcPr>
            <w:tcW w:w="34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527CB7" w14:textId="77777777" w:rsidR="009C4A68" w:rsidRDefault="009C4A68" w:rsidP="00B47B36">
            <w:pPr>
              <w:pStyle w:val="NoParagraphStyle"/>
              <w:spacing w:line="240" w:lineRule="auto"/>
              <w:textAlignment w:val="auto"/>
              <w:rPr>
                <w:rFonts w:ascii="CorporateS-Bold" w:hAnsi="CorporateS-Bold" w:cs="Times New Roman"/>
                <w:color w:val="auto"/>
                <w:lang w:val="en-US"/>
              </w:rPr>
            </w:pPr>
          </w:p>
        </w:tc>
      </w:tr>
      <w:tr w:rsidR="009C4A68" w14:paraId="13796C65" w14:textId="77777777" w:rsidTr="00B47B36">
        <w:trPr>
          <w:trHeight w:val="453"/>
        </w:trPr>
        <w:tc>
          <w:tcPr>
            <w:tcW w:w="25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1F8B8CD" w14:textId="77777777" w:rsidR="009C4A68" w:rsidRDefault="009C4A68" w:rsidP="00B47B36">
            <w:pPr>
              <w:pStyle w:val="Bodynumbers10"/>
              <w:tabs>
                <w:tab w:val="clear" w:pos="340"/>
                <w:tab w:val="left" w:pos="280"/>
              </w:tabs>
              <w:ind w:left="280" w:hanging="280"/>
            </w:pPr>
            <w:r>
              <w:t xml:space="preserve">8. </w:t>
            </w:r>
            <w:r>
              <w:tab/>
              <w:t xml:space="preserve">Ward name </w:t>
            </w:r>
          </w:p>
        </w:tc>
        <w:tc>
          <w:tcPr>
            <w:tcW w:w="2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D68E21" w14:textId="77777777" w:rsidR="009C4A68" w:rsidRDefault="009C4A68" w:rsidP="00B47B36">
            <w:pPr>
              <w:pStyle w:val="NoParagraphStyle"/>
              <w:spacing w:line="240" w:lineRule="auto"/>
              <w:textAlignment w:val="auto"/>
              <w:rPr>
                <w:rFonts w:ascii="CorporateS-Bold" w:hAnsi="CorporateS-Bold" w:cs="Times New Roman"/>
                <w:color w:val="auto"/>
                <w:lang w:val="en-US"/>
              </w:rPr>
            </w:pPr>
          </w:p>
        </w:tc>
        <w:tc>
          <w:tcPr>
            <w:tcW w:w="2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1752EB" w14:textId="77777777" w:rsidR="009C4A68" w:rsidRDefault="009C4A68" w:rsidP="00B47B36">
            <w:pPr>
              <w:pStyle w:val="NoParagraphStyle"/>
              <w:spacing w:line="240" w:lineRule="auto"/>
              <w:textAlignment w:val="auto"/>
              <w:rPr>
                <w:rFonts w:ascii="CorporateS-Bold" w:hAnsi="CorporateS-Bold" w:cs="Times New Roman"/>
                <w:color w:val="auto"/>
                <w:lang w:val="en-US"/>
              </w:rPr>
            </w:pPr>
          </w:p>
        </w:tc>
        <w:tc>
          <w:tcPr>
            <w:tcW w:w="2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D4CD6C" w14:textId="77777777" w:rsidR="009C4A68" w:rsidRDefault="009C4A68" w:rsidP="00B47B36">
            <w:pPr>
              <w:pStyle w:val="NoParagraphStyle"/>
              <w:spacing w:line="240" w:lineRule="auto"/>
              <w:textAlignment w:val="auto"/>
              <w:rPr>
                <w:rFonts w:ascii="CorporateS-Bold" w:hAnsi="CorporateS-Bold" w:cs="Times New Roman"/>
                <w:color w:val="auto"/>
                <w:lang w:val="en-US"/>
              </w:rPr>
            </w:pPr>
          </w:p>
        </w:tc>
        <w:tc>
          <w:tcPr>
            <w:tcW w:w="34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D99015" w14:textId="77777777" w:rsidR="009C4A68" w:rsidRDefault="009C4A68" w:rsidP="00B47B36">
            <w:pPr>
              <w:pStyle w:val="NoParagraphStyle"/>
              <w:spacing w:line="240" w:lineRule="auto"/>
              <w:textAlignment w:val="auto"/>
              <w:rPr>
                <w:rFonts w:ascii="CorporateS-Bold" w:hAnsi="CorporateS-Bold" w:cs="Times New Roman"/>
                <w:color w:val="auto"/>
                <w:lang w:val="en-US"/>
              </w:rPr>
            </w:pPr>
          </w:p>
        </w:tc>
      </w:tr>
      <w:tr w:rsidR="009C4A68" w14:paraId="6A45497D" w14:textId="77777777" w:rsidTr="00B47B36">
        <w:trPr>
          <w:trHeight w:val="453"/>
        </w:trPr>
        <w:tc>
          <w:tcPr>
            <w:tcW w:w="25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4400E6C" w14:textId="77777777" w:rsidR="009C4A68" w:rsidRDefault="009C4A68" w:rsidP="00B47B36">
            <w:pPr>
              <w:pStyle w:val="Bodynumbers10"/>
              <w:tabs>
                <w:tab w:val="clear" w:pos="340"/>
                <w:tab w:val="left" w:pos="280"/>
              </w:tabs>
              <w:ind w:left="280" w:hanging="280"/>
            </w:pPr>
            <w:r>
              <w:t xml:space="preserve">9. </w:t>
            </w:r>
            <w:r>
              <w:tab/>
              <w:t xml:space="preserve">Telephone  </w:t>
            </w:r>
          </w:p>
        </w:tc>
        <w:tc>
          <w:tcPr>
            <w:tcW w:w="2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7613C3" w14:textId="77777777" w:rsidR="009C4A68" w:rsidRDefault="009C4A68" w:rsidP="00B47B36">
            <w:pPr>
              <w:pStyle w:val="NoParagraphStyle"/>
              <w:spacing w:line="240" w:lineRule="auto"/>
              <w:textAlignment w:val="auto"/>
              <w:rPr>
                <w:rFonts w:ascii="CorporateS-Bold" w:hAnsi="CorporateS-Bold" w:cs="Times New Roman"/>
                <w:color w:val="auto"/>
                <w:lang w:val="en-US"/>
              </w:rPr>
            </w:pPr>
          </w:p>
        </w:tc>
        <w:tc>
          <w:tcPr>
            <w:tcW w:w="2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E0E11B" w14:textId="77777777" w:rsidR="009C4A68" w:rsidRDefault="009C4A68" w:rsidP="00B47B36">
            <w:pPr>
              <w:pStyle w:val="NoParagraphStyle"/>
              <w:spacing w:line="240" w:lineRule="auto"/>
              <w:textAlignment w:val="auto"/>
              <w:rPr>
                <w:rFonts w:ascii="CorporateS-Bold" w:hAnsi="CorporateS-Bold" w:cs="Times New Roman"/>
                <w:color w:val="auto"/>
                <w:lang w:val="en-US"/>
              </w:rPr>
            </w:pPr>
          </w:p>
        </w:tc>
        <w:tc>
          <w:tcPr>
            <w:tcW w:w="2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28844D" w14:textId="77777777" w:rsidR="009C4A68" w:rsidRDefault="009C4A68" w:rsidP="00B47B36">
            <w:pPr>
              <w:pStyle w:val="NoParagraphStyle"/>
              <w:spacing w:line="240" w:lineRule="auto"/>
              <w:textAlignment w:val="auto"/>
              <w:rPr>
                <w:rFonts w:ascii="CorporateS-Bold" w:hAnsi="CorporateS-Bold" w:cs="Times New Roman"/>
                <w:color w:val="auto"/>
                <w:lang w:val="en-US"/>
              </w:rPr>
            </w:pPr>
          </w:p>
        </w:tc>
        <w:tc>
          <w:tcPr>
            <w:tcW w:w="34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68605B" w14:textId="77777777" w:rsidR="009C4A68" w:rsidRDefault="009C4A68" w:rsidP="00B47B36">
            <w:pPr>
              <w:pStyle w:val="NoParagraphStyle"/>
              <w:spacing w:line="240" w:lineRule="auto"/>
              <w:textAlignment w:val="auto"/>
              <w:rPr>
                <w:rFonts w:ascii="CorporateS-Bold" w:hAnsi="CorporateS-Bold" w:cs="Times New Roman"/>
                <w:color w:val="auto"/>
                <w:lang w:val="en-US"/>
              </w:rPr>
            </w:pPr>
          </w:p>
        </w:tc>
      </w:tr>
      <w:tr w:rsidR="009C4A68" w14:paraId="742C331B" w14:textId="77777777" w:rsidTr="00B47B36">
        <w:trPr>
          <w:trHeight w:val="453"/>
        </w:trPr>
        <w:tc>
          <w:tcPr>
            <w:tcW w:w="25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F2136B8" w14:textId="77777777" w:rsidR="009C4A68" w:rsidRDefault="009C4A68" w:rsidP="00B47B36">
            <w:pPr>
              <w:pStyle w:val="Bodynumbers10"/>
              <w:tabs>
                <w:tab w:val="clear" w:pos="340"/>
                <w:tab w:val="left" w:pos="280"/>
              </w:tabs>
              <w:ind w:left="280" w:hanging="280"/>
            </w:pPr>
            <w:r>
              <w:t>10. Fax no.</w:t>
            </w:r>
          </w:p>
        </w:tc>
        <w:tc>
          <w:tcPr>
            <w:tcW w:w="2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3D29C7" w14:textId="77777777" w:rsidR="009C4A68" w:rsidRDefault="009C4A68" w:rsidP="00B47B36">
            <w:pPr>
              <w:pStyle w:val="NoParagraphStyle"/>
              <w:spacing w:line="240" w:lineRule="auto"/>
              <w:textAlignment w:val="auto"/>
              <w:rPr>
                <w:rFonts w:ascii="CorporateS-Bold" w:hAnsi="CorporateS-Bold" w:cs="Times New Roman"/>
                <w:color w:val="auto"/>
                <w:lang w:val="en-US"/>
              </w:rPr>
            </w:pPr>
          </w:p>
        </w:tc>
        <w:tc>
          <w:tcPr>
            <w:tcW w:w="2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7897BA" w14:textId="77777777" w:rsidR="009C4A68" w:rsidRDefault="009C4A68" w:rsidP="00B47B36">
            <w:pPr>
              <w:pStyle w:val="NoParagraphStyle"/>
              <w:spacing w:line="240" w:lineRule="auto"/>
              <w:textAlignment w:val="auto"/>
              <w:rPr>
                <w:rFonts w:ascii="CorporateS-Bold" w:hAnsi="CorporateS-Bold" w:cs="Times New Roman"/>
                <w:color w:val="auto"/>
                <w:lang w:val="en-US"/>
              </w:rPr>
            </w:pPr>
          </w:p>
        </w:tc>
        <w:tc>
          <w:tcPr>
            <w:tcW w:w="2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618BA5" w14:textId="77777777" w:rsidR="009C4A68" w:rsidRDefault="009C4A68" w:rsidP="00B47B36">
            <w:pPr>
              <w:pStyle w:val="NoParagraphStyle"/>
              <w:spacing w:line="240" w:lineRule="auto"/>
              <w:textAlignment w:val="auto"/>
              <w:rPr>
                <w:rFonts w:ascii="CorporateS-Bold" w:hAnsi="CorporateS-Bold" w:cs="Times New Roman"/>
                <w:color w:val="auto"/>
                <w:lang w:val="en-US"/>
              </w:rPr>
            </w:pPr>
          </w:p>
        </w:tc>
        <w:tc>
          <w:tcPr>
            <w:tcW w:w="34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3700F2" w14:textId="77777777" w:rsidR="009C4A68" w:rsidRDefault="009C4A68" w:rsidP="00B47B36">
            <w:pPr>
              <w:pStyle w:val="NoParagraphStyle"/>
              <w:spacing w:line="240" w:lineRule="auto"/>
              <w:textAlignment w:val="auto"/>
              <w:rPr>
                <w:rFonts w:ascii="CorporateS-Bold" w:hAnsi="CorporateS-Bold" w:cs="Times New Roman"/>
                <w:color w:val="auto"/>
                <w:lang w:val="en-US"/>
              </w:rPr>
            </w:pPr>
          </w:p>
        </w:tc>
      </w:tr>
      <w:tr w:rsidR="009C4A68" w14:paraId="2A4E837C" w14:textId="77777777" w:rsidTr="00B47B36">
        <w:trPr>
          <w:trHeight w:val="453"/>
        </w:trPr>
        <w:tc>
          <w:tcPr>
            <w:tcW w:w="25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EB181ED" w14:textId="77777777" w:rsidR="009C4A68" w:rsidRDefault="009C4A68" w:rsidP="00B47B36">
            <w:pPr>
              <w:pStyle w:val="Bodynumbers10"/>
              <w:tabs>
                <w:tab w:val="clear" w:pos="340"/>
                <w:tab w:val="left" w:pos="280"/>
              </w:tabs>
              <w:ind w:left="280" w:hanging="280"/>
            </w:pPr>
            <w:r>
              <w:t>11.  Cell phone</w:t>
            </w:r>
          </w:p>
        </w:tc>
        <w:tc>
          <w:tcPr>
            <w:tcW w:w="2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D24952" w14:textId="77777777" w:rsidR="009C4A68" w:rsidRDefault="009C4A68" w:rsidP="00B47B36">
            <w:pPr>
              <w:pStyle w:val="NoParagraphStyle"/>
              <w:spacing w:line="240" w:lineRule="auto"/>
              <w:textAlignment w:val="auto"/>
              <w:rPr>
                <w:rFonts w:ascii="CorporateS-Bold" w:hAnsi="CorporateS-Bold" w:cs="Times New Roman"/>
                <w:color w:val="auto"/>
                <w:lang w:val="en-US"/>
              </w:rPr>
            </w:pPr>
          </w:p>
        </w:tc>
        <w:tc>
          <w:tcPr>
            <w:tcW w:w="2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53C207" w14:textId="77777777" w:rsidR="009C4A68" w:rsidRDefault="009C4A68" w:rsidP="00B47B36">
            <w:pPr>
              <w:pStyle w:val="NoParagraphStyle"/>
              <w:spacing w:line="240" w:lineRule="auto"/>
              <w:textAlignment w:val="auto"/>
              <w:rPr>
                <w:rFonts w:ascii="CorporateS-Bold" w:hAnsi="CorporateS-Bold" w:cs="Times New Roman"/>
                <w:color w:val="auto"/>
                <w:lang w:val="en-US"/>
              </w:rPr>
            </w:pPr>
          </w:p>
        </w:tc>
        <w:tc>
          <w:tcPr>
            <w:tcW w:w="2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476E52" w14:textId="77777777" w:rsidR="009C4A68" w:rsidRDefault="009C4A68" w:rsidP="00B47B36">
            <w:pPr>
              <w:pStyle w:val="NoParagraphStyle"/>
              <w:spacing w:line="240" w:lineRule="auto"/>
              <w:textAlignment w:val="auto"/>
              <w:rPr>
                <w:rFonts w:ascii="CorporateS-Bold" w:hAnsi="CorporateS-Bold" w:cs="Times New Roman"/>
                <w:color w:val="auto"/>
                <w:lang w:val="en-US"/>
              </w:rPr>
            </w:pPr>
          </w:p>
        </w:tc>
        <w:tc>
          <w:tcPr>
            <w:tcW w:w="34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600938" w14:textId="77777777" w:rsidR="009C4A68" w:rsidRDefault="009C4A68" w:rsidP="00B47B36">
            <w:pPr>
              <w:pStyle w:val="NoParagraphStyle"/>
              <w:spacing w:line="240" w:lineRule="auto"/>
              <w:textAlignment w:val="auto"/>
              <w:rPr>
                <w:rFonts w:ascii="CorporateS-Bold" w:hAnsi="CorporateS-Bold" w:cs="Times New Roman"/>
                <w:color w:val="auto"/>
                <w:lang w:val="en-US"/>
              </w:rPr>
            </w:pPr>
          </w:p>
        </w:tc>
      </w:tr>
      <w:tr w:rsidR="009C4A68" w14:paraId="1FD20875" w14:textId="77777777" w:rsidTr="00B47B36">
        <w:trPr>
          <w:trHeight w:val="453"/>
        </w:trPr>
        <w:tc>
          <w:tcPr>
            <w:tcW w:w="25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116F33B" w14:textId="77777777" w:rsidR="009C4A68" w:rsidRDefault="009C4A68" w:rsidP="00B47B36">
            <w:pPr>
              <w:pStyle w:val="Bodynumbers10"/>
              <w:tabs>
                <w:tab w:val="clear" w:pos="340"/>
                <w:tab w:val="left" w:pos="280"/>
              </w:tabs>
              <w:ind w:left="280" w:hanging="280"/>
            </w:pPr>
            <w:r>
              <w:t>12.  Email address</w:t>
            </w:r>
          </w:p>
        </w:tc>
        <w:tc>
          <w:tcPr>
            <w:tcW w:w="2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7DE758" w14:textId="77777777" w:rsidR="009C4A68" w:rsidRDefault="009C4A68" w:rsidP="00B47B36">
            <w:pPr>
              <w:pStyle w:val="NoParagraphStyle"/>
              <w:spacing w:line="240" w:lineRule="auto"/>
              <w:textAlignment w:val="auto"/>
              <w:rPr>
                <w:rFonts w:ascii="CorporateS-Bold" w:hAnsi="CorporateS-Bold" w:cs="Times New Roman"/>
                <w:color w:val="auto"/>
                <w:lang w:val="en-US"/>
              </w:rPr>
            </w:pPr>
          </w:p>
        </w:tc>
        <w:tc>
          <w:tcPr>
            <w:tcW w:w="2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20C454" w14:textId="77777777" w:rsidR="009C4A68" w:rsidRDefault="009C4A68" w:rsidP="00B47B36">
            <w:pPr>
              <w:pStyle w:val="NoParagraphStyle"/>
              <w:spacing w:line="240" w:lineRule="auto"/>
              <w:textAlignment w:val="auto"/>
              <w:rPr>
                <w:rFonts w:ascii="CorporateS-Bold" w:hAnsi="CorporateS-Bold" w:cs="Times New Roman"/>
                <w:color w:val="auto"/>
                <w:lang w:val="en-US"/>
              </w:rPr>
            </w:pPr>
          </w:p>
        </w:tc>
        <w:tc>
          <w:tcPr>
            <w:tcW w:w="2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18AE8C" w14:textId="77777777" w:rsidR="009C4A68" w:rsidRDefault="009C4A68" w:rsidP="00B47B36">
            <w:pPr>
              <w:pStyle w:val="NoParagraphStyle"/>
              <w:spacing w:line="240" w:lineRule="auto"/>
              <w:textAlignment w:val="auto"/>
              <w:rPr>
                <w:rFonts w:ascii="CorporateS-Bold" w:hAnsi="CorporateS-Bold" w:cs="Times New Roman"/>
                <w:color w:val="auto"/>
                <w:lang w:val="en-US"/>
              </w:rPr>
            </w:pPr>
          </w:p>
        </w:tc>
        <w:tc>
          <w:tcPr>
            <w:tcW w:w="34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ECF724" w14:textId="77777777" w:rsidR="009C4A68" w:rsidRDefault="009C4A68" w:rsidP="00B47B36">
            <w:pPr>
              <w:pStyle w:val="NoParagraphStyle"/>
              <w:spacing w:line="240" w:lineRule="auto"/>
              <w:textAlignment w:val="auto"/>
              <w:rPr>
                <w:rFonts w:ascii="CorporateS-Bold" w:hAnsi="CorporateS-Bold" w:cs="Times New Roman"/>
                <w:color w:val="auto"/>
                <w:lang w:val="en-US"/>
              </w:rPr>
            </w:pPr>
          </w:p>
        </w:tc>
      </w:tr>
      <w:tr w:rsidR="009C4A68" w14:paraId="75E8640B" w14:textId="77777777" w:rsidTr="00B47B36">
        <w:trPr>
          <w:trHeight w:val="303"/>
        </w:trPr>
        <w:tc>
          <w:tcPr>
            <w:tcW w:w="14767"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9B2507" w14:textId="77777777" w:rsidR="009C4A68" w:rsidRDefault="009C4A68" w:rsidP="00B47B36">
            <w:pPr>
              <w:pStyle w:val="Bodytext"/>
            </w:pPr>
            <w:r>
              <w:t>Add more pages if there are more neighbours bordering onto the applicant’s property than this page provided for.</w:t>
            </w:r>
          </w:p>
        </w:tc>
      </w:tr>
    </w:tbl>
    <w:p w14:paraId="5C91D800" w14:textId="77777777" w:rsidR="009C4A68" w:rsidRDefault="009C4A68" w:rsidP="009C4A68">
      <w:pPr>
        <w:pStyle w:val="NoParagraphStyle"/>
        <w:suppressAutoHyphens/>
        <w:ind w:left="227"/>
        <w:rPr>
          <w:rFonts w:ascii="CorporateS-Bold" w:hAnsi="CorporateS-Bold" w:cs="CorporateS-Bold"/>
          <w:b/>
          <w:bCs/>
        </w:rPr>
      </w:pPr>
    </w:p>
    <w:tbl>
      <w:tblPr>
        <w:tblW w:w="0" w:type="auto"/>
        <w:tblInd w:w="108" w:type="dxa"/>
        <w:tblLayout w:type="fixed"/>
        <w:tblCellMar>
          <w:left w:w="0" w:type="dxa"/>
          <w:right w:w="0" w:type="dxa"/>
        </w:tblCellMar>
        <w:tblLook w:val="0000" w:firstRow="0" w:lastRow="0" w:firstColumn="0" w:lastColumn="0" w:noHBand="0" w:noVBand="0"/>
      </w:tblPr>
      <w:tblGrid>
        <w:gridCol w:w="2555"/>
        <w:gridCol w:w="2982"/>
        <w:gridCol w:w="2982"/>
        <w:gridCol w:w="2840"/>
        <w:gridCol w:w="3408"/>
      </w:tblGrid>
      <w:tr w:rsidR="009C4A68" w14:paraId="5A5E6A6A" w14:textId="77777777" w:rsidTr="00B47B36">
        <w:trPr>
          <w:trHeight w:val="328"/>
        </w:trPr>
        <w:tc>
          <w:tcPr>
            <w:tcW w:w="14767"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52E66A" w14:textId="3C6401A8" w:rsidR="009C4A68" w:rsidRDefault="00CE6EAD" w:rsidP="00B47B36">
            <w:pPr>
              <w:pStyle w:val="Bodytext"/>
            </w:pPr>
            <w:r>
              <w:t xml:space="preserve">a) </w:t>
            </w:r>
            <w:r w:rsidR="009C4A68">
              <w:t xml:space="preserve">All fields must be </w:t>
            </w:r>
            <w:r>
              <w:t>completed if</w:t>
            </w:r>
            <w:r w:rsidR="009C4A68">
              <w:t xml:space="preserve"> applicable     b) To Indicate the properties of neighbours on map 1</w:t>
            </w:r>
          </w:p>
        </w:tc>
      </w:tr>
      <w:tr w:rsidR="009C4A68" w14:paraId="2BA42A40" w14:textId="77777777" w:rsidTr="00B47B36">
        <w:trPr>
          <w:trHeight w:val="396"/>
        </w:trPr>
        <w:tc>
          <w:tcPr>
            <w:tcW w:w="25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732552B9" w14:textId="77777777" w:rsidR="009C4A68" w:rsidRDefault="009C4A68" w:rsidP="00B47B36">
            <w:pPr>
              <w:pStyle w:val="NoParagraphStyle"/>
              <w:spacing w:line="240" w:lineRule="auto"/>
              <w:textAlignment w:val="auto"/>
              <w:rPr>
                <w:rFonts w:ascii="CorporateS-Bold" w:hAnsi="CorporateS-Bold" w:cs="Times New Roman"/>
                <w:color w:val="auto"/>
                <w:lang w:val="en-US"/>
              </w:rPr>
            </w:pPr>
          </w:p>
        </w:tc>
        <w:tc>
          <w:tcPr>
            <w:tcW w:w="2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E38AD3" w14:textId="77777777" w:rsidR="009C4A68" w:rsidRDefault="009C4A68" w:rsidP="00B47B36">
            <w:pPr>
              <w:pStyle w:val="Heading4"/>
              <w:jc w:val="center"/>
            </w:pPr>
            <w:r>
              <w:t>NEIGHBOUR 1</w:t>
            </w:r>
          </w:p>
        </w:tc>
        <w:tc>
          <w:tcPr>
            <w:tcW w:w="2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51B82A" w14:textId="77777777" w:rsidR="009C4A68" w:rsidRDefault="009C4A68" w:rsidP="00B47B36">
            <w:pPr>
              <w:pStyle w:val="Heading4"/>
              <w:jc w:val="center"/>
            </w:pPr>
            <w:r>
              <w:t>NEIGHBOUR 2</w:t>
            </w:r>
          </w:p>
        </w:tc>
        <w:tc>
          <w:tcPr>
            <w:tcW w:w="2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12F24F" w14:textId="77777777" w:rsidR="009C4A68" w:rsidRDefault="009C4A68" w:rsidP="00B47B36">
            <w:pPr>
              <w:pStyle w:val="Heading4"/>
              <w:jc w:val="center"/>
            </w:pPr>
            <w:r>
              <w:t>NEIGHBOUR 3</w:t>
            </w:r>
          </w:p>
        </w:tc>
        <w:tc>
          <w:tcPr>
            <w:tcW w:w="34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E68C60" w14:textId="77777777" w:rsidR="009C4A68" w:rsidRDefault="009C4A68" w:rsidP="00B47B36">
            <w:pPr>
              <w:pStyle w:val="Heading4"/>
              <w:jc w:val="center"/>
            </w:pPr>
            <w:r>
              <w:t>NEIGHBOUR 4</w:t>
            </w:r>
          </w:p>
        </w:tc>
      </w:tr>
      <w:tr w:rsidR="009C4A68" w14:paraId="6EF8C642" w14:textId="77777777" w:rsidTr="00B47B36">
        <w:trPr>
          <w:trHeight w:val="453"/>
        </w:trPr>
        <w:tc>
          <w:tcPr>
            <w:tcW w:w="25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3F597E4" w14:textId="77777777" w:rsidR="009C4A68" w:rsidRDefault="009C4A68" w:rsidP="00B47B36">
            <w:pPr>
              <w:pStyle w:val="Bodynumbers10"/>
              <w:tabs>
                <w:tab w:val="clear" w:pos="340"/>
                <w:tab w:val="left" w:pos="280"/>
              </w:tabs>
              <w:ind w:left="280" w:hanging="280"/>
            </w:pPr>
            <w:r>
              <w:t>1.</w:t>
            </w:r>
            <w:r>
              <w:tab/>
              <w:t>Surname</w:t>
            </w:r>
          </w:p>
        </w:tc>
        <w:tc>
          <w:tcPr>
            <w:tcW w:w="2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D0D9FA" w14:textId="77777777" w:rsidR="009C4A68" w:rsidRDefault="009C4A68" w:rsidP="00B47B36">
            <w:pPr>
              <w:pStyle w:val="NoParagraphStyle"/>
              <w:spacing w:line="240" w:lineRule="auto"/>
              <w:textAlignment w:val="auto"/>
              <w:rPr>
                <w:rFonts w:ascii="CorporateS-Bold" w:hAnsi="CorporateS-Bold" w:cs="Times New Roman"/>
                <w:color w:val="auto"/>
                <w:lang w:val="en-US"/>
              </w:rPr>
            </w:pPr>
          </w:p>
        </w:tc>
        <w:tc>
          <w:tcPr>
            <w:tcW w:w="2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46FE9F" w14:textId="77777777" w:rsidR="009C4A68" w:rsidRDefault="009C4A68" w:rsidP="00B47B36">
            <w:pPr>
              <w:pStyle w:val="NoParagraphStyle"/>
              <w:spacing w:line="240" w:lineRule="auto"/>
              <w:textAlignment w:val="auto"/>
              <w:rPr>
                <w:rFonts w:ascii="CorporateS-Bold" w:hAnsi="CorporateS-Bold" w:cs="Times New Roman"/>
                <w:color w:val="auto"/>
                <w:lang w:val="en-US"/>
              </w:rPr>
            </w:pPr>
          </w:p>
        </w:tc>
        <w:tc>
          <w:tcPr>
            <w:tcW w:w="2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A2F971" w14:textId="77777777" w:rsidR="009C4A68" w:rsidRDefault="009C4A68" w:rsidP="00B47B36">
            <w:pPr>
              <w:pStyle w:val="NoParagraphStyle"/>
              <w:spacing w:line="240" w:lineRule="auto"/>
              <w:textAlignment w:val="auto"/>
              <w:rPr>
                <w:rFonts w:ascii="CorporateS-Bold" w:hAnsi="CorporateS-Bold" w:cs="Times New Roman"/>
                <w:color w:val="auto"/>
                <w:lang w:val="en-US"/>
              </w:rPr>
            </w:pPr>
          </w:p>
        </w:tc>
        <w:tc>
          <w:tcPr>
            <w:tcW w:w="34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486288" w14:textId="77777777" w:rsidR="009C4A68" w:rsidRDefault="009C4A68" w:rsidP="00B47B36">
            <w:pPr>
              <w:pStyle w:val="NoParagraphStyle"/>
              <w:spacing w:line="240" w:lineRule="auto"/>
              <w:textAlignment w:val="auto"/>
              <w:rPr>
                <w:rFonts w:ascii="CorporateS-Bold" w:hAnsi="CorporateS-Bold" w:cs="Times New Roman"/>
                <w:color w:val="auto"/>
                <w:lang w:val="en-US"/>
              </w:rPr>
            </w:pPr>
          </w:p>
        </w:tc>
      </w:tr>
      <w:tr w:rsidR="009C4A68" w14:paraId="12299B3F" w14:textId="77777777" w:rsidTr="00B47B36">
        <w:trPr>
          <w:trHeight w:val="453"/>
        </w:trPr>
        <w:tc>
          <w:tcPr>
            <w:tcW w:w="25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8DABD6C" w14:textId="77777777" w:rsidR="009C4A68" w:rsidRDefault="009C4A68" w:rsidP="00B47B36">
            <w:pPr>
              <w:pStyle w:val="Bodynumbers10"/>
              <w:tabs>
                <w:tab w:val="clear" w:pos="340"/>
                <w:tab w:val="left" w:pos="280"/>
              </w:tabs>
              <w:ind w:left="280" w:hanging="280"/>
            </w:pPr>
            <w:r>
              <w:t>2.</w:t>
            </w:r>
            <w:r>
              <w:tab/>
              <w:t>Initials</w:t>
            </w:r>
          </w:p>
        </w:tc>
        <w:tc>
          <w:tcPr>
            <w:tcW w:w="2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A1C45B" w14:textId="77777777" w:rsidR="009C4A68" w:rsidRDefault="009C4A68" w:rsidP="00B47B36">
            <w:pPr>
              <w:pStyle w:val="NoParagraphStyle"/>
              <w:spacing w:line="240" w:lineRule="auto"/>
              <w:textAlignment w:val="auto"/>
              <w:rPr>
                <w:rFonts w:ascii="CorporateS-Bold" w:hAnsi="CorporateS-Bold" w:cs="Times New Roman"/>
                <w:color w:val="auto"/>
                <w:lang w:val="en-US"/>
              </w:rPr>
            </w:pPr>
          </w:p>
        </w:tc>
        <w:tc>
          <w:tcPr>
            <w:tcW w:w="2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F6B506" w14:textId="77777777" w:rsidR="009C4A68" w:rsidRDefault="009C4A68" w:rsidP="00B47B36">
            <w:pPr>
              <w:pStyle w:val="NoParagraphStyle"/>
              <w:spacing w:line="240" w:lineRule="auto"/>
              <w:textAlignment w:val="auto"/>
              <w:rPr>
                <w:rFonts w:ascii="CorporateS-Bold" w:hAnsi="CorporateS-Bold" w:cs="Times New Roman"/>
                <w:color w:val="auto"/>
                <w:lang w:val="en-US"/>
              </w:rPr>
            </w:pPr>
          </w:p>
        </w:tc>
        <w:tc>
          <w:tcPr>
            <w:tcW w:w="2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8B521D" w14:textId="77777777" w:rsidR="009C4A68" w:rsidRDefault="009C4A68" w:rsidP="00B47B36">
            <w:pPr>
              <w:pStyle w:val="NoParagraphStyle"/>
              <w:spacing w:line="240" w:lineRule="auto"/>
              <w:textAlignment w:val="auto"/>
              <w:rPr>
                <w:rFonts w:ascii="CorporateS-Bold" w:hAnsi="CorporateS-Bold" w:cs="Times New Roman"/>
                <w:color w:val="auto"/>
                <w:lang w:val="en-US"/>
              </w:rPr>
            </w:pPr>
          </w:p>
        </w:tc>
        <w:tc>
          <w:tcPr>
            <w:tcW w:w="34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D9FF72" w14:textId="77777777" w:rsidR="009C4A68" w:rsidRDefault="009C4A68" w:rsidP="00B47B36">
            <w:pPr>
              <w:pStyle w:val="NoParagraphStyle"/>
              <w:spacing w:line="240" w:lineRule="auto"/>
              <w:textAlignment w:val="auto"/>
              <w:rPr>
                <w:rFonts w:ascii="CorporateS-Bold" w:hAnsi="CorporateS-Bold" w:cs="Times New Roman"/>
                <w:color w:val="auto"/>
                <w:lang w:val="en-US"/>
              </w:rPr>
            </w:pPr>
          </w:p>
        </w:tc>
      </w:tr>
      <w:tr w:rsidR="009C4A68" w14:paraId="32363321" w14:textId="77777777" w:rsidTr="00B47B36">
        <w:trPr>
          <w:trHeight w:val="453"/>
        </w:trPr>
        <w:tc>
          <w:tcPr>
            <w:tcW w:w="25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13589C4" w14:textId="77777777" w:rsidR="009C4A68" w:rsidRDefault="009C4A68" w:rsidP="00B47B36">
            <w:pPr>
              <w:pStyle w:val="Bodynumbers10"/>
              <w:tabs>
                <w:tab w:val="clear" w:pos="340"/>
                <w:tab w:val="left" w:pos="280"/>
              </w:tabs>
              <w:ind w:left="280" w:hanging="280"/>
            </w:pPr>
            <w:r>
              <w:t>3.</w:t>
            </w:r>
            <w:r>
              <w:tab/>
              <w:t xml:space="preserve">Title </w:t>
            </w:r>
          </w:p>
        </w:tc>
        <w:tc>
          <w:tcPr>
            <w:tcW w:w="2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F301C9" w14:textId="77777777" w:rsidR="009C4A68" w:rsidRDefault="009C4A68" w:rsidP="00B47B36">
            <w:pPr>
              <w:pStyle w:val="NoParagraphStyle"/>
              <w:spacing w:line="240" w:lineRule="auto"/>
              <w:textAlignment w:val="auto"/>
              <w:rPr>
                <w:rFonts w:ascii="CorporateS-Bold" w:hAnsi="CorporateS-Bold" w:cs="Times New Roman"/>
                <w:color w:val="auto"/>
                <w:lang w:val="en-US"/>
              </w:rPr>
            </w:pPr>
          </w:p>
        </w:tc>
        <w:tc>
          <w:tcPr>
            <w:tcW w:w="2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987733" w14:textId="77777777" w:rsidR="009C4A68" w:rsidRDefault="009C4A68" w:rsidP="00B47B36">
            <w:pPr>
              <w:pStyle w:val="NoParagraphStyle"/>
              <w:spacing w:line="240" w:lineRule="auto"/>
              <w:textAlignment w:val="auto"/>
              <w:rPr>
                <w:rFonts w:ascii="CorporateS-Bold" w:hAnsi="CorporateS-Bold" w:cs="Times New Roman"/>
                <w:color w:val="auto"/>
                <w:lang w:val="en-US"/>
              </w:rPr>
            </w:pPr>
          </w:p>
        </w:tc>
        <w:tc>
          <w:tcPr>
            <w:tcW w:w="2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1D10B" w14:textId="77777777" w:rsidR="009C4A68" w:rsidRDefault="009C4A68" w:rsidP="00B47B36">
            <w:pPr>
              <w:pStyle w:val="NoParagraphStyle"/>
              <w:spacing w:line="240" w:lineRule="auto"/>
              <w:textAlignment w:val="auto"/>
              <w:rPr>
                <w:rFonts w:ascii="CorporateS-Bold" w:hAnsi="CorporateS-Bold" w:cs="Times New Roman"/>
                <w:color w:val="auto"/>
                <w:lang w:val="en-US"/>
              </w:rPr>
            </w:pPr>
          </w:p>
        </w:tc>
        <w:tc>
          <w:tcPr>
            <w:tcW w:w="34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5D73F5" w14:textId="77777777" w:rsidR="009C4A68" w:rsidRDefault="009C4A68" w:rsidP="00B47B36">
            <w:pPr>
              <w:pStyle w:val="NoParagraphStyle"/>
              <w:spacing w:line="240" w:lineRule="auto"/>
              <w:textAlignment w:val="auto"/>
              <w:rPr>
                <w:rFonts w:ascii="CorporateS-Bold" w:hAnsi="CorporateS-Bold" w:cs="Times New Roman"/>
                <w:color w:val="auto"/>
                <w:lang w:val="en-US"/>
              </w:rPr>
            </w:pPr>
          </w:p>
        </w:tc>
      </w:tr>
      <w:tr w:rsidR="009C4A68" w14:paraId="68043099" w14:textId="77777777" w:rsidTr="00B47B36">
        <w:trPr>
          <w:trHeight w:val="825"/>
        </w:trPr>
        <w:tc>
          <w:tcPr>
            <w:tcW w:w="25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4544A82" w14:textId="77777777" w:rsidR="009C4A68" w:rsidRDefault="009C4A68" w:rsidP="00B47B36">
            <w:pPr>
              <w:pStyle w:val="Bodynumbers10"/>
              <w:tabs>
                <w:tab w:val="clear" w:pos="340"/>
                <w:tab w:val="left" w:pos="280"/>
              </w:tabs>
              <w:ind w:left="280" w:hanging="280"/>
            </w:pPr>
            <w:r>
              <w:t xml:space="preserve">4. </w:t>
            </w:r>
            <w:r>
              <w:tab/>
              <w:t xml:space="preserve">Postal address </w:t>
            </w:r>
          </w:p>
        </w:tc>
        <w:tc>
          <w:tcPr>
            <w:tcW w:w="2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BB4F0C" w14:textId="77777777" w:rsidR="009C4A68" w:rsidRDefault="009C4A68" w:rsidP="00B47B36">
            <w:pPr>
              <w:pStyle w:val="NoParagraphStyle"/>
              <w:spacing w:line="240" w:lineRule="auto"/>
              <w:textAlignment w:val="auto"/>
              <w:rPr>
                <w:rFonts w:ascii="CorporateS-Bold" w:hAnsi="CorporateS-Bold" w:cs="Times New Roman"/>
                <w:color w:val="auto"/>
                <w:lang w:val="en-US"/>
              </w:rPr>
            </w:pPr>
          </w:p>
        </w:tc>
        <w:tc>
          <w:tcPr>
            <w:tcW w:w="2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D42F76" w14:textId="77777777" w:rsidR="009C4A68" w:rsidRDefault="009C4A68" w:rsidP="00B47B36">
            <w:pPr>
              <w:pStyle w:val="NoParagraphStyle"/>
              <w:spacing w:line="240" w:lineRule="auto"/>
              <w:textAlignment w:val="auto"/>
              <w:rPr>
                <w:rFonts w:ascii="CorporateS-Bold" w:hAnsi="CorporateS-Bold" w:cs="Times New Roman"/>
                <w:color w:val="auto"/>
                <w:lang w:val="en-US"/>
              </w:rPr>
            </w:pPr>
          </w:p>
        </w:tc>
        <w:tc>
          <w:tcPr>
            <w:tcW w:w="2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2DB33B" w14:textId="77777777" w:rsidR="009C4A68" w:rsidRDefault="009C4A68" w:rsidP="00B47B36">
            <w:pPr>
              <w:pStyle w:val="NoParagraphStyle"/>
              <w:spacing w:line="240" w:lineRule="auto"/>
              <w:textAlignment w:val="auto"/>
              <w:rPr>
                <w:rFonts w:ascii="CorporateS-Bold" w:hAnsi="CorporateS-Bold" w:cs="Times New Roman"/>
                <w:color w:val="auto"/>
                <w:lang w:val="en-US"/>
              </w:rPr>
            </w:pPr>
          </w:p>
        </w:tc>
        <w:tc>
          <w:tcPr>
            <w:tcW w:w="34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41D7E5" w14:textId="77777777" w:rsidR="009C4A68" w:rsidRDefault="009C4A68" w:rsidP="00B47B36">
            <w:pPr>
              <w:pStyle w:val="NoParagraphStyle"/>
              <w:spacing w:line="240" w:lineRule="auto"/>
              <w:textAlignment w:val="auto"/>
              <w:rPr>
                <w:rFonts w:ascii="CorporateS-Bold" w:hAnsi="CorporateS-Bold" w:cs="Times New Roman"/>
                <w:color w:val="auto"/>
                <w:lang w:val="en-US"/>
              </w:rPr>
            </w:pPr>
          </w:p>
        </w:tc>
      </w:tr>
      <w:tr w:rsidR="009C4A68" w14:paraId="0E1DB2DB" w14:textId="77777777" w:rsidTr="00B47B36">
        <w:trPr>
          <w:trHeight w:val="799"/>
        </w:trPr>
        <w:tc>
          <w:tcPr>
            <w:tcW w:w="25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3C95792" w14:textId="77777777" w:rsidR="009C4A68" w:rsidRDefault="009C4A68" w:rsidP="00B47B36">
            <w:pPr>
              <w:pStyle w:val="Bodynumbers10"/>
              <w:tabs>
                <w:tab w:val="clear" w:pos="340"/>
                <w:tab w:val="left" w:pos="280"/>
              </w:tabs>
              <w:ind w:left="280" w:hanging="280"/>
            </w:pPr>
            <w:r>
              <w:t xml:space="preserve">5. </w:t>
            </w:r>
            <w:r>
              <w:tab/>
              <w:t xml:space="preserve">Physical address </w:t>
            </w:r>
            <w:r>
              <w:br/>
              <w:t>(if different to postal)</w:t>
            </w:r>
          </w:p>
        </w:tc>
        <w:tc>
          <w:tcPr>
            <w:tcW w:w="2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31246D" w14:textId="77777777" w:rsidR="009C4A68" w:rsidRDefault="009C4A68" w:rsidP="00B47B36">
            <w:pPr>
              <w:pStyle w:val="NoParagraphStyle"/>
              <w:spacing w:line="240" w:lineRule="auto"/>
              <w:textAlignment w:val="auto"/>
              <w:rPr>
                <w:rFonts w:ascii="CorporateS-Bold" w:hAnsi="CorporateS-Bold" w:cs="Times New Roman"/>
                <w:color w:val="auto"/>
                <w:lang w:val="en-US"/>
              </w:rPr>
            </w:pPr>
          </w:p>
        </w:tc>
        <w:tc>
          <w:tcPr>
            <w:tcW w:w="2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4F3FC4" w14:textId="77777777" w:rsidR="009C4A68" w:rsidRDefault="009C4A68" w:rsidP="00B47B36">
            <w:pPr>
              <w:pStyle w:val="NoParagraphStyle"/>
              <w:spacing w:line="240" w:lineRule="auto"/>
              <w:textAlignment w:val="auto"/>
              <w:rPr>
                <w:rFonts w:ascii="CorporateS-Bold" w:hAnsi="CorporateS-Bold" w:cs="Times New Roman"/>
                <w:color w:val="auto"/>
                <w:lang w:val="en-US"/>
              </w:rPr>
            </w:pPr>
          </w:p>
        </w:tc>
        <w:tc>
          <w:tcPr>
            <w:tcW w:w="2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4E17B2" w14:textId="77777777" w:rsidR="009C4A68" w:rsidRDefault="009C4A68" w:rsidP="00B47B36">
            <w:pPr>
              <w:pStyle w:val="NoParagraphStyle"/>
              <w:spacing w:line="240" w:lineRule="auto"/>
              <w:textAlignment w:val="auto"/>
              <w:rPr>
                <w:rFonts w:ascii="CorporateS-Bold" w:hAnsi="CorporateS-Bold" w:cs="Times New Roman"/>
                <w:color w:val="auto"/>
                <w:lang w:val="en-US"/>
              </w:rPr>
            </w:pPr>
          </w:p>
        </w:tc>
        <w:tc>
          <w:tcPr>
            <w:tcW w:w="34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EFEB2C" w14:textId="77777777" w:rsidR="009C4A68" w:rsidRDefault="009C4A68" w:rsidP="00B47B36">
            <w:pPr>
              <w:pStyle w:val="NoParagraphStyle"/>
              <w:spacing w:line="240" w:lineRule="auto"/>
              <w:textAlignment w:val="auto"/>
              <w:rPr>
                <w:rFonts w:ascii="CorporateS-Bold" w:hAnsi="CorporateS-Bold" w:cs="Times New Roman"/>
                <w:color w:val="auto"/>
                <w:lang w:val="en-US"/>
              </w:rPr>
            </w:pPr>
          </w:p>
        </w:tc>
      </w:tr>
      <w:tr w:rsidR="009C4A68" w14:paraId="179A9F12" w14:textId="77777777" w:rsidTr="00B47B36">
        <w:trPr>
          <w:trHeight w:val="679"/>
        </w:trPr>
        <w:tc>
          <w:tcPr>
            <w:tcW w:w="25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463340E" w14:textId="77777777" w:rsidR="009C4A68" w:rsidRDefault="009C4A68" w:rsidP="00B47B36">
            <w:pPr>
              <w:pStyle w:val="Bodynumbers10"/>
              <w:tabs>
                <w:tab w:val="clear" w:pos="340"/>
                <w:tab w:val="left" w:pos="280"/>
              </w:tabs>
              <w:ind w:left="280" w:hanging="280"/>
            </w:pPr>
            <w:r>
              <w:t xml:space="preserve">6. </w:t>
            </w:r>
            <w:r>
              <w:tab/>
              <w:t>Farm name &amp; number(s)</w:t>
            </w:r>
          </w:p>
        </w:tc>
        <w:tc>
          <w:tcPr>
            <w:tcW w:w="2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D0D548" w14:textId="77777777" w:rsidR="009C4A68" w:rsidRDefault="009C4A68" w:rsidP="00B47B36">
            <w:pPr>
              <w:pStyle w:val="NoParagraphStyle"/>
              <w:spacing w:line="240" w:lineRule="auto"/>
              <w:textAlignment w:val="auto"/>
              <w:rPr>
                <w:rFonts w:ascii="CorporateS-Bold" w:hAnsi="CorporateS-Bold" w:cs="Times New Roman"/>
                <w:color w:val="auto"/>
                <w:lang w:val="en-US"/>
              </w:rPr>
            </w:pPr>
          </w:p>
        </w:tc>
        <w:tc>
          <w:tcPr>
            <w:tcW w:w="2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92D69D" w14:textId="77777777" w:rsidR="009C4A68" w:rsidRDefault="009C4A68" w:rsidP="00B47B36">
            <w:pPr>
              <w:pStyle w:val="NoParagraphStyle"/>
              <w:spacing w:line="240" w:lineRule="auto"/>
              <w:textAlignment w:val="auto"/>
              <w:rPr>
                <w:rFonts w:ascii="CorporateS-Bold" w:hAnsi="CorporateS-Bold" w:cs="Times New Roman"/>
                <w:color w:val="auto"/>
                <w:lang w:val="en-US"/>
              </w:rPr>
            </w:pPr>
          </w:p>
        </w:tc>
        <w:tc>
          <w:tcPr>
            <w:tcW w:w="2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402C5D" w14:textId="77777777" w:rsidR="009C4A68" w:rsidRDefault="009C4A68" w:rsidP="00B47B36">
            <w:pPr>
              <w:pStyle w:val="NoParagraphStyle"/>
              <w:spacing w:line="240" w:lineRule="auto"/>
              <w:textAlignment w:val="auto"/>
              <w:rPr>
                <w:rFonts w:ascii="CorporateS-Bold" w:hAnsi="CorporateS-Bold" w:cs="Times New Roman"/>
                <w:color w:val="auto"/>
                <w:lang w:val="en-US"/>
              </w:rPr>
            </w:pPr>
          </w:p>
        </w:tc>
        <w:tc>
          <w:tcPr>
            <w:tcW w:w="34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F2B1C5" w14:textId="77777777" w:rsidR="009C4A68" w:rsidRDefault="009C4A68" w:rsidP="00B47B36">
            <w:pPr>
              <w:pStyle w:val="NoParagraphStyle"/>
              <w:spacing w:line="240" w:lineRule="auto"/>
              <w:textAlignment w:val="auto"/>
              <w:rPr>
                <w:rFonts w:ascii="CorporateS-Bold" w:hAnsi="CorporateS-Bold" w:cs="Times New Roman"/>
                <w:color w:val="auto"/>
                <w:lang w:val="en-US"/>
              </w:rPr>
            </w:pPr>
          </w:p>
        </w:tc>
      </w:tr>
      <w:tr w:rsidR="009C4A68" w14:paraId="039CC2EA" w14:textId="77777777" w:rsidTr="00B47B36">
        <w:trPr>
          <w:trHeight w:val="453"/>
        </w:trPr>
        <w:tc>
          <w:tcPr>
            <w:tcW w:w="25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1D53A7A" w14:textId="77777777" w:rsidR="009C4A68" w:rsidRDefault="009C4A68" w:rsidP="00B47B36">
            <w:pPr>
              <w:pStyle w:val="Bodynumbers10"/>
              <w:tabs>
                <w:tab w:val="clear" w:pos="340"/>
                <w:tab w:val="left" w:pos="280"/>
              </w:tabs>
              <w:ind w:left="280" w:hanging="280"/>
            </w:pPr>
            <w:r>
              <w:t xml:space="preserve">7. </w:t>
            </w:r>
            <w:r>
              <w:tab/>
              <w:t>Farm Size (ha)</w:t>
            </w:r>
          </w:p>
        </w:tc>
        <w:tc>
          <w:tcPr>
            <w:tcW w:w="2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3111FF" w14:textId="77777777" w:rsidR="009C4A68" w:rsidRDefault="009C4A68" w:rsidP="00B47B36">
            <w:pPr>
              <w:pStyle w:val="NoParagraphStyle"/>
              <w:spacing w:line="240" w:lineRule="auto"/>
              <w:textAlignment w:val="auto"/>
              <w:rPr>
                <w:rFonts w:ascii="CorporateS-Bold" w:hAnsi="CorporateS-Bold" w:cs="Times New Roman"/>
                <w:color w:val="auto"/>
                <w:lang w:val="en-US"/>
              </w:rPr>
            </w:pPr>
          </w:p>
        </w:tc>
        <w:tc>
          <w:tcPr>
            <w:tcW w:w="2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8C158A" w14:textId="77777777" w:rsidR="009C4A68" w:rsidRDefault="009C4A68" w:rsidP="00B47B36">
            <w:pPr>
              <w:pStyle w:val="NoParagraphStyle"/>
              <w:spacing w:line="240" w:lineRule="auto"/>
              <w:textAlignment w:val="auto"/>
              <w:rPr>
                <w:rFonts w:ascii="CorporateS-Bold" w:hAnsi="CorporateS-Bold" w:cs="Times New Roman"/>
                <w:color w:val="auto"/>
                <w:lang w:val="en-US"/>
              </w:rPr>
            </w:pPr>
          </w:p>
        </w:tc>
        <w:tc>
          <w:tcPr>
            <w:tcW w:w="2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2327ED" w14:textId="77777777" w:rsidR="009C4A68" w:rsidRDefault="009C4A68" w:rsidP="00B47B36">
            <w:pPr>
              <w:pStyle w:val="NoParagraphStyle"/>
              <w:spacing w:line="240" w:lineRule="auto"/>
              <w:textAlignment w:val="auto"/>
              <w:rPr>
                <w:rFonts w:ascii="CorporateS-Bold" w:hAnsi="CorporateS-Bold" w:cs="Times New Roman"/>
                <w:color w:val="auto"/>
                <w:lang w:val="en-US"/>
              </w:rPr>
            </w:pPr>
          </w:p>
        </w:tc>
        <w:tc>
          <w:tcPr>
            <w:tcW w:w="34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BF6BF1" w14:textId="77777777" w:rsidR="009C4A68" w:rsidRDefault="009C4A68" w:rsidP="00B47B36">
            <w:pPr>
              <w:pStyle w:val="NoParagraphStyle"/>
              <w:spacing w:line="240" w:lineRule="auto"/>
              <w:textAlignment w:val="auto"/>
              <w:rPr>
                <w:rFonts w:ascii="CorporateS-Bold" w:hAnsi="CorporateS-Bold" w:cs="Times New Roman"/>
                <w:color w:val="auto"/>
                <w:lang w:val="en-US"/>
              </w:rPr>
            </w:pPr>
          </w:p>
        </w:tc>
      </w:tr>
      <w:tr w:rsidR="009C4A68" w14:paraId="0538EFBA" w14:textId="77777777" w:rsidTr="00B47B36">
        <w:trPr>
          <w:trHeight w:val="453"/>
        </w:trPr>
        <w:tc>
          <w:tcPr>
            <w:tcW w:w="25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FEE2DA0" w14:textId="77777777" w:rsidR="009C4A68" w:rsidRDefault="009C4A68" w:rsidP="00B47B36">
            <w:pPr>
              <w:pStyle w:val="Bodynumbers10"/>
              <w:tabs>
                <w:tab w:val="clear" w:pos="340"/>
                <w:tab w:val="left" w:pos="280"/>
              </w:tabs>
              <w:ind w:left="280" w:hanging="280"/>
            </w:pPr>
            <w:r>
              <w:t xml:space="preserve">8. </w:t>
            </w:r>
            <w:r>
              <w:tab/>
              <w:t xml:space="preserve">Ward name </w:t>
            </w:r>
          </w:p>
        </w:tc>
        <w:tc>
          <w:tcPr>
            <w:tcW w:w="2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5929D1" w14:textId="77777777" w:rsidR="009C4A68" w:rsidRDefault="009C4A68" w:rsidP="00B47B36">
            <w:pPr>
              <w:pStyle w:val="NoParagraphStyle"/>
              <w:spacing w:line="240" w:lineRule="auto"/>
              <w:textAlignment w:val="auto"/>
              <w:rPr>
                <w:rFonts w:ascii="CorporateS-Bold" w:hAnsi="CorporateS-Bold" w:cs="Times New Roman"/>
                <w:color w:val="auto"/>
                <w:lang w:val="en-US"/>
              </w:rPr>
            </w:pPr>
          </w:p>
        </w:tc>
        <w:tc>
          <w:tcPr>
            <w:tcW w:w="2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A616D5" w14:textId="77777777" w:rsidR="009C4A68" w:rsidRDefault="009C4A68" w:rsidP="00B47B36">
            <w:pPr>
              <w:pStyle w:val="NoParagraphStyle"/>
              <w:spacing w:line="240" w:lineRule="auto"/>
              <w:textAlignment w:val="auto"/>
              <w:rPr>
                <w:rFonts w:ascii="CorporateS-Bold" w:hAnsi="CorporateS-Bold" w:cs="Times New Roman"/>
                <w:color w:val="auto"/>
                <w:lang w:val="en-US"/>
              </w:rPr>
            </w:pPr>
          </w:p>
        </w:tc>
        <w:tc>
          <w:tcPr>
            <w:tcW w:w="2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C6D666" w14:textId="77777777" w:rsidR="009C4A68" w:rsidRDefault="009C4A68" w:rsidP="00B47B36">
            <w:pPr>
              <w:pStyle w:val="NoParagraphStyle"/>
              <w:spacing w:line="240" w:lineRule="auto"/>
              <w:textAlignment w:val="auto"/>
              <w:rPr>
                <w:rFonts w:ascii="CorporateS-Bold" w:hAnsi="CorporateS-Bold" w:cs="Times New Roman"/>
                <w:color w:val="auto"/>
                <w:lang w:val="en-US"/>
              </w:rPr>
            </w:pPr>
          </w:p>
        </w:tc>
        <w:tc>
          <w:tcPr>
            <w:tcW w:w="34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1BEBFB" w14:textId="77777777" w:rsidR="009C4A68" w:rsidRDefault="009C4A68" w:rsidP="00B47B36">
            <w:pPr>
              <w:pStyle w:val="NoParagraphStyle"/>
              <w:spacing w:line="240" w:lineRule="auto"/>
              <w:textAlignment w:val="auto"/>
              <w:rPr>
                <w:rFonts w:ascii="CorporateS-Bold" w:hAnsi="CorporateS-Bold" w:cs="Times New Roman"/>
                <w:color w:val="auto"/>
                <w:lang w:val="en-US"/>
              </w:rPr>
            </w:pPr>
          </w:p>
        </w:tc>
      </w:tr>
      <w:tr w:rsidR="009C4A68" w14:paraId="43DBD412" w14:textId="77777777" w:rsidTr="00B47B36">
        <w:trPr>
          <w:trHeight w:val="453"/>
        </w:trPr>
        <w:tc>
          <w:tcPr>
            <w:tcW w:w="25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45169A4" w14:textId="77777777" w:rsidR="009C4A68" w:rsidRDefault="009C4A68" w:rsidP="00B47B36">
            <w:pPr>
              <w:pStyle w:val="Bodynumbers10"/>
              <w:tabs>
                <w:tab w:val="clear" w:pos="340"/>
                <w:tab w:val="left" w:pos="280"/>
              </w:tabs>
              <w:ind w:left="280" w:hanging="280"/>
            </w:pPr>
            <w:r>
              <w:t xml:space="preserve">9. </w:t>
            </w:r>
            <w:r>
              <w:tab/>
              <w:t xml:space="preserve">Telephone  </w:t>
            </w:r>
          </w:p>
        </w:tc>
        <w:tc>
          <w:tcPr>
            <w:tcW w:w="2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4EA5D2" w14:textId="77777777" w:rsidR="009C4A68" w:rsidRDefault="009C4A68" w:rsidP="00B47B36">
            <w:pPr>
              <w:pStyle w:val="NoParagraphStyle"/>
              <w:spacing w:line="240" w:lineRule="auto"/>
              <w:textAlignment w:val="auto"/>
              <w:rPr>
                <w:rFonts w:ascii="CorporateS-Bold" w:hAnsi="CorporateS-Bold" w:cs="Times New Roman"/>
                <w:color w:val="auto"/>
                <w:lang w:val="en-US"/>
              </w:rPr>
            </w:pPr>
          </w:p>
        </w:tc>
        <w:tc>
          <w:tcPr>
            <w:tcW w:w="2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3C6332" w14:textId="77777777" w:rsidR="009C4A68" w:rsidRDefault="009C4A68" w:rsidP="00B47B36">
            <w:pPr>
              <w:pStyle w:val="NoParagraphStyle"/>
              <w:spacing w:line="240" w:lineRule="auto"/>
              <w:textAlignment w:val="auto"/>
              <w:rPr>
                <w:rFonts w:ascii="CorporateS-Bold" w:hAnsi="CorporateS-Bold" w:cs="Times New Roman"/>
                <w:color w:val="auto"/>
                <w:lang w:val="en-US"/>
              </w:rPr>
            </w:pPr>
          </w:p>
        </w:tc>
        <w:tc>
          <w:tcPr>
            <w:tcW w:w="2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B66361" w14:textId="77777777" w:rsidR="009C4A68" w:rsidRDefault="009C4A68" w:rsidP="00B47B36">
            <w:pPr>
              <w:pStyle w:val="NoParagraphStyle"/>
              <w:spacing w:line="240" w:lineRule="auto"/>
              <w:textAlignment w:val="auto"/>
              <w:rPr>
                <w:rFonts w:ascii="CorporateS-Bold" w:hAnsi="CorporateS-Bold" w:cs="Times New Roman"/>
                <w:color w:val="auto"/>
                <w:lang w:val="en-US"/>
              </w:rPr>
            </w:pPr>
          </w:p>
        </w:tc>
        <w:tc>
          <w:tcPr>
            <w:tcW w:w="34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0F87DB" w14:textId="77777777" w:rsidR="009C4A68" w:rsidRDefault="009C4A68" w:rsidP="00B47B36">
            <w:pPr>
              <w:pStyle w:val="NoParagraphStyle"/>
              <w:spacing w:line="240" w:lineRule="auto"/>
              <w:textAlignment w:val="auto"/>
              <w:rPr>
                <w:rFonts w:ascii="CorporateS-Bold" w:hAnsi="CorporateS-Bold" w:cs="Times New Roman"/>
                <w:color w:val="auto"/>
                <w:lang w:val="en-US"/>
              </w:rPr>
            </w:pPr>
          </w:p>
        </w:tc>
      </w:tr>
      <w:tr w:rsidR="009C4A68" w14:paraId="3F91F55F" w14:textId="77777777" w:rsidTr="00B47B36">
        <w:trPr>
          <w:trHeight w:val="453"/>
        </w:trPr>
        <w:tc>
          <w:tcPr>
            <w:tcW w:w="25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3638583" w14:textId="77777777" w:rsidR="009C4A68" w:rsidRDefault="009C4A68" w:rsidP="00B47B36">
            <w:pPr>
              <w:pStyle w:val="Bodynumbers10"/>
              <w:tabs>
                <w:tab w:val="clear" w:pos="340"/>
                <w:tab w:val="left" w:pos="280"/>
              </w:tabs>
              <w:ind w:left="280" w:hanging="280"/>
            </w:pPr>
            <w:r>
              <w:t>10. Fax no.</w:t>
            </w:r>
          </w:p>
        </w:tc>
        <w:tc>
          <w:tcPr>
            <w:tcW w:w="2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05DDA9" w14:textId="77777777" w:rsidR="009C4A68" w:rsidRDefault="009C4A68" w:rsidP="00B47B36">
            <w:pPr>
              <w:pStyle w:val="NoParagraphStyle"/>
              <w:spacing w:line="240" w:lineRule="auto"/>
              <w:textAlignment w:val="auto"/>
              <w:rPr>
                <w:rFonts w:ascii="CorporateS-Bold" w:hAnsi="CorporateS-Bold" w:cs="Times New Roman"/>
                <w:color w:val="auto"/>
                <w:lang w:val="en-US"/>
              </w:rPr>
            </w:pPr>
          </w:p>
        </w:tc>
        <w:tc>
          <w:tcPr>
            <w:tcW w:w="2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158BE4" w14:textId="77777777" w:rsidR="009C4A68" w:rsidRDefault="009C4A68" w:rsidP="00B47B36">
            <w:pPr>
              <w:pStyle w:val="NoParagraphStyle"/>
              <w:spacing w:line="240" w:lineRule="auto"/>
              <w:textAlignment w:val="auto"/>
              <w:rPr>
                <w:rFonts w:ascii="CorporateS-Bold" w:hAnsi="CorporateS-Bold" w:cs="Times New Roman"/>
                <w:color w:val="auto"/>
                <w:lang w:val="en-US"/>
              </w:rPr>
            </w:pPr>
          </w:p>
        </w:tc>
        <w:tc>
          <w:tcPr>
            <w:tcW w:w="2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A46818" w14:textId="77777777" w:rsidR="009C4A68" w:rsidRDefault="009C4A68" w:rsidP="00B47B36">
            <w:pPr>
              <w:pStyle w:val="NoParagraphStyle"/>
              <w:spacing w:line="240" w:lineRule="auto"/>
              <w:textAlignment w:val="auto"/>
              <w:rPr>
                <w:rFonts w:ascii="CorporateS-Bold" w:hAnsi="CorporateS-Bold" w:cs="Times New Roman"/>
                <w:color w:val="auto"/>
                <w:lang w:val="en-US"/>
              </w:rPr>
            </w:pPr>
          </w:p>
        </w:tc>
        <w:tc>
          <w:tcPr>
            <w:tcW w:w="34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3A3862" w14:textId="77777777" w:rsidR="009C4A68" w:rsidRDefault="009C4A68" w:rsidP="00B47B36">
            <w:pPr>
              <w:pStyle w:val="NoParagraphStyle"/>
              <w:spacing w:line="240" w:lineRule="auto"/>
              <w:textAlignment w:val="auto"/>
              <w:rPr>
                <w:rFonts w:ascii="CorporateS-Bold" w:hAnsi="CorporateS-Bold" w:cs="Times New Roman"/>
                <w:color w:val="auto"/>
                <w:lang w:val="en-US"/>
              </w:rPr>
            </w:pPr>
          </w:p>
        </w:tc>
      </w:tr>
      <w:tr w:rsidR="009C4A68" w14:paraId="540F5926" w14:textId="77777777" w:rsidTr="00B47B36">
        <w:trPr>
          <w:trHeight w:val="453"/>
        </w:trPr>
        <w:tc>
          <w:tcPr>
            <w:tcW w:w="25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D7F1B52" w14:textId="77777777" w:rsidR="009C4A68" w:rsidRDefault="009C4A68" w:rsidP="00B47B36">
            <w:pPr>
              <w:pStyle w:val="Bodynumbers10"/>
              <w:tabs>
                <w:tab w:val="clear" w:pos="340"/>
                <w:tab w:val="left" w:pos="280"/>
              </w:tabs>
              <w:ind w:left="280" w:hanging="280"/>
            </w:pPr>
            <w:r>
              <w:t>11.  Cell phone</w:t>
            </w:r>
          </w:p>
        </w:tc>
        <w:tc>
          <w:tcPr>
            <w:tcW w:w="2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480283" w14:textId="77777777" w:rsidR="009C4A68" w:rsidRDefault="009C4A68" w:rsidP="00B47B36">
            <w:pPr>
              <w:pStyle w:val="NoParagraphStyle"/>
              <w:spacing w:line="240" w:lineRule="auto"/>
              <w:textAlignment w:val="auto"/>
              <w:rPr>
                <w:rFonts w:ascii="CorporateS-Bold" w:hAnsi="CorporateS-Bold" w:cs="Times New Roman"/>
                <w:color w:val="auto"/>
                <w:lang w:val="en-US"/>
              </w:rPr>
            </w:pPr>
          </w:p>
        </w:tc>
        <w:tc>
          <w:tcPr>
            <w:tcW w:w="2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9540BF" w14:textId="77777777" w:rsidR="009C4A68" w:rsidRDefault="009C4A68" w:rsidP="00B47B36">
            <w:pPr>
              <w:pStyle w:val="NoParagraphStyle"/>
              <w:spacing w:line="240" w:lineRule="auto"/>
              <w:textAlignment w:val="auto"/>
              <w:rPr>
                <w:rFonts w:ascii="CorporateS-Bold" w:hAnsi="CorporateS-Bold" w:cs="Times New Roman"/>
                <w:color w:val="auto"/>
                <w:lang w:val="en-US"/>
              </w:rPr>
            </w:pPr>
          </w:p>
        </w:tc>
        <w:tc>
          <w:tcPr>
            <w:tcW w:w="2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E19B42" w14:textId="77777777" w:rsidR="009C4A68" w:rsidRDefault="009C4A68" w:rsidP="00B47B36">
            <w:pPr>
              <w:pStyle w:val="NoParagraphStyle"/>
              <w:spacing w:line="240" w:lineRule="auto"/>
              <w:textAlignment w:val="auto"/>
              <w:rPr>
                <w:rFonts w:ascii="CorporateS-Bold" w:hAnsi="CorporateS-Bold" w:cs="Times New Roman"/>
                <w:color w:val="auto"/>
                <w:lang w:val="en-US"/>
              </w:rPr>
            </w:pPr>
          </w:p>
        </w:tc>
        <w:tc>
          <w:tcPr>
            <w:tcW w:w="34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0DEB78" w14:textId="77777777" w:rsidR="009C4A68" w:rsidRDefault="009C4A68" w:rsidP="00B47B36">
            <w:pPr>
              <w:pStyle w:val="NoParagraphStyle"/>
              <w:spacing w:line="240" w:lineRule="auto"/>
              <w:textAlignment w:val="auto"/>
              <w:rPr>
                <w:rFonts w:ascii="CorporateS-Bold" w:hAnsi="CorporateS-Bold" w:cs="Times New Roman"/>
                <w:color w:val="auto"/>
                <w:lang w:val="en-US"/>
              </w:rPr>
            </w:pPr>
          </w:p>
        </w:tc>
      </w:tr>
      <w:tr w:rsidR="009C4A68" w14:paraId="39F8CF91" w14:textId="77777777" w:rsidTr="00B47B36">
        <w:trPr>
          <w:trHeight w:val="453"/>
        </w:trPr>
        <w:tc>
          <w:tcPr>
            <w:tcW w:w="25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BDBD8B3" w14:textId="77777777" w:rsidR="009C4A68" w:rsidRDefault="009C4A68" w:rsidP="00B47B36">
            <w:pPr>
              <w:pStyle w:val="Bodynumbers10"/>
              <w:tabs>
                <w:tab w:val="clear" w:pos="340"/>
                <w:tab w:val="left" w:pos="280"/>
              </w:tabs>
              <w:ind w:left="280" w:hanging="280"/>
            </w:pPr>
            <w:r>
              <w:t>12.  Email address</w:t>
            </w:r>
          </w:p>
        </w:tc>
        <w:tc>
          <w:tcPr>
            <w:tcW w:w="2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153952" w14:textId="77777777" w:rsidR="009C4A68" w:rsidRDefault="009C4A68" w:rsidP="00B47B36">
            <w:pPr>
              <w:pStyle w:val="NoParagraphStyle"/>
              <w:spacing w:line="240" w:lineRule="auto"/>
              <w:textAlignment w:val="auto"/>
              <w:rPr>
                <w:rFonts w:ascii="CorporateS-Bold" w:hAnsi="CorporateS-Bold" w:cs="Times New Roman"/>
                <w:color w:val="auto"/>
                <w:lang w:val="en-US"/>
              </w:rPr>
            </w:pPr>
          </w:p>
        </w:tc>
        <w:tc>
          <w:tcPr>
            <w:tcW w:w="2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44E705" w14:textId="77777777" w:rsidR="009C4A68" w:rsidRDefault="009C4A68" w:rsidP="00B47B36">
            <w:pPr>
              <w:pStyle w:val="NoParagraphStyle"/>
              <w:spacing w:line="240" w:lineRule="auto"/>
              <w:textAlignment w:val="auto"/>
              <w:rPr>
                <w:rFonts w:ascii="CorporateS-Bold" w:hAnsi="CorporateS-Bold" w:cs="Times New Roman"/>
                <w:color w:val="auto"/>
                <w:lang w:val="en-US"/>
              </w:rPr>
            </w:pPr>
          </w:p>
        </w:tc>
        <w:tc>
          <w:tcPr>
            <w:tcW w:w="2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5F5168" w14:textId="77777777" w:rsidR="009C4A68" w:rsidRDefault="009C4A68" w:rsidP="00B47B36">
            <w:pPr>
              <w:pStyle w:val="NoParagraphStyle"/>
              <w:spacing w:line="240" w:lineRule="auto"/>
              <w:textAlignment w:val="auto"/>
              <w:rPr>
                <w:rFonts w:ascii="CorporateS-Bold" w:hAnsi="CorporateS-Bold" w:cs="Times New Roman"/>
                <w:color w:val="auto"/>
                <w:lang w:val="en-US"/>
              </w:rPr>
            </w:pPr>
          </w:p>
        </w:tc>
        <w:tc>
          <w:tcPr>
            <w:tcW w:w="34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C2CB29" w14:textId="77777777" w:rsidR="009C4A68" w:rsidRDefault="009C4A68" w:rsidP="00B47B36">
            <w:pPr>
              <w:pStyle w:val="NoParagraphStyle"/>
              <w:spacing w:line="240" w:lineRule="auto"/>
              <w:textAlignment w:val="auto"/>
              <w:rPr>
                <w:rFonts w:ascii="CorporateS-Bold" w:hAnsi="CorporateS-Bold" w:cs="Times New Roman"/>
                <w:color w:val="auto"/>
                <w:lang w:val="en-US"/>
              </w:rPr>
            </w:pPr>
          </w:p>
        </w:tc>
      </w:tr>
      <w:tr w:rsidR="009C4A68" w14:paraId="3EEFC376" w14:textId="77777777" w:rsidTr="00B47B36">
        <w:trPr>
          <w:trHeight w:val="303"/>
        </w:trPr>
        <w:tc>
          <w:tcPr>
            <w:tcW w:w="14767"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3FC831" w14:textId="77777777" w:rsidR="009C4A68" w:rsidRDefault="009C4A68" w:rsidP="00B47B36">
            <w:pPr>
              <w:pStyle w:val="Bodytext"/>
            </w:pPr>
            <w:r>
              <w:t>Add more pages if there are more neighbours bordering onto the applicant’s property than this page provided for.</w:t>
            </w:r>
          </w:p>
        </w:tc>
      </w:tr>
    </w:tbl>
    <w:p w14:paraId="77016105" w14:textId="77777777" w:rsidR="009C4A68" w:rsidRDefault="009C4A68" w:rsidP="0001012E">
      <w:pPr>
        <w:pStyle w:val="TOOLNAMEandNO"/>
        <w:rPr>
          <w:sz w:val="20"/>
          <w:szCs w:val="20"/>
        </w:rPr>
      </w:pPr>
    </w:p>
    <w:p w14:paraId="55BD4C92" w14:textId="77777777" w:rsidR="009C4A68" w:rsidRDefault="009C4A68" w:rsidP="009C4A68">
      <w:pPr>
        <w:pStyle w:val="Heading4"/>
        <w:rPr>
          <w:sz w:val="16"/>
          <w:szCs w:val="16"/>
        </w:rPr>
      </w:pPr>
      <w:r>
        <w:t xml:space="preserve">SECTION D: THE FIRE HISTORY OF THE FARM / PROPERTY </w:t>
      </w:r>
    </w:p>
    <w:tbl>
      <w:tblPr>
        <w:tblW w:w="15052" w:type="dxa"/>
        <w:tblInd w:w="108" w:type="dxa"/>
        <w:tblLayout w:type="fixed"/>
        <w:tblCellMar>
          <w:left w:w="0" w:type="dxa"/>
          <w:right w:w="0" w:type="dxa"/>
        </w:tblCellMar>
        <w:tblLook w:val="0000" w:firstRow="0" w:lastRow="0" w:firstColumn="0" w:lastColumn="0" w:noHBand="0" w:noVBand="0"/>
      </w:tblPr>
      <w:tblGrid>
        <w:gridCol w:w="3557"/>
        <w:gridCol w:w="1039"/>
        <w:gridCol w:w="60"/>
        <w:gridCol w:w="1482"/>
        <w:gridCol w:w="1075"/>
        <w:gridCol w:w="1125"/>
        <w:gridCol w:w="1671"/>
        <w:gridCol w:w="888"/>
        <w:gridCol w:w="169"/>
        <w:gridCol w:w="1856"/>
        <w:gridCol w:w="2130"/>
      </w:tblGrid>
      <w:tr w:rsidR="009C4A68" w14:paraId="38C45B2E" w14:textId="77777777" w:rsidTr="009C4A68">
        <w:trPr>
          <w:trHeight w:val="527"/>
        </w:trPr>
        <w:tc>
          <w:tcPr>
            <w:tcW w:w="459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2F7273" w14:textId="77777777" w:rsidR="009C4A68" w:rsidRDefault="009C4A68">
            <w:pPr>
              <w:pStyle w:val="TablebodyTABLES"/>
            </w:pPr>
            <w:r>
              <w:rPr>
                <w:rFonts w:ascii="CorporateS-Bold" w:hAnsi="CorporateS-Bold" w:cs="CorporateS-Bold"/>
                <w:b/>
                <w:bCs/>
              </w:rPr>
              <w:t>D1.1</w:t>
            </w:r>
            <w:r>
              <w:t xml:space="preserve"> How many fires have there been in the last 5 year in group area.</w:t>
            </w:r>
          </w:p>
        </w:tc>
        <w:tc>
          <w:tcPr>
            <w:tcW w:w="154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694697D1" w14:textId="77777777" w:rsidR="009C4A68" w:rsidRDefault="009C4A68">
            <w:pPr>
              <w:pStyle w:val="NoParagraphStyle"/>
              <w:spacing w:line="240" w:lineRule="auto"/>
              <w:textAlignment w:val="auto"/>
              <w:rPr>
                <w:rFonts w:ascii="CorporateS-Bold" w:hAnsi="CorporateS-Bold" w:cs="Times New Roman"/>
                <w:color w:val="auto"/>
                <w:lang w:val="en-US"/>
              </w:rPr>
            </w:pPr>
          </w:p>
        </w:tc>
        <w:tc>
          <w:tcPr>
            <w:tcW w:w="4759"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3B184C" w14:textId="77777777" w:rsidR="009C4A68" w:rsidRDefault="009C4A68">
            <w:pPr>
              <w:pStyle w:val="TablebodyTABLES"/>
            </w:pPr>
            <w:r>
              <w:rPr>
                <w:rFonts w:ascii="CorporateS-Bold" w:hAnsi="CorporateS-Bold" w:cs="CorporateS-Bold"/>
                <w:b/>
                <w:bCs/>
              </w:rPr>
              <w:t>D1.2</w:t>
            </w:r>
            <w:r>
              <w:t xml:space="preserve"> How many had crossed from one farm to another ?</w:t>
            </w:r>
          </w:p>
        </w:tc>
        <w:tc>
          <w:tcPr>
            <w:tcW w:w="415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7A20009C" w14:textId="77777777" w:rsidR="009C4A68" w:rsidRDefault="009C4A68">
            <w:pPr>
              <w:pStyle w:val="NoParagraphStyle"/>
              <w:spacing w:line="240" w:lineRule="auto"/>
              <w:textAlignment w:val="auto"/>
              <w:rPr>
                <w:rFonts w:ascii="CorporateS-Bold" w:hAnsi="CorporateS-Bold" w:cs="Times New Roman"/>
                <w:color w:val="auto"/>
                <w:lang w:val="en-US"/>
              </w:rPr>
            </w:pPr>
          </w:p>
        </w:tc>
      </w:tr>
      <w:tr w:rsidR="009C4A68" w14:paraId="29F0BA75" w14:textId="77777777" w:rsidTr="009C4A68">
        <w:trPr>
          <w:trHeight w:val="454"/>
        </w:trPr>
        <w:tc>
          <w:tcPr>
            <w:tcW w:w="4596" w:type="dxa"/>
            <w:gridSpan w:val="2"/>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EACCF3" w14:textId="77777777" w:rsidR="009C4A68" w:rsidRDefault="009C4A68">
            <w:pPr>
              <w:pStyle w:val="TablebodyTABLES"/>
            </w:pPr>
            <w:r>
              <w:rPr>
                <w:rFonts w:ascii="CorporateS-Bold" w:hAnsi="CorporateS-Bold" w:cs="CorporateS-Bold"/>
                <w:b/>
                <w:bCs/>
              </w:rPr>
              <w:t>D1.3</w:t>
            </w:r>
            <w:r>
              <w:t xml:space="preserve"> Name some of the possible causes /origins of these fires.</w:t>
            </w:r>
          </w:p>
        </w:tc>
        <w:tc>
          <w:tcPr>
            <w:tcW w:w="10456"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C56CEE" w14:textId="77777777" w:rsidR="009C4A68" w:rsidRDefault="009C4A68">
            <w:pPr>
              <w:pStyle w:val="NoParagraphStyle"/>
              <w:spacing w:line="240" w:lineRule="auto"/>
              <w:textAlignment w:val="auto"/>
              <w:rPr>
                <w:rFonts w:ascii="CorporateS-Bold" w:hAnsi="CorporateS-Bold" w:cs="Times New Roman"/>
                <w:color w:val="auto"/>
                <w:lang w:val="en-US"/>
              </w:rPr>
            </w:pPr>
          </w:p>
        </w:tc>
      </w:tr>
      <w:tr w:rsidR="009C4A68" w14:paraId="1E5EA9C8" w14:textId="77777777" w:rsidTr="009C4A68">
        <w:trPr>
          <w:trHeight w:val="454"/>
        </w:trPr>
        <w:tc>
          <w:tcPr>
            <w:tcW w:w="4596" w:type="dxa"/>
            <w:gridSpan w:val="2"/>
            <w:vMerge/>
            <w:tcBorders>
              <w:top w:val="single" w:sz="4" w:space="0" w:color="000000"/>
              <w:left w:val="single" w:sz="4" w:space="0" w:color="000000"/>
              <w:bottom w:val="single" w:sz="4" w:space="0" w:color="000000"/>
              <w:right w:val="single" w:sz="4" w:space="0" w:color="000000"/>
            </w:tcBorders>
          </w:tcPr>
          <w:p w14:paraId="132DE5BC" w14:textId="77777777" w:rsidR="009C4A68" w:rsidRDefault="009C4A68">
            <w:pPr>
              <w:pStyle w:val="NoParagraphStyle"/>
              <w:spacing w:line="240" w:lineRule="auto"/>
              <w:textAlignment w:val="auto"/>
              <w:rPr>
                <w:rFonts w:ascii="CorporateS-Bold" w:hAnsi="CorporateS-Bold" w:cs="Times New Roman"/>
                <w:color w:val="auto"/>
                <w:lang w:val="en-US"/>
              </w:rPr>
            </w:pPr>
          </w:p>
        </w:tc>
        <w:tc>
          <w:tcPr>
            <w:tcW w:w="5413"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D31EDB" w14:textId="77777777" w:rsidR="009C4A68" w:rsidRDefault="009C4A68">
            <w:pPr>
              <w:pStyle w:val="NoParagraphStyle"/>
              <w:spacing w:line="240" w:lineRule="auto"/>
              <w:textAlignment w:val="auto"/>
              <w:rPr>
                <w:rFonts w:ascii="CorporateS-Bold" w:hAnsi="CorporateS-Bold" w:cs="Times New Roman"/>
                <w:color w:val="auto"/>
                <w:lang w:val="en-US"/>
              </w:rPr>
            </w:pPr>
          </w:p>
        </w:tc>
        <w:tc>
          <w:tcPr>
            <w:tcW w:w="5043"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53B549" w14:textId="77777777" w:rsidR="009C4A68" w:rsidRDefault="009C4A68">
            <w:pPr>
              <w:pStyle w:val="TablebodyTABLES"/>
            </w:pPr>
            <w:r>
              <w:t>Value lost due to fires</w:t>
            </w:r>
          </w:p>
        </w:tc>
      </w:tr>
      <w:tr w:rsidR="009C4A68" w14:paraId="322BA89F" w14:textId="77777777" w:rsidTr="009C4A68">
        <w:trPr>
          <w:trHeight w:val="454"/>
        </w:trPr>
        <w:tc>
          <w:tcPr>
            <w:tcW w:w="4596" w:type="dxa"/>
            <w:gridSpan w:val="2"/>
            <w:vMerge/>
            <w:tcBorders>
              <w:top w:val="single" w:sz="4" w:space="0" w:color="000000"/>
              <w:left w:val="single" w:sz="4" w:space="0" w:color="000000"/>
              <w:bottom w:val="single" w:sz="4" w:space="0" w:color="000000"/>
              <w:right w:val="single" w:sz="4" w:space="0" w:color="000000"/>
            </w:tcBorders>
          </w:tcPr>
          <w:p w14:paraId="30A42597" w14:textId="77777777" w:rsidR="009C4A68" w:rsidRDefault="009C4A68">
            <w:pPr>
              <w:pStyle w:val="NoParagraphStyle"/>
              <w:spacing w:line="240" w:lineRule="auto"/>
              <w:textAlignment w:val="auto"/>
              <w:rPr>
                <w:rFonts w:ascii="CorporateS-Bold" w:hAnsi="CorporateS-Bold" w:cs="Times New Roman"/>
                <w:color w:val="auto"/>
                <w:lang w:val="en-US"/>
              </w:rPr>
            </w:pPr>
          </w:p>
        </w:tc>
        <w:tc>
          <w:tcPr>
            <w:tcW w:w="5413"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42D3B8" w14:textId="77777777" w:rsidR="009C4A68" w:rsidRDefault="009C4A68">
            <w:pPr>
              <w:pStyle w:val="NoParagraphStyle"/>
              <w:spacing w:line="240" w:lineRule="auto"/>
              <w:textAlignment w:val="auto"/>
              <w:rPr>
                <w:rFonts w:ascii="CorporateS-Bold" w:hAnsi="CorporateS-Bold" w:cs="Times New Roman"/>
                <w:color w:val="auto"/>
                <w:lang w:val="en-US"/>
              </w:rPr>
            </w:pPr>
          </w:p>
        </w:tc>
        <w:tc>
          <w:tcPr>
            <w:tcW w:w="5043"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C106B9" w14:textId="77777777" w:rsidR="009C4A68" w:rsidRDefault="009C4A68">
            <w:pPr>
              <w:pStyle w:val="NoParagraphStyle"/>
              <w:spacing w:line="240" w:lineRule="auto"/>
              <w:textAlignment w:val="auto"/>
              <w:rPr>
                <w:rFonts w:ascii="CorporateS-Bold" w:hAnsi="CorporateS-Bold" w:cs="Times New Roman"/>
                <w:color w:val="auto"/>
                <w:lang w:val="en-US"/>
              </w:rPr>
            </w:pPr>
          </w:p>
        </w:tc>
      </w:tr>
      <w:tr w:rsidR="009C4A68" w14:paraId="07667B35" w14:textId="77777777" w:rsidTr="009C4A68">
        <w:trPr>
          <w:trHeight w:val="454"/>
        </w:trPr>
        <w:tc>
          <w:tcPr>
            <w:tcW w:w="4596" w:type="dxa"/>
            <w:gridSpan w:val="2"/>
            <w:vMerge/>
            <w:tcBorders>
              <w:top w:val="single" w:sz="4" w:space="0" w:color="000000"/>
              <w:left w:val="single" w:sz="4" w:space="0" w:color="000000"/>
              <w:bottom w:val="single" w:sz="4" w:space="0" w:color="000000"/>
              <w:right w:val="single" w:sz="4" w:space="0" w:color="000000"/>
            </w:tcBorders>
          </w:tcPr>
          <w:p w14:paraId="4FF0A531" w14:textId="77777777" w:rsidR="009C4A68" w:rsidRDefault="009C4A68">
            <w:pPr>
              <w:pStyle w:val="NoParagraphStyle"/>
              <w:spacing w:line="240" w:lineRule="auto"/>
              <w:textAlignment w:val="auto"/>
              <w:rPr>
                <w:rFonts w:ascii="CorporateS-Bold" w:hAnsi="CorporateS-Bold" w:cs="Times New Roman"/>
                <w:color w:val="auto"/>
                <w:lang w:val="en-US"/>
              </w:rPr>
            </w:pPr>
          </w:p>
        </w:tc>
        <w:tc>
          <w:tcPr>
            <w:tcW w:w="5413"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FE22F0" w14:textId="77777777" w:rsidR="009C4A68" w:rsidRDefault="009C4A68">
            <w:pPr>
              <w:pStyle w:val="NoParagraphStyle"/>
              <w:spacing w:line="240" w:lineRule="auto"/>
              <w:textAlignment w:val="auto"/>
              <w:rPr>
                <w:rFonts w:ascii="CorporateS-Bold" w:hAnsi="CorporateS-Bold" w:cs="Times New Roman"/>
                <w:color w:val="auto"/>
                <w:lang w:val="en-US"/>
              </w:rPr>
            </w:pPr>
          </w:p>
        </w:tc>
        <w:tc>
          <w:tcPr>
            <w:tcW w:w="5043"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8F3EBB" w14:textId="77777777" w:rsidR="009C4A68" w:rsidRDefault="009C4A68">
            <w:pPr>
              <w:pStyle w:val="NoParagraphStyle"/>
              <w:spacing w:line="240" w:lineRule="auto"/>
              <w:textAlignment w:val="auto"/>
              <w:rPr>
                <w:rFonts w:ascii="CorporateS-Bold" w:hAnsi="CorporateS-Bold" w:cs="Times New Roman"/>
                <w:color w:val="auto"/>
                <w:lang w:val="en-US"/>
              </w:rPr>
            </w:pPr>
          </w:p>
        </w:tc>
      </w:tr>
      <w:tr w:rsidR="009C4A68" w14:paraId="4710F822" w14:textId="77777777" w:rsidTr="009C4A68">
        <w:trPr>
          <w:trHeight w:val="454"/>
        </w:trPr>
        <w:tc>
          <w:tcPr>
            <w:tcW w:w="459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9149B2" w14:textId="77777777" w:rsidR="009C4A68" w:rsidRDefault="009C4A68">
            <w:pPr>
              <w:pStyle w:val="TablebodyTABLES"/>
            </w:pPr>
            <w:r>
              <w:rPr>
                <w:rFonts w:ascii="CorporateS-Bold" w:hAnsi="CorporateS-Bold" w:cs="CorporateS-Bold"/>
                <w:b/>
                <w:bCs/>
              </w:rPr>
              <w:t>D1.5</w:t>
            </w:r>
            <w:r>
              <w:t xml:space="preserve"> The date of the last fire that crossed a border.</w:t>
            </w:r>
          </w:p>
        </w:tc>
        <w:tc>
          <w:tcPr>
            <w:tcW w:w="154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C4CFF0" w14:textId="77777777" w:rsidR="009C4A68" w:rsidRDefault="009C4A68">
            <w:pPr>
              <w:pStyle w:val="NoParagraphStyle"/>
              <w:spacing w:line="240" w:lineRule="auto"/>
              <w:textAlignment w:val="auto"/>
              <w:rPr>
                <w:rFonts w:ascii="CorporateS-Bold" w:hAnsi="CorporateS-Bold" w:cs="Times New Roman"/>
                <w:color w:val="auto"/>
                <w:lang w:val="en-US"/>
              </w:rPr>
            </w:pPr>
          </w:p>
        </w:tc>
        <w:tc>
          <w:tcPr>
            <w:tcW w:w="4928"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69EC5A" w14:textId="77777777" w:rsidR="009C4A68" w:rsidRDefault="009C4A68">
            <w:pPr>
              <w:pStyle w:val="TablebodyTABLES"/>
            </w:pPr>
            <w:r>
              <w:rPr>
                <w:rFonts w:ascii="CorporateS-Bold" w:hAnsi="CorporateS-Bold" w:cs="CorporateS-Bold"/>
                <w:b/>
                <w:bCs/>
              </w:rPr>
              <w:t>D1.6</w:t>
            </w:r>
            <w:r>
              <w:t xml:space="preserve"> Was there a firebreak on the boundary?</w:t>
            </w:r>
          </w:p>
        </w:tc>
        <w:tc>
          <w:tcPr>
            <w:tcW w:w="398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9D068B" w14:textId="77777777" w:rsidR="009C4A68" w:rsidRDefault="009C4A68">
            <w:pPr>
              <w:pStyle w:val="NoParagraphStyle"/>
              <w:spacing w:line="240" w:lineRule="auto"/>
              <w:textAlignment w:val="auto"/>
              <w:rPr>
                <w:rFonts w:ascii="CorporateS-Bold" w:hAnsi="CorporateS-Bold" w:cs="Times New Roman"/>
                <w:color w:val="auto"/>
                <w:lang w:val="en-US"/>
              </w:rPr>
            </w:pPr>
          </w:p>
        </w:tc>
      </w:tr>
      <w:tr w:rsidR="009C4A68" w14:paraId="2CABC870" w14:textId="77777777" w:rsidTr="009C4A68">
        <w:trPr>
          <w:trHeight w:val="454"/>
        </w:trPr>
        <w:tc>
          <w:tcPr>
            <w:tcW w:w="459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0C1115" w14:textId="77777777" w:rsidR="009C4A68" w:rsidRDefault="009C4A68">
            <w:pPr>
              <w:pStyle w:val="TablebodyTABLES"/>
            </w:pPr>
            <w:r>
              <w:rPr>
                <w:rFonts w:ascii="CorporateS-Bold" w:hAnsi="CorporateS-Bold" w:cs="CorporateS-Bold"/>
                <w:b/>
                <w:bCs/>
              </w:rPr>
              <w:t>D1.7</w:t>
            </w:r>
            <w:r>
              <w:t xml:space="preserve"> If no, would a firebreak have been of any help?</w:t>
            </w:r>
          </w:p>
        </w:tc>
        <w:tc>
          <w:tcPr>
            <w:tcW w:w="10456"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F83F92" w14:textId="77777777" w:rsidR="009C4A68" w:rsidRDefault="009C4A68">
            <w:pPr>
              <w:pStyle w:val="NoParagraphStyle"/>
              <w:spacing w:line="240" w:lineRule="auto"/>
              <w:textAlignment w:val="auto"/>
              <w:rPr>
                <w:rFonts w:ascii="CorporateS-Bold" w:hAnsi="CorporateS-Bold" w:cs="Times New Roman"/>
                <w:color w:val="auto"/>
                <w:lang w:val="en-US"/>
              </w:rPr>
            </w:pPr>
          </w:p>
        </w:tc>
      </w:tr>
      <w:tr w:rsidR="009C4A68" w14:paraId="34EA760F" w14:textId="77777777" w:rsidTr="009C4A68">
        <w:trPr>
          <w:trHeight w:val="454"/>
        </w:trPr>
        <w:tc>
          <w:tcPr>
            <w:tcW w:w="4596" w:type="dxa"/>
            <w:gridSpan w:val="2"/>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354907" w14:textId="77777777" w:rsidR="009C4A68" w:rsidRDefault="009C4A68">
            <w:pPr>
              <w:pStyle w:val="TablebodyTABLES"/>
            </w:pPr>
            <w:r>
              <w:rPr>
                <w:rFonts w:ascii="CorporateS-Bold" w:hAnsi="CorporateS-Bold" w:cs="CorporateS-Bold"/>
                <w:b/>
                <w:bCs/>
              </w:rPr>
              <w:t>D1.8</w:t>
            </w:r>
            <w:r>
              <w:t xml:space="preserve"> If there was a firebreak, why did it possibly help / not help?</w:t>
            </w:r>
          </w:p>
        </w:tc>
        <w:tc>
          <w:tcPr>
            <w:tcW w:w="10456"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3F714C" w14:textId="77777777" w:rsidR="009C4A68" w:rsidRDefault="009C4A68">
            <w:pPr>
              <w:pStyle w:val="NoParagraphStyle"/>
              <w:spacing w:line="240" w:lineRule="auto"/>
              <w:textAlignment w:val="auto"/>
              <w:rPr>
                <w:rFonts w:ascii="CorporateS-Bold" w:hAnsi="CorporateS-Bold" w:cs="Times New Roman"/>
                <w:color w:val="auto"/>
                <w:lang w:val="en-US"/>
              </w:rPr>
            </w:pPr>
          </w:p>
        </w:tc>
      </w:tr>
      <w:tr w:rsidR="009C4A68" w14:paraId="177847C0" w14:textId="77777777" w:rsidTr="009C4A68">
        <w:trPr>
          <w:trHeight w:val="454"/>
        </w:trPr>
        <w:tc>
          <w:tcPr>
            <w:tcW w:w="4596" w:type="dxa"/>
            <w:gridSpan w:val="2"/>
            <w:vMerge/>
            <w:tcBorders>
              <w:top w:val="single" w:sz="4" w:space="0" w:color="000000"/>
              <w:left w:val="single" w:sz="4" w:space="0" w:color="000000"/>
              <w:bottom w:val="single" w:sz="4" w:space="0" w:color="000000"/>
              <w:right w:val="single" w:sz="4" w:space="0" w:color="000000"/>
            </w:tcBorders>
          </w:tcPr>
          <w:p w14:paraId="21BFE442" w14:textId="77777777" w:rsidR="009C4A68" w:rsidRDefault="009C4A68">
            <w:pPr>
              <w:pStyle w:val="NoParagraphStyle"/>
              <w:spacing w:line="240" w:lineRule="auto"/>
              <w:textAlignment w:val="auto"/>
              <w:rPr>
                <w:rFonts w:ascii="CorporateS-Bold" w:hAnsi="CorporateS-Bold" w:cs="Times New Roman"/>
                <w:color w:val="auto"/>
                <w:lang w:val="en-US"/>
              </w:rPr>
            </w:pPr>
          </w:p>
        </w:tc>
        <w:tc>
          <w:tcPr>
            <w:tcW w:w="10456"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A48467" w14:textId="77777777" w:rsidR="009C4A68" w:rsidRDefault="009C4A68">
            <w:pPr>
              <w:pStyle w:val="NoParagraphStyle"/>
              <w:spacing w:line="240" w:lineRule="auto"/>
              <w:textAlignment w:val="auto"/>
              <w:rPr>
                <w:rFonts w:ascii="CorporateS-Bold" w:hAnsi="CorporateS-Bold" w:cs="Times New Roman"/>
                <w:color w:val="auto"/>
                <w:lang w:val="en-US"/>
              </w:rPr>
            </w:pPr>
          </w:p>
        </w:tc>
      </w:tr>
      <w:tr w:rsidR="009C4A68" w14:paraId="1E83DA5B" w14:textId="77777777" w:rsidTr="009C4A68">
        <w:trPr>
          <w:trHeight w:val="454"/>
        </w:trPr>
        <w:tc>
          <w:tcPr>
            <w:tcW w:w="4596" w:type="dxa"/>
            <w:gridSpan w:val="2"/>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654C8A" w14:textId="77777777" w:rsidR="009C4A68" w:rsidRDefault="009C4A68">
            <w:pPr>
              <w:pStyle w:val="TablebodyTABLES"/>
            </w:pPr>
            <w:r>
              <w:rPr>
                <w:rFonts w:ascii="CorporateS-Bold" w:hAnsi="CorporateS-Bold" w:cs="CorporateS-Bold"/>
                <w:b/>
                <w:bCs/>
              </w:rPr>
              <w:t>D1.9</w:t>
            </w:r>
            <w:r>
              <w:t xml:space="preserve"> If this firebreak was placed in a different position than the farm boundary, would it have been more effective.? (Give a reason.)</w:t>
            </w:r>
          </w:p>
        </w:tc>
        <w:tc>
          <w:tcPr>
            <w:tcW w:w="10456"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364863" w14:textId="77777777" w:rsidR="009C4A68" w:rsidRDefault="009C4A68">
            <w:pPr>
              <w:pStyle w:val="NoParagraphStyle"/>
              <w:spacing w:line="240" w:lineRule="auto"/>
              <w:textAlignment w:val="auto"/>
              <w:rPr>
                <w:rFonts w:ascii="CorporateS-Bold" w:hAnsi="CorporateS-Bold" w:cs="Times New Roman"/>
                <w:color w:val="auto"/>
                <w:lang w:val="en-US"/>
              </w:rPr>
            </w:pPr>
          </w:p>
        </w:tc>
      </w:tr>
      <w:tr w:rsidR="009C4A68" w14:paraId="66460984" w14:textId="77777777" w:rsidTr="009C4A68">
        <w:trPr>
          <w:trHeight w:val="454"/>
        </w:trPr>
        <w:tc>
          <w:tcPr>
            <w:tcW w:w="4596" w:type="dxa"/>
            <w:gridSpan w:val="2"/>
            <w:vMerge/>
            <w:tcBorders>
              <w:top w:val="single" w:sz="4" w:space="0" w:color="000000"/>
              <w:left w:val="single" w:sz="4" w:space="0" w:color="000000"/>
              <w:bottom w:val="single" w:sz="4" w:space="0" w:color="000000"/>
              <w:right w:val="single" w:sz="4" w:space="0" w:color="000000"/>
            </w:tcBorders>
          </w:tcPr>
          <w:p w14:paraId="435C871C" w14:textId="77777777" w:rsidR="009C4A68" w:rsidRDefault="009C4A68">
            <w:pPr>
              <w:pStyle w:val="NoParagraphStyle"/>
              <w:spacing w:line="240" w:lineRule="auto"/>
              <w:textAlignment w:val="auto"/>
              <w:rPr>
                <w:rFonts w:ascii="CorporateS-Bold" w:hAnsi="CorporateS-Bold" w:cs="Times New Roman"/>
                <w:color w:val="auto"/>
                <w:lang w:val="en-US"/>
              </w:rPr>
            </w:pPr>
          </w:p>
        </w:tc>
        <w:tc>
          <w:tcPr>
            <w:tcW w:w="10456"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B823E6" w14:textId="77777777" w:rsidR="009C4A68" w:rsidRDefault="009C4A68">
            <w:pPr>
              <w:pStyle w:val="NoParagraphStyle"/>
              <w:spacing w:line="240" w:lineRule="auto"/>
              <w:textAlignment w:val="auto"/>
              <w:rPr>
                <w:rFonts w:ascii="CorporateS-Bold" w:hAnsi="CorporateS-Bold" w:cs="Times New Roman"/>
                <w:color w:val="auto"/>
                <w:lang w:val="en-US"/>
              </w:rPr>
            </w:pPr>
          </w:p>
        </w:tc>
      </w:tr>
      <w:tr w:rsidR="009C4A68" w14:paraId="64D2009D" w14:textId="77777777" w:rsidTr="009C4A68">
        <w:trPr>
          <w:trHeight w:val="454"/>
        </w:trPr>
        <w:tc>
          <w:tcPr>
            <w:tcW w:w="4596" w:type="dxa"/>
            <w:gridSpan w:val="2"/>
            <w:vMerge/>
            <w:tcBorders>
              <w:top w:val="single" w:sz="4" w:space="0" w:color="000000"/>
              <w:left w:val="single" w:sz="4" w:space="0" w:color="000000"/>
              <w:bottom w:val="single" w:sz="4" w:space="0" w:color="000000"/>
              <w:right w:val="single" w:sz="4" w:space="0" w:color="000000"/>
            </w:tcBorders>
          </w:tcPr>
          <w:p w14:paraId="27E7FA6D" w14:textId="77777777" w:rsidR="009C4A68" w:rsidRDefault="009C4A68">
            <w:pPr>
              <w:pStyle w:val="NoParagraphStyle"/>
              <w:spacing w:line="240" w:lineRule="auto"/>
              <w:textAlignment w:val="auto"/>
              <w:rPr>
                <w:rFonts w:ascii="CorporateS-Bold" w:hAnsi="CorporateS-Bold" w:cs="Times New Roman"/>
                <w:color w:val="auto"/>
                <w:lang w:val="en-US"/>
              </w:rPr>
            </w:pPr>
          </w:p>
        </w:tc>
        <w:tc>
          <w:tcPr>
            <w:tcW w:w="10456"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7EE98A" w14:textId="77777777" w:rsidR="009C4A68" w:rsidRDefault="009C4A68">
            <w:pPr>
              <w:pStyle w:val="NoParagraphStyle"/>
              <w:spacing w:line="240" w:lineRule="auto"/>
              <w:textAlignment w:val="auto"/>
              <w:rPr>
                <w:rFonts w:ascii="CorporateS-Bold" w:hAnsi="CorporateS-Bold" w:cs="Times New Roman"/>
                <w:color w:val="auto"/>
                <w:lang w:val="en-US"/>
              </w:rPr>
            </w:pPr>
          </w:p>
        </w:tc>
      </w:tr>
      <w:tr w:rsidR="009C4A68" w14:paraId="11FFD21C" w14:textId="77777777" w:rsidTr="009C4A68">
        <w:trPr>
          <w:trHeight w:val="60"/>
        </w:trPr>
        <w:tc>
          <w:tcPr>
            <w:tcW w:w="15052"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6E6AB0" w14:textId="77777777" w:rsidR="009C4A68" w:rsidRDefault="009C4A68">
            <w:pPr>
              <w:pStyle w:val="NoParagraphStyle"/>
              <w:spacing w:line="240" w:lineRule="auto"/>
              <w:textAlignment w:val="auto"/>
              <w:rPr>
                <w:rFonts w:ascii="CorporateS-Bold" w:hAnsi="CorporateS-Bold" w:cs="Times New Roman"/>
                <w:color w:val="auto"/>
                <w:lang w:val="en-US"/>
              </w:rPr>
            </w:pPr>
          </w:p>
        </w:tc>
      </w:tr>
      <w:tr w:rsidR="009C4A68" w14:paraId="444ED25B" w14:textId="77777777" w:rsidTr="009C4A68">
        <w:trPr>
          <w:trHeight w:val="1085"/>
        </w:trPr>
        <w:tc>
          <w:tcPr>
            <w:tcW w:w="7213"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2C2C6E" w14:textId="77777777" w:rsidR="009C4A68" w:rsidRDefault="009C4A68">
            <w:pPr>
              <w:pStyle w:val="TablebodyTABLES"/>
            </w:pPr>
            <w:r>
              <w:rPr>
                <w:rFonts w:ascii="CorporateS-Bold" w:hAnsi="CorporateS-Bold" w:cs="CorporateS-Bold"/>
                <w:b/>
                <w:bCs/>
              </w:rPr>
              <w:t>D2.1</w:t>
            </w:r>
            <w:r>
              <w:t xml:space="preserve"> How many major fires caused damage/loss to 5 or more farms during the same fire in your ward in the last 30 years?</w:t>
            </w:r>
          </w:p>
        </w:tc>
        <w:tc>
          <w:tcPr>
            <w:tcW w:w="1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B12A8A" w14:textId="77777777" w:rsidR="009C4A68" w:rsidRDefault="009C4A68">
            <w:pPr>
              <w:pStyle w:val="NoParagraphStyle"/>
              <w:spacing w:line="240" w:lineRule="auto"/>
              <w:textAlignment w:val="auto"/>
              <w:rPr>
                <w:rFonts w:ascii="CorporateS-Bold" w:hAnsi="CorporateS-Bold" w:cs="Times New Roman"/>
                <w:color w:val="auto"/>
                <w:lang w:val="en-US"/>
              </w:rPr>
            </w:pPr>
          </w:p>
        </w:tc>
        <w:tc>
          <w:tcPr>
            <w:tcW w:w="4584"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B9BAE9" w14:textId="77777777" w:rsidR="009C4A68" w:rsidRDefault="009C4A68">
            <w:pPr>
              <w:pStyle w:val="TablebodyTABLES"/>
            </w:pPr>
            <w:r>
              <w:rPr>
                <w:rFonts w:ascii="CorporateS-Bold" w:hAnsi="CorporateS-Bold" w:cs="CorporateS-Bold"/>
                <w:b/>
                <w:bCs/>
              </w:rPr>
              <w:t>D2.2</w:t>
            </w:r>
            <w:r>
              <w:t xml:space="preserve"> On average how many in your ward would be affected by these major fires that move through the area?</w:t>
            </w:r>
          </w:p>
        </w:tc>
        <w:tc>
          <w:tcPr>
            <w:tcW w:w="21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44611F" w14:textId="77777777" w:rsidR="009C4A68" w:rsidRDefault="009C4A68">
            <w:pPr>
              <w:pStyle w:val="NoParagraphStyle"/>
              <w:spacing w:line="240" w:lineRule="auto"/>
              <w:textAlignment w:val="auto"/>
              <w:rPr>
                <w:rFonts w:ascii="CorporateS-Bold" w:hAnsi="CorporateS-Bold" w:cs="Times New Roman"/>
                <w:color w:val="auto"/>
                <w:lang w:val="en-US"/>
              </w:rPr>
            </w:pPr>
          </w:p>
        </w:tc>
      </w:tr>
      <w:tr w:rsidR="009C4A68" w14:paraId="0CA13FB4" w14:textId="77777777" w:rsidTr="009C4A68">
        <w:trPr>
          <w:trHeight w:val="396"/>
        </w:trPr>
        <w:tc>
          <w:tcPr>
            <w:tcW w:w="35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E8BCB6" w14:textId="77777777" w:rsidR="009C4A68" w:rsidRDefault="009C4A68">
            <w:pPr>
              <w:pStyle w:val="TablebodyTABLES"/>
            </w:pPr>
            <w:r>
              <w:rPr>
                <w:rFonts w:ascii="CorporateS-Bold" w:hAnsi="CorporateS-Bold" w:cs="CorporateS-Bold"/>
                <w:b/>
                <w:bCs/>
              </w:rPr>
              <w:t>D2.3</w:t>
            </w:r>
            <w:r>
              <w:t xml:space="preserve"> When was the last major fire?</w:t>
            </w:r>
          </w:p>
        </w:tc>
        <w:tc>
          <w:tcPr>
            <w:tcW w:w="109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9C48D0" w14:textId="77777777" w:rsidR="009C4A68" w:rsidRDefault="009C4A68">
            <w:pPr>
              <w:pStyle w:val="NoParagraphStyle"/>
              <w:spacing w:line="240" w:lineRule="auto"/>
              <w:textAlignment w:val="auto"/>
              <w:rPr>
                <w:rFonts w:ascii="CorporateS-Bold" w:hAnsi="CorporateS-Bold" w:cs="Times New Roman"/>
                <w:color w:val="auto"/>
                <w:lang w:val="en-US"/>
              </w:rPr>
            </w:pPr>
          </w:p>
        </w:tc>
        <w:tc>
          <w:tcPr>
            <w:tcW w:w="255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A24454" w14:textId="77777777" w:rsidR="009C4A68" w:rsidRDefault="009C4A68">
            <w:pPr>
              <w:pStyle w:val="TablebodyTABLES"/>
            </w:pPr>
            <w:r>
              <w:rPr>
                <w:rFonts w:ascii="CorporateS-Bold" w:hAnsi="CorporateS-Bold" w:cs="CorporateS-Bold"/>
                <w:b/>
                <w:bCs/>
              </w:rPr>
              <w:t>D2.4</w:t>
            </w:r>
            <w:r>
              <w:t xml:space="preserve"> How big was this fire.?</w:t>
            </w:r>
          </w:p>
        </w:tc>
        <w:tc>
          <w:tcPr>
            <w:tcW w:w="1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243284" w14:textId="77777777" w:rsidR="009C4A68" w:rsidRDefault="009C4A68">
            <w:pPr>
              <w:pStyle w:val="NoParagraphStyle"/>
              <w:spacing w:line="240" w:lineRule="auto"/>
              <w:textAlignment w:val="auto"/>
              <w:rPr>
                <w:rFonts w:ascii="CorporateS-Bold" w:hAnsi="CorporateS-Bold" w:cs="Times New Roman"/>
                <w:color w:val="auto"/>
                <w:lang w:val="en-US"/>
              </w:rPr>
            </w:pPr>
          </w:p>
        </w:tc>
        <w:tc>
          <w:tcPr>
            <w:tcW w:w="4584"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B2D049" w14:textId="77777777" w:rsidR="009C4A68" w:rsidRDefault="009C4A68">
            <w:pPr>
              <w:pStyle w:val="TablebodyTABLES"/>
            </w:pPr>
            <w:r>
              <w:rPr>
                <w:rFonts w:ascii="CorporateS-Bold" w:hAnsi="CorporateS-Bold" w:cs="CorporateS-Bold"/>
                <w:b/>
                <w:bCs/>
              </w:rPr>
              <w:t>D2.5</w:t>
            </w:r>
            <w:r>
              <w:t xml:space="preserve"> Any loss of life at this fire?</w:t>
            </w:r>
          </w:p>
        </w:tc>
        <w:tc>
          <w:tcPr>
            <w:tcW w:w="21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ED74A9" w14:textId="77777777" w:rsidR="009C4A68" w:rsidRDefault="009C4A68">
            <w:pPr>
              <w:pStyle w:val="NoParagraphStyle"/>
              <w:spacing w:line="240" w:lineRule="auto"/>
              <w:textAlignment w:val="auto"/>
              <w:rPr>
                <w:rFonts w:ascii="CorporateS-Bold" w:hAnsi="CorporateS-Bold" w:cs="Times New Roman"/>
                <w:color w:val="auto"/>
                <w:lang w:val="en-US"/>
              </w:rPr>
            </w:pPr>
          </w:p>
        </w:tc>
      </w:tr>
      <w:tr w:rsidR="009C4A68" w14:paraId="4BAB1172" w14:textId="77777777" w:rsidTr="009C4A68">
        <w:trPr>
          <w:trHeight w:val="374"/>
        </w:trPr>
        <w:tc>
          <w:tcPr>
            <w:tcW w:w="7213"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159ABC" w14:textId="77777777" w:rsidR="009C4A68" w:rsidRDefault="009C4A68">
            <w:pPr>
              <w:pStyle w:val="TablebodyTABLES"/>
            </w:pPr>
            <w:r>
              <w:rPr>
                <w:rFonts w:ascii="CorporateS-Bold" w:hAnsi="CorporateS-Bold" w:cs="CorporateS-Bold"/>
                <w:b/>
                <w:bCs/>
              </w:rPr>
              <w:t>D2.6</w:t>
            </w:r>
            <w:r>
              <w:t xml:space="preserve"> Did landowner/users work together in an organised way to fight this fire?</w:t>
            </w:r>
          </w:p>
        </w:tc>
        <w:tc>
          <w:tcPr>
            <w:tcW w:w="1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DDD691" w14:textId="77777777" w:rsidR="009C4A68" w:rsidRDefault="009C4A68">
            <w:pPr>
              <w:pStyle w:val="NoParagraphStyle"/>
              <w:spacing w:line="240" w:lineRule="auto"/>
              <w:textAlignment w:val="auto"/>
              <w:rPr>
                <w:rFonts w:ascii="CorporateS-Bold" w:hAnsi="CorporateS-Bold" w:cs="Times New Roman"/>
                <w:color w:val="auto"/>
                <w:lang w:val="en-US"/>
              </w:rPr>
            </w:pPr>
          </w:p>
        </w:tc>
        <w:tc>
          <w:tcPr>
            <w:tcW w:w="4584"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7D6253" w14:textId="77777777" w:rsidR="009C4A68" w:rsidRDefault="009C4A68">
            <w:pPr>
              <w:pStyle w:val="TablebodyTABLES"/>
            </w:pPr>
            <w:r>
              <w:rPr>
                <w:rFonts w:ascii="CorporateS-Bold" w:hAnsi="CorporateS-Bold" w:cs="CorporateS-Bold"/>
                <w:b/>
                <w:bCs/>
              </w:rPr>
              <w:t>D2.7</w:t>
            </w:r>
            <w:r>
              <w:t xml:space="preserve"> Over how many days did it burn?</w:t>
            </w:r>
          </w:p>
        </w:tc>
        <w:tc>
          <w:tcPr>
            <w:tcW w:w="21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31E857" w14:textId="77777777" w:rsidR="009C4A68" w:rsidRDefault="009C4A68">
            <w:pPr>
              <w:pStyle w:val="NoParagraphStyle"/>
              <w:spacing w:line="240" w:lineRule="auto"/>
              <w:textAlignment w:val="auto"/>
              <w:rPr>
                <w:rFonts w:ascii="CorporateS-Bold" w:hAnsi="CorporateS-Bold" w:cs="Times New Roman"/>
                <w:color w:val="auto"/>
                <w:lang w:val="en-US"/>
              </w:rPr>
            </w:pPr>
          </w:p>
        </w:tc>
      </w:tr>
      <w:tr w:rsidR="009C4A68" w14:paraId="38FB6E9E" w14:textId="77777777" w:rsidTr="009C4A68">
        <w:trPr>
          <w:trHeight w:val="380"/>
        </w:trPr>
        <w:tc>
          <w:tcPr>
            <w:tcW w:w="355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C912F5" w14:textId="77777777" w:rsidR="009C4A68" w:rsidRDefault="009C4A68">
            <w:pPr>
              <w:pStyle w:val="TablebodyTABLES"/>
            </w:pPr>
            <w:r>
              <w:rPr>
                <w:rFonts w:ascii="CorporateS-Bold" w:hAnsi="CorporateS-Bold" w:cs="CorporateS-Bold"/>
                <w:b/>
                <w:bCs/>
              </w:rPr>
              <w:t>D2.8</w:t>
            </w:r>
            <w:r>
              <w:t xml:space="preserve"> In a few words give the main reasons why this fire caused so much damage.</w:t>
            </w:r>
          </w:p>
        </w:tc>
        <w:tc>
          <w:tcPr>
            <w:tcW w:w="11495"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E94B52" w14:textId="77777777" w:rsidR="009C4A68" w:rsidRDefault="009C4A68">
            <w:pPr>
              <w:pStyle w:val="NoParagraphStyle"/>
              <w:spacing w:line="240" w:lineRule="auto"/>
              <w:textAlignment w:val="auto"/>
              <w:rPr>
                <w:rFonts w:ascii="CorporateS-Bold" w:hAnsi="CorporateS-Bold" w:cs="Times New Roman"/>
                <w:color w:val="auto"/>
                <w:lang w:val="en-US"/>
              </w:rPr>
            </w:pPr>
          </w:p>
        </w:tc>
      </w:tr>
      <w:tr w:rsidR="009C4A68" w14:paraId="3E891130" w14:textId="77777777" w:rsidTr="009C4A68">
        <w:trPr>
          <w:trHeight w:val="380"/>
        </w:trPr>
        <w:tc>
          <w:tcPr>
            <w:tcW w:w="3557" w:type="dxa"/>
            <w:vMerge/>
            <w:tcBorders>
              <w:top w:val="single" w:sz="4" w:space="0" w:color="000000"/>
              <w:left w:val="single" w:sz="4" w:space="0" w:color="000000"/>
              <w:bottom w:val="single" w:sz="4" w:space="0" w:color="000000"/>
              <w:right w:val="single" w:sz="4" w:space="0" w:color="000000"/>
            </w:tcBorders>
          </w:tcPr>
          <w:p w14:paraId="20CF7778" w14:textId="77777777" w:rsidR="009C4A68" w:rsidRDefault="009C4A68">
            <w:pPr>
              <w:pStyle w:val="NoParagraphStyle"/>
              <w:spacing w:line="240" w:lineRule="auto"/>
              <w:textAlignment w:val="auto"/>
              <w:rPr>
                <w:rFonts w:ascii="CorporateS-Bold" w:hAnsi="CorporateS-Bold" w:cs="Times New Roman"/>
                <w:color w:val="auto"/>
                <w:lang w:val="en-US"/>
              </w:rPr>
            </w:pPr>
          </w:p>
        </w:tc>
        <w:tc>
          <w:tcPr>
            <w:tcW w:w="11495"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2708CA" w14:textId="77777777" w:rsidR="009C4A68" w:rsidRDefault="009C4A68">
            <w:pPr>
              <w:pStyle w:val="NoParagraphStyle"/>
              <w:spacing w:line="240" w:lineRule="auto"/>
              <w:textAlignment w:val="auto"/>
              <w:rPr>
                <w:rFonts w:ascii="CorporateS-Bold" w:hAnsi="CorporateS-Bold" w:cs="Times New Roman"/>
                <w:color w:val="auto"/>
                <w:lang w:val="en-US"/>
              </w:rPr>
            </w:pPr>
          </w:p>
        </w:tc>
      </w:tr>
      <w:tr w:rsidR="009C4A68" w14:paraId="731F92AE" w14:textId="77777777" w:rsidTr="009C4A68">
        <w:trPr>
          <w:trHeight w:val="380"/>
        </w:trPr>
        <w:tc>
          <w:tcPr>
            <w:tcW w:w="3557" w:type="dxa"/>
            <w:vMerge/>
            <w:tcBorders>
              <w:top w:val="single" w:sz="4" w:space="0" w:color="000000"/>
              <w:left w:val="single" w:sz="4" w:space="0" w:color="000000"/>
              <w:bottom w:val="single" w:sz="4" w:space="0" w:color="000000"/>
              <w:right w:val="single" w:sz="4" w:space="0" w:color="000000"/>
            </w:tcBorders>
          </w:tcPr>
          <w:p w14:paraId="2B65362E" w14:textId="77777777" w:rsidR="009C4A68" w:rsidRDefault="009C4A68">
            <w:pPr>
              <w:pStyle w:val="NoParagraphStyle"/>
              <w:spacing w:line="240" w:lineRule="auto"/>
              <w:textAlignment w:val="auto"/>
              <w:rPr>
                <w:rFonts w:ascii="CorporateS-Bold" w:hAnsi="CorporateS-Bold" w:cs="Times New Roman"/>
                <w:color w:val="auto"/>
                <w:lang w:val="en-US"/>
              </w:rPr>
            </w:pPr>
          </w:p>
        </w:tc>
        <w:tc>
          <w:tcPr>
            <w:tcW w:w="11495"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DC5116" w14:textId="77777777" w:rsidR="009C4A68" w:rsidRDefault="009C4A68">
            <w:pPr>
              <w:pStyle w:val="NoParagraphStyle"/>
              <w:spacing w:line="240" w:lineRule="auto"/>
              <w:textAlignment w:val="auto"/>
              <w:rPr>
                <w:rFonts w:ascii="CorporateS-Bold" w:hAnsi="CorporateS-Bold" w:cs="Times New Roman"/>
                <w:color w:val="auto"/>
                <w:lang w:val="en-US"/>
              </w:rPr>
            </w:pPr>
          </w:p>
        </w:tc>
      </w:tr>
      <w:tr w:rsidR="009C4A68" w14:paraId="62644354" w14:textId="77777777" w:rsidTr="009C4A68">
        <w:trPr>
          <w:trHeight w:val="363"/>
        </w:trPr>
        <w:tc>
          <w:tcPr>
            <w:tcW w:w="15052"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4B0750" w14:textId="77777777" w:rsidR="009C4A68" w:rsidRDefault="009C4A68">
            <w:pPr>
              <w:pStyle w:val="Bodytext"/>
            </w:pPr>
            <w:r>
              <w:t>Please attach an Annexure with these reference points if the space is inadequate to make your point clear.</w:t>
            </w:r>
          </w:p>
        </w:tc>
      </w:tr>
    </w:tbl>
    <w:p w14:paraId="3B77E15B" w14:textId="77777777" w:rsidR="009C4A68" w:rsidRDefault="009C4A68" w:rsidP="009C4A68">
      <w:pPr>
        <w:pStyle w:val="NoParagraphStyle"/>
        <w:suppressAutoHyphens/>
        <w:ind w:left="227"/>
        <w:rPr>
          <w:rFonts w:ascii="CorporateS-Bold" w:hAnsi="CorporateS-Bold" w:cs="CorporateS-Bold"/>
          <w:b/>
          <w:bCs/>
        </w:rPr>
      </w:pPr>
    </w:p>
    <w:p w14:paraId="47259B05" w14:textId="59DE0235" w:rsidR="00B47B36" w:rsidRDefault="00B47B36" w:rsidP="00B47B36">
      <w:pPr>
        <w:pStyle w:val="Heading4"/>
      </w:pPr>
      <w:r>
        <w:t>SECTION E:  BACKGROUND INFORMATION ABOUT THE AREA APPLYING FOR EXEMPTION</w:t>
      </w:r>
    </w:p>
    <w:tbl>
      <w:tblPr>
        <w:tblW w:w="0" w:type="auto"/>
        <w:tblInd w:w="108" w:type="dxa"/>
        <w:tblLayout w:type="fixed"/>
        <w:tblCellMar>
          <w:left w:w="0" w:type="dxa"/>
          <w:right w:w="0" w:type="dxa"/>
        </w:tblCellMar>
        <w:tblLook w:val="0000" w:firstRow="0" w:lastRow="0" w:firstColumn="0" w:lastColumn="0" w:noHBand="0" w:noVBand="0"/>
      </w:tblPr>
      <w:tblGrid>
        <w:gridCol w:w="2981"/>
        <w:gridCol w:w="2130"/>
        <w:gridCol w:w="2272"/>
        <w:gridCol w:w="2130"/>
        <w:gridCol w:w="2982"/>
        <w:gridCol w:w="2272"/>
      </w:tblGrid>
      <w:tr w:rsidR="00B47B36" w14:paraId="3AE18E43" w14:textId="77777777" w:rsidTr="00B47B36">
        <w:trPr>
          <w:trHeight w:val="425"/>
        </w:trPr>
        <w:tc>
          <w:tcPr>
            <w:tcW w:w="14767"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B8F6D2" w14:textId="77777777" w:rsidR="00B47B36" w:rsidRDefault="00B47B36">
            <w:pPr>
              <w:pStyle w:val="TablebodyTABLES"/>
            </w:pPr>
            <w:r>
              <w:rPr>
                <w:rFonts w:ascii="CorporateS-Bold" w:hAnsi="CorporateS-Bold" w:cs="CorporateS-Bold"/>
                <w:b/>
                <w:bCs/>
              </w:rPr>
              <w:t>E1 Give % of total area of farms under the following headings to form a picture of your ward and activities.</w:t>
            </w:r>
          </w:p>
        </w:tc>
      </w:tr>
      <w:tr w:rsidR="00B47B36" w14:paraId="7918FDB8" w14:textId="77777777" w:rsidTr="00B47B36">
        <w:trPr>
          <w:trHeight w:val="425"/>
        </w:trPr>
        <w:tc>
          <w:tcPr>
            <w:tcW w:w="511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1B6E1D" w14:textId="63A04FA3" w:rsidR="00B47B36" w:rsidRDefault="00B47B36" w:rsidP="00CE6EAD">
            <w:pPr>
              <w:pStyle w:val="TablebodyTABLES"/>
            </w:pPr>
            <w:r>
              <w:rPr>
                <w:rFonts w:ascii="CorporateS-Bold" w:hAnsi="CorporateS-Bold" w:cs="CorporateS-Bold"/>
                <w:b/>
                <w:bCs/>
              </w:rPr>
              <w:t>E1.1</w:t>
            </w:r>
            <w:r>
              <w:t xml:space="preserve"> </w:t>
            </w:r>
            <w:r>
              <w:rPr>
                <w:rFonts w:ascii="CorporateS-Bold" w:hAnsi="CorporateS-Bold" w:cs="CorporateS-Bold"/>
                <w:b/>
                <w:bCs/>
              </w:rPr>
              <w:t>Topography of farm</w:t>
            </w:r>
            <w:r>
              <w:t xml:space="preserve"> </w:t>
            </w:r>
          </w:p>
        </w:tc>
        <w:tc>
          <w:tcPr>
            <w:tcW w:w="440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5C3D35" w14:textId="77777777" w:rsidR="00B47B36" w:rsidRDefault="00B47B36">
            <w:pPr>
              <w:pStyle w:val="TablebodyTABLES"/>
            </w:pPr>
            <w:r>
              <w:rPr>
                <w:rFonts w:ascii="CorporateS-Bold" w:hAnsi="CorporateS-Bold" w:cs="CorporateS-Bold"/>
                <w:b/>
                <w:bCs/>
              </w:rPr>
              <w:t>E1.2</w:t>
            </w:r>
            <w:r>
              <w:t xml:space="preserve"> </w:t>
            </w:r>
            <w:r>
              <w:rPr>
                <w:rFonts w:ascii="CorporateS-Bold" w:hAnsi="CorporateS-Bold" w:cs="CorporateS-Bold"/>
                <w:b/>
                <w:bCs/>
              </w:rPr>
              <w:t>Natural vegetation types</w:t>
            </w:r>
          </w:p>
        </w:tc>
        <w:tc>
          <w:tcPr>
            <w:tcW w:w="525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A4D8AC" w14:textId="77777777" w:rsidR="00B47B36" w:rsidRDefault="00B47B36">
            <w:pPr>
              <w:pStyle w:val="TablebodyTABLES"/>
            </w:pPr>
            <w:r>
              <w:rPr>
                <w:rFonts w:ascii="CorporateS-Bold" w:hAnsi="CorporateS-Bold" w:cs="CorporateS-Bold"/>
                <w:b/>
                <w:bCs/>
              </w:rPr>
              <w:t>E1.3</w:t>
            </w:r>
            <w:r>
              <w:t xml:space="preserve"> </w:t>
            </w:r>
            <w:r>
              <w:rPr>
                <w:rFonts w:ascii="CorporateS-Bold" w:hAnsi="CorporateS-Bold" w:cs="CorporateS-Bold"/>
                <w:b/>
                <w:bCs/>
              </w:rPr>
              <w:t>Type of farming</w:t>
            </w:r>
            <w:r>
              <w:t xml:space="preserve"> </w:t>
            </w:r>
          </w:p>
        </w:tc>
      </w:tr>
      <w:tr w:rsidR="00B47B36" w14:paraId="2DAA406C" w14:textId="77777777" w:rsidTr="00B47B36">
        <w:trPr>
          <w:trHeight w:val="425"/>
        </w:trPr>
        <w:tc>
          <w:tcPr>
            <w:tcW w:w="29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CA87BC" w14:textId="77777777" w:rsidR="00B47B36" w:rsidRDefault="00B47B36">
            <w:pPr>
              <w:pStyle w:val="TablebodyTABLES"/>
            </w:pPr>
            <w:r>
              <w:t>Mountains with steep slopes</w:t>
            </w:r>
          </w:p>
        </w:tc>
        <w:tc>
          <w:tcPr>
            <w:tcW w:w="21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C615EE" w14:textId="77777777" w:rsidR="00B47B36" w:rsidRDefault="00B47B36">
            <w:pPr>
              <w:pStyle w:val="NoParagraphStyle"/>
              <w:spacing w:line="240" w:lineRule="auto"/>
              <w:textAlignment w:val="auto"/>
              <w:rPr>
                <w:rFonts w:ascii="CorporateS-Bold" w:hAnsi="CorporateS-Bold" w:cs="Times New Roman"/>
                <w:color w:val="auto"/>
                <w:lang w:val="en-US"/>
              </w:rPr>
            </w:pPr>
          </w:p>
        </w:tc>
        <w:tc>
          <w:tcPr>
            <w:tcW w:w="22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44351D" w14:textId="77777777" w:rsidR="00B47B36" w:rsidRDefault="00B47B36">
            <w:pPr>
              <w:pStyle w:val="TablebodyTABLES"/>
            </w:pPr>
            <w:r>
              <w:t>Grasslands</w:t>
            </w:r>
          </w:p>
        </w:tc>
        <w:tc>
          <w:tcPr>
            <w:tcW w:w="21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B6515B" w14:textId="77777777" w:rsidR="00B47B36" w:rsidRDefault="00B47B36">
            <w:pPr>
              <w:pStyle w:val="NoParagraphStyle"/>
              <w:spacing w:line="240" w:lineRule="auto"/>
              <w:textAlignment w:val="auto"/>
              <w:rPr>
                <w:rFonts w:ascii="CorporateS-Bold" w:hAnsi="CorporateS-Bold" w:cs="Times New Roman"/>
                <w:color w:val="auto"/>
                <w:lang w:val="en-US"/>
              </w:rPr>
            </w:pPr>
          </w:p>
        </w:tc>
        <w:tc>
          <w:tcPr>
            <w:tcW w:w="2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5BF643" w14:textId="77777777" w:rsidR="00B47B36" w:rsidRDefault="00B47B36">
            <w:pPr>
              <w:pStyle w:val="TablebodyTABLES"/>
            </w:pPr>
            <w:r>
              <w:t>Game farming</w:t>
            </w:r>
          </w:p>
        </w:tc>
        <w:tc>
          <w:tcPr>
            <w:tcW w:w="22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0338E4" w14:textId="77777777" w:rsidR="00B47B36" w:rsidRDefault="00B47B36">
            <w:pPr>
              <w:pStyle w:val="NoParagraphStyle"/>
              <w:spacing w:line="240" w:lineRule="auto"/>
              <w:textAlignment w:val="auto"/>
              <w:rPr>
                <w:rFonts w:ascii="CorporateS-Bold" w:hAnsi="CorporateS-Bold" w:cs="Times New Roman"/>
                <w:color w:val="auto"/>
                <w:lang w:val="en-US"/>
              </w:rPr>
            </w:pPr>
          </w:p>
        </w:tc>
      </w:tr>
      <w:tr w:rsidR="00B47B36" w14:paraId="332FF812" w14:textId="77777777" w:rsidTr="00B47B36">
        <w:trPr>
          <w:trHeight w:val="425"/>
        </w:trPr>
        <w:tc>
          <w:tcPr>
            <w:tcW w:w="29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762E8C" w14:textId="77777777" w:rsidR="00B47B36" w:rsidRDefault="00B47B36">
            <w:pPr>
              <w:pStyle w:val="TablebodyTABLES"/>
            </w:pPr>
            <w:r>
              <w:t>On the side of a mountain slope</w:t>
            </w:r>
          </w:p>
        </w:tc>
        <w:tc>
          <w:tcPr>
            <w:tcW w:w="21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E4B45D" w14:textId="77777777" w:rsidR="00B47B36" w:rsidRDefault="00B47B36">
            <w:pPr>
              <w:pStyle w:val="NoParagraphStyle"/>
              <w:spacing w:line="240" w:lineRule="auto"/>
              <w:textAlignment w:val="auto"/>
              <w:rPr>
                <w:rFonts w:ascii="CorporateS-Bold" w:hAnsi="CorporateS-Bold" w:cs="Times New Roman"/>
                <w:color w:val="auto"/>
                <w:lang w:val="en-US"/>
              </w:rPr>
            </w:pPr>
          </w:p>
        </w:tc>
        <w:tc>
          <w:tcPr>
            <w:tcW w:w="22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E7FEDE" w14:textId="77777777" w:rsidR="00B47B36" w:rsidRDefault="00B47B36">
            <w:pPr>
              <w:pStyle w:val="TablebodyTABLES"/>
            </w:pPr>
            <w:r>
              <w:t>Savannah bushveld</w:t>
            </w:r>
          </w:p>
        </w:tc>
        <w:tc>
          <w:tcPr>
            <w:tcW w:w="21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29757F" w14:textId="77777777" w:rsidR="00B47B36" w:rsidRDefault="00B47B36">
            <w:pPr>
              <w:pStyle w:val="NoParagraphStyle"/>
              <w:spacing w:line="240" w:lineRule="auto"/>
              <w:textAlignment w:val="auto"/>
              <w:rPr>
                <w:rFonts w:ascii="CorporateS-Bold" w:hAnsi="CorporateS-Bold" w:cs="Times New Roman"/>
                <w:color w:val="auto"/>
                <w:lang w:val="en-US"/>
              </w:rPr>
            </w:pPr>
          </w:p>
        </w:tc>
        <w:tc>
          <w:tcPr>
            <w:tcW w:w="2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8D63B9" w14:textId="77777777" w:rsidR="00B47B36" w:rsidRDefault="00B47B36">
            <w:pPr>
              <w:pStyle w:val="TablebodyTABLES"/>
            </w:pPr>
            <w:r>
              <w:t>Harvesting of natural vegetation</w:t>
            </w:r>
          </w:p>
        </w:tc>
        <w:tc>
          <w:tcPr>
            <w:tcW w:w="22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37A133" w14:textId="77777777" w:rsidR="00B47B36" w:rsidRDefault="00B47B36">
            <w:pPr>
              <w:pStyle w:val="NoParagraphStyle"/>
              <w:spacing w:line="240" w:lineRule="auto"/>
              <w:textAlignment w:val="auto"/>
              <w:rPr>
                <w:rFonts w:ascii="CorporateS-Bold" w:hAnsi="CorporateS-Bold" w:cs="Times New Roman"/>
                <w:color w:val="auto"/>
                <w:lang w:val="en-US"/>
              </w:rPr>
            </w:pPr>
          </w:p>
        </w:tc>
      </w:tr>
      <w:tr w:rsidR="00B47B36" w14:paraId="31C5D53E" w14:textId="77777777" w:rsidTr="00B47B36">
        <w:trPr>
          <w:trHeight w:val="425"/>
        </w:trPr>
        <w:tc>
          <w:tcPr>
            <w:tcW w:w="29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4C9C83" w14:textId="77777777" w:rsidR="00B47B36" w:rsidRDefault="00B47B36">
            <w:pPr>
              <w:pStyle w:val="TablebodyTABLES"/>
            </w:pPr>
            <w:r>
              <w:t>Bottom of a valley</w:t>
            </w:r>
          </w:p>
        </w:tc>
        <w:tc>
          <w:tcPr>
            <w:tcW w:w="21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1D1C7D" w14:textId="77777777" w:rsidR="00B47B36" w:rsidRDefault="00B47B36">
            <w:pPr>
              <w:pStyle w:val="NoParagraphStyle"/>
              <w:spacing w:line="240" w:lineRule="auto"/>
              <w:textAlignment w:val="auto"/>
              <w:rPr>
                <w:rFonts w:ascii="CorporateS-Bold" w:hAnsi="CorporateS-Bold" w:cs="Times New Roman"/>
                <w:color w:val="auto"/>
                <w:lang w:val="en-US"/>
              </w:rPr>
            </w:pPr>
          </w:p>
        </w:tc>
        <w:tc>
          <w:tcPr>
            <w:tcW w:w="22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DACB83" w14:textId="77777777" w:rsidR="00B47B36" w:rsidRDefault="00B47B36">
            <w:pPr>
              <w:pStyle w:val="TablebodyTABLES"/>
            </w:pPr>
            <w:r>
              <w:t>Kalahari bushveld</w:t>
            </w:r>
          </w:p>
        </w:tc>
        <w:tc>
          <w:tcPr>
            <w:tcW w:w="21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BE5433" w14:textId="77777777" w:rsidR="00B47B36" w:rsidRDefault="00B47B36">
            <w:pPr>
              <w:pStyle w:val="NoParagraphStyle"/>
              <w:spacing w:line="240" w:lineRule="auto"/>
              <w:textAlignment w:val="auto"/>
              <w:rPr>
                <w:rFonts w:ascii="CorporateS-Bold" w:hAnsi="CorporateS-Bold" w:cs="Times New Roman"/>
                <w:color w:val="auto"/>
                <w:lang w:val="en-US"/>
              </w:rPr>
            </w:pPr>
          </w:p>
        </w:tc>
        <w:tc>
          <w:tcPr>
            <w:tcW w:w="2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B13325" w14:textId="77777777" w:rsidR="00B47B36" w:rsidRDefault="00B47B36">
            <w:pPr>
              <w:pStyle w:val="TablebodyTABLES"/>
            </w:pPr>
            <w:r>
              <w:t>Grassing on natural vegetation</w:t>
            </w:r>
          </w:p>
        </w:tc>
        <w:tc>
          <w:tcPr>
            <w:tcW w:w="22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3EDC9" w14:textId="77777777" w:rsidR="00B47B36" w:rsidRDefault="00B47B36">
            <w:pPr>
              <w:pStyle w:val="NoParagraphStyle"/>
              <w:spacing w:line="240" w:lineRule="auto"/>
              <w:textAlignment w:val="auto"/>
              <w:rPr>
                <w:rFonts w:ascii="CorporateS-Bold" w:hAnsi="CorporateS-Bold" w:cs="Times New Roman"/>
                <w:color w:val="auto"/>
                <w:lang w:val="en-US"/>
              </w:rPr>
            </w:pPr>
          </w:p>
        </w:tc>
      </w:tr>
      <w:tr w:rsidR="00B47B36" w14:paraId="703621CC" w14:textId="77777777" w:rsidTr="00B47B36">
        <w:trPr>
          <w:trHeight w:val="425"/>
        </w:trPr>
        <w:tc>
          <w:tcPr>
            <w:tcW w:w="29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927F39" w14:textId="77777777" w:rsidR="00B47B36" w:rsidRDefault="00B47B36">
            <w:pPr>
              <w:pStyle w:val="TablebodyTABLES"/>
            </w:pPr>
            <w:r>
              <w:t xml:space="preserve">Hilly country side </w:t>
            </w:r>
          </w:p>
        </w:tc>
        <w:tc>
          <w:tcPr>
            <w:tcW w:w="21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276AE3" w14:textId="77777777" w:rsidR="00B47B36" w:rsidRDefault="00B47B36">
            <w:pPr>
              <w:pStyle w:val="NoParagraphStyle"/>
              <w:spacing w:line="240" w:lineRule="auto"/>
              <w:textAlignment w:val="auto"/>
              <w:rPr>
                <w:rFonts w:ascii="CorporateS-Bold" w:hAnsi="CorporateS-Bold" w:cs="Times New Roman"/>
                <w:color w:val="auto"/>
                <w:lang w:val="en-US"/>
              </w:rPr>
            </w:pPr>
          </w:p>
        </w:tc>
        <w:tc>
          <w:tcPr>
            <w:tcW w:w="22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3C5900" w14:textId="77777777" w:rsidR="00B47B36" w:rsidRDefault="00B47B36">
            <w:pPr>
              <w:pStyle w:val="TablebodyTABLES"/>
            </w:pPr>
            <w:r>
              <w:t>Valley bushveld &amp; thicket</w:t>
            </w:r>
          </w:p>
        </w:tc>
        <w:tc>
          <w:tcPr>
            <w:tcW w:w="21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2F1E94" w14:textId="77777777" w:rsidR="00B47B36" w:rsidRDefault="00B47B36">
            <w:pPr>
              <w:pStyle w:val="NoParagraphStyle"/>
              <w:spacing w:line="240" w:lineRule="auto"/>
              <w:textAlignment w:val="auto"/>
              <w:rPr>
                <w:rFonts w:ascii="CorporateS-Bold" w:hAnsi="CorporateS-Bold" w:cs="Times New Roman"/>
                <w:color w:val="auto"/>
                <w:lang w:val="en-US"/>
              </w:rPr>
            </w:pPr>
          </w:p>
        </w:tc>
        <w:tc>
          <w:tcPr>
            <w:tcW w:w="2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B4FBD7" w14:textId="77777777" w:rsidR="00B47B36" w:rsidRDefault="00B47B36">
            <w:pPr>
              <w:pStyle w:val="TablebodyTABLES"/>
            </w:pPr>
            <w:r>
              <w:t>Grassing on planted vegetation</w:t>
            </w:r>
          </w:p>
        </w:tc>
        <w:tc>
          <w:tcPr>
            <w:tcW w:w="22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2E4C69" w14:textId="77777777" w:rsidR="00B47B36" w:rsidRDefault="00B47B36">
            <w:pPr>
              <w:pStyle w:val="NoParagraphStyle"/>
              <w:spacing w:line="240" w:lineRule="auto"/>
              <w:textAlignment w:val="auto"/>
              <w:rPr>
                <w:rFonts w:ascii="CorporateS-Bold" w:hAnsi="CorporateS-Bold" w:cs="Times New Roman"/>
                <w:color w:val="auto"/>
                <w:lang w:val="en-US"/>
              </w:rPr>
            </w:pPr>
          </w:p>
        </w:tc>
      </w:tr>
      <w:tr w:rsidR="00B47B36" w14:paraId="5D61A993" w14:textId="77777777" w:rsidTr="00B47B36">
        <w:trPr>
          <w:trHeight w:val="425"/>
        </w:trPr>
        <w:tc>
          <w:tcPr>
            <w:tcW w:w="29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BB7E27" w14:textId="77777777" w:rsidR="00B47B36" w:rsidRDefault="00B47B36">
            <w:pPr>
              <w:pStyle w:val="TablebodyTABLES"/>
            </w:pPr>
            <w:r>
              <w:t>Hilly country with deep ravines</w:t>
            </w:r>
          </w:p>
        </w:tc>
        <w:tc>
          <w:tcPr>
            <w:tcW w:w="21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E37F81" w14:textId="77777777" w:rsidR="00B47B36" w:rsidRDefault="00B47B36">
            <w:pPr>
              <w:pStyle w:val="NoParagraphStyle"/>
              <w:spacing w:line="240" w:lineRule="auto"/>
              <w:textAlignment w:val="auto"/>
              <w:rPr>
                <w:rFonts w:ascii="CorporateS-Bold" w:hAnsi="CorporateS-Bold" w:cs="Times New Roman"/>
                <w:color w:val="auto"/>
                <w:lang w:val="en-US"/>
              </w:rPr>
            </w:pPr>
          </w:p>
        </w:tc>
        <w:tc>
          <w:tcPr>
            <w:tcW w:w="22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9F2978" w14:textId="77777777" w:rsidR="00B47B36" w:rsidRDefault="00B47B36">
            <w:pPr>
              <w:pStyle w:val="TablebodyTABLES"/>
            </w:pPr>
            <w:r>
              <w:t>Forests</w:t>
            </w:r>
          </w:p>
        </w:tc>
        <w:tc>
          <w:tcPr>
            <w:tcW w:w="21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069D83" w14:textId="77777777" w:rsidR="00B47B36" w:rsidRDefault="00B47B36">
            <w:pPr>
              <w:pStyle w:val="NoParagraphStyle"/>
              <w:spacing w:line="240" w:lineRule="auto"/>
              <w:textAlignment w:val="auto"/>
              <w:rPr>
                <w:rFonts w:ascii="CorporateS-Bold" w:hAnsi="CorporateS-Bold" w:cs="Times New Roman"/>
                <w:color w:val="auto"/>
                <w:lang w:val="en-US"/>
              </w:rPr>
            </w:pPr>
          </w:p>
        </w:tc>
        <w:tc>
          <w:tcPr>
            <w:tcW w:w="2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D577EA" w14:textId="77777777" w:rsidR="00B47B36" w:rsidRDefault="00B47B36">
            <w:pPr>
              <w:pStyle w:val="TablebodyTABLES"/>
            </w:pPr>
            <w:r>
              <w:t>Dry land crops</w:t>
            </w:r>
          </w:p>
        </w:tc>
        <w:tc>
          <w:tcPr>
            <w:tcW w:w="22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66373B" w14:textId="77777777" w:rsidR="00B47B36" w:rsidRDefault="00B47B36">
            <w:pPr>
              <w:pStyle w:val="NoParagraphStyle"/>
              <w:spacing w:line="240" w:lineRule="auto"/>
              <w:textAlignment w:val="auto"/>
              <w:rPr>
                <w:rFonts w:ascii="CorporateS-Bold" w:hAnsi="CorporateS-Bold" w:cs="Times New Roman"/>
                <w:color w:val="auto"/>
                <w:lang w:val="en-US"/>
              </w:rPr>
            </w:pPr>
          </w:p>
        </w:tc>
      </w:tr>
      <w:tr w:rsidR="00B47B36" w14:paraId="71EE57A8" w14:textId="77777777" w:rsidTr="00B47B36">
        <w:trPr>
          <w:trHeight w:val="425"/>
        </w:trPr>
        <w:tc>
          <w:tcPr>
            <w:tcW w:w="29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B34FC3" w14:textId="77777777" w:rsidR="00B47B36" w:rsidRDefault="00B47B36">
            <w:pPr>
              <w:pStyle w:val="TablebodyTABLES"/>
            </w:pPr>
            <w:r>
              <w:t>Flat country side</w:t>
            </w:r>
          </w:p>
        </w:tc>
        <w:tc>
          <w:tcPr>
            <w:tcW w:w="21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0799C6" w14:textId="77777777" w:rsidR="00B47B36" w:rsidRDefault="00B47B36">
            <w:pPr>
              <w:pStyle w:val="NoParagraphStyle"/>
              <w:spacing w:line="240" w:lineRule="auto"/>
              <w:textAlignment w:val="auto"/>
              <w:rPr>
                <w:rFonts w:ascii="CorporateS-Bold" w:hAnsi="CorporateS-Bold" w:cs="Times New Roman"/>
                <w:color w:val="auto"/>
                <w:lang w:val="en-US"/>
              </w:rPr>
            </w:pPr>
          </w:p>
        </w:tc>
        <w:tc>
          <w:tcPr>
            <w:tcW w:w="22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A301AB" w14:textId="77777777" w:rsidR="00B47B36" w:rsidRDefault="00B47B36">
            <w:pPr>
              <w:pStyle w:val="TablebodyTABLES"/>
            </w:pPr>
            <w:r>
              <w:t>Karoo</w:t>
            </w:r>
          </w:p>
        </w:tc>
        <w:tc>
          <w:tcPr>
            <w:tcW w:w="21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83D48F" w14:textId="77777777" w:rsidR="00B47B36" w:rsidRDefault="00B47B36">
            <w:pPr>
              <w:pStyle w:val="NoParagraphStyle"/>
              <w:spacing w:line="240" w:lineRule="auto"/>
              <w:textAlignment w:val="auto"/>
              <w:rPr>
                <w:rFonts w:ascii="CorporateS-Bold" w:hAnsi="CorporateS-Bold" w:cs="Times New Roman"/>
                <w:color w:val="auto"/>
                <w:lang w:val="en-US"/>
              </w:rPr>
            </w:pPr>
          </w:p>
        </w:tc>
        <w:tc>
          <w:tcPr>
            <w:tcW w:w="2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7E712E" w14:textId="77777777" w:rsidR="00B47B36" w:rsidRDefault="00B47B36">
            <w:pPr>
              <w:pStyle w:val="TablebodyTABLES"/>
            </w:pPr>
            <w:r>
              <w:t>Land crops under irrigation</w:t>
            </w:r>
          </w:p>
        </w:tc>
        <w:tc>
          <w:tcPr>
            <w:tcW w:w="22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C8B5AC" w14:textId="77777777" w:rsidR="00B47B36" w:rsidRDefault="00B47B36">
            <w:pPr>
              <w:pStyle w:val="NoParagraphStyle"/>
              <w:spacing w:line="240" w:lineRule="auto"/>
              <w:textAlignment w:val="auto"/>
              <w:rPr>
                <w:rFonts w:ascii="CorporateS-Bold" w:hAnsi="CorporateS-Bold" w:cs="Times New Roman"/>
                <w:color w:val="auto"/>
                <w:lang w:val="en-US"/>
              </w:rPr>
            </w:pPr>
          </w:p>
        </w:tc>
      </w:tr>
      <w:tr w:rsidR="00B47B36" w14:paraId="2C86E60B" w14:textId="77777777" w:rsidTr="00B47B36">
        <w:trPr>
          <w:trHeight w:val="425"/>
        </w:trPr>
        <w:tc>
          <w:tcPr>
            <w:tcW w:w="29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A5AF81" w14:textId="77777777" w:rsidR="00B47B36" w:rsidRDefault="00B47B36">
            <w:pPr>
              <w:pStyle w:val="NoParagraphStyle"/>
              <w:spacing w:line="240" w:lineRule="auto"/>
              <w:textAlignment w:val="auto"/>
              <w:rPr>
                <w:rFonts w:ascii="CorporateS-Bold" w:hAnsi="CorporateS-Bold" w:cs="Times New Roman"/>
                <w:color w:val="auto"/>
                <w:lang w:val="en-US"/>
              </w:rPr>
            </w:pPr>
          </w:p>
        </w:tc>
        <w:tc>
          <w:tcPr>
            <w:tcW w:w="21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4AE238" w14:textId="77777777" w:rsidR="00B47B36" w:rsidRDefault="00B47B36">
            <w:pPr>
              <w:pStyle w:val="NoParagraphStyle"/>
              <w:spacing w:line="240" w:lineRule="auto"/>
              <w:textAlignment w:val="auto"/>
              <w:rPr>
                <w:rFonts w:ascii="CorporateS-Bold" w:hAnsi="CorporateS-Bold" w:cs="Times New Roman"/>
                <w:color w:val="auto"/>
                <w:lang w:val="en-US"/>
              </w:rPr>
            </w:pPr>
          </w:p>
        </w:tc>
        <w:tc>
          <w:tcPr>
            <w:tcW w:w="22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D56FEF" w14:textId="77777777" w:rsidR="00B47B36" w:rsidRDefault="00B47B36">
            <w:pPr>
              <w:pStyle w:val="TablebodyTABLES"/>
            </w:pPr>
            <w:r>
              <w:t>Succulent Karoo</w:t>
            </w:r>
          </w:p>
        </w:tc>
        <w:tc>
          <w:tcPr>
            <w:tcW w:w="21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340BC0" w14:textId="77777777" w:rsidR="00B47B36" w:rsidRDefault="00B47B36">
            <w:pPr>
              <w:pStyle w:val="NoParagraphStyle"/>
              <w:spacing w:line="240" w:lineRule="auto"/>
              <w:textAlignment w:val="auto"/>
              <w:rPr>
                <w:rFonts w:ascii="CorporateS-Bold" w:hAnsi="CorporateS-Bold" w:cs="Times New Roman"/>
                <w:color w:val="auto"/>
                <w:lang w:val="en-US"/>
              </w:rPr>
            </w:pPr>
          </w:p>
        </w:tc>
        <w:tc>
          <w:tcPr>
            <w:tcW w:w="2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B39C1E" w14:textId="77777777" w:rsidR="00B47B36" w:rsidRDefault="00B47B36">
            <w:pPr>
              <w:pStyle w:val="TablebodyTABLES"/>
            </w:pPr>
            <w:r>
              <w:t>Orchards and vineyards</w:t>
            </w:r>
          </w:p>
        </w:tc>
        <w:tc>
          <w:tcPr>
            <w:tcW w:w="22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78FCCC" w14:textId="77777777" w:rsidR="00B47B36" w:rsidRDefault="00B47B36">
            <w:pPr>
              <w:pStyle w:val="NoParagraphStyle"/>
              <w:spacing w:line="240" w:lineRule="auto"/>
              <w:textAlignment w:val="auto"/>
              <w:rPr>
                <w:rFonts w:ascii="CorporateS-Bold" w:hAnsi="CorporateS-Bold" w:cs="Times New Roman"/>
                <w:color w:val="auto"/>
                <w:lang w:val="en-US"/>
              </w:rPr>
            </w:pPr>
          </w:p>
        </w:tc>
      </w:tr>
      <w:tr w:rsidR="00B47B36" w14:paraId="786410B7" w14:textId="77777777" w:rsidTr="00B47B36">
        <w:trPr>
          <w:trHeight w:val="425"/>
        </w:trPr>
        <w:tc>
          <w:tcPr>
            <w:tcW w:w="29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33F5DC" w14:textId="77777777" w:rsidR="00B47B36" w:rsidRDefault="00B47B36">
            <w:pPr>
              <w:pStyle w:val="NoParagraphStyle"/>
              <w:spacing w:line="240" w:lineRule="auto"/>
              <w:textAlignment w:val="auto"/>
              <w:rPr>
                <w:rFonts w:ascii="CorporateS-Bold" w:hAnsi="CorporateS-Bold" w:cs="Times New Roman"/>
                <w:color w:val="auto"/>
                <w:lang w:val="en-US"/>
              </w:rPr>
            </w:pPr>
          </w:p>
        </w:tc>
        <w:tc>
          <w:tcPr>
            <w:tcW w:w="21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6BC5CD" w14:textId="77777777" w:rsidR="00B47B36" w:rsidRDefault="00B47B36">
            <w:pPr>
              <w:pStyle w:val="NoParagraphStyle"/>
              <w:spacing w:line="240" w:lineRule="auto"/>
              <w:textAlignment w:val="auto"/>
              <w:rPr>
                <w:rFonts w:ascii="CorporateS-Bold" w:hAnsi="CorporateS-Bold" w:cs="Times New Roman"/>
                <w:color w:val="auto"/>
                <w:lang w:val="en-US"/>
              </w:rPr>
            </w:pPr>
          </w:p>
        </w:tc>
        <w:tc>
          <w:tcPr>
            <w:tcW w:w="22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900AE2" w14:textId="77777777" w:rsidR="00B47B36" w:rsidRDefault="00B47B36">
            <w:pPr>
              <w:pStyle w:val="TablebodyTABLES"/>
            </w:pPr>
            <w:r>
              <w:t>Fynbos</w:t>
            </w:r>
          </w:p>
        </w:tc>
        <w:tc>
          <w:tcPr>
            <w:tcW w:w="21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FE6FE5" w14:textId="77777777" w:rsidR="00B47B36" w:rsidRDefault="00B47B36">
            <w:pPr>
              <w:pStyle w:val="NoParagraphStyle"/>
              <w:spacing w:line="240" w:lineRule="auto"/>
              <w:textAlignment w:val="auto"/>
              <w:rPr>
                <w:rFonts w:ascii="CorporateS-Bold" w:hAnsi="CorporateS-Bold" w:cs="Times New Roman"/>
                <w:color w:val="auto"/>
                <w:lang w:val="en-US"/>
              </w:rPr>
            </w:pPr>
          </w:p>
        </w:tc>
        <w:tc>
          <w:tcPr>
            <w:tcW w:w="2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177E54" w14:textId="77777777" w:rsidR="00B47B36" w:rsidRDefault="00B47B36">
            <w:pPr>
              <w:pStyle w:val="TablebodyTABLES"/>
            </w:pPr>
            <w:r>
              <w:t>Orchards/vineyards with mulching</w:t>
            </w:r>
          </w:p>
        </w:tc>
        <w:tc>
          <w:tcPr>
            <w:tcW w:w="22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564A10" w14:textId="77777777" w:rsidR="00B47B36" w:rsidRDefault="00B47B36">
            <w:pPr>
              <w:pStyle w:val="NoParagraphStyle"/>
              <w:spacing w:line="240" w:lineRule="auto"/>
              <w:textAlignment w:val="auto"/>
              <w:rPr>
                <w:rFonts w:ascii="CorporateS-Bold" w:hAnsi="CorporateS-Bold" w:cs="Times New Roman"/>
                <w:color w:val="auto"/>
                <w:lang w:val="en-US"/>
              </w:rPr>
            </w:pPr>
          </w:p>
        </w:tc>
      </w:tr>
      <w:tr w:rsidR="00B47B36" w14:paraId="30635EA6" w14:textId="77777777" w:rsidTr="00B47B36">
        <w:trPr>
          <w:trHeight w:val="425"/>
        </w:trPr>
        <w:tc>
          <w:tcPr>
            <w:tcW w:w="511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E23292" w14:textId="54316B20" w:rsidR="00B47B36" w:rsidRDefault="00CE6EAD">
            <w:pPr>
              <w:pStyle w:val="TablebodyTABLES"/>
            </w:pPr>
            <w:bookmarkStart w:id="0" w:name="_GoBack"/>
            <w:bookmarkEnd w:id="0"/>
            <w:r>
              <w:rPr>
                <w:rFonts w:ascii="CorporateS-Bold" w:hAnsi="CorporateS-Bold" w:cs="CorporateS-Bold"/>
                <w:b/>
                <w:bCs/>
              </w:rPr>
              <w:t>E2</w:t>
            </w:r>
            <w:r>
              <w:t xml:space="preserve"> Weather</w:t>
            </w:r>
            <w:r w:rsidR="00B47B36">
              <w:rPr>
                <w:rFonts w:ascii="CorporateS-Bold" w:hAnsi="CorporateS-Bold" w:cs="CorporateS-Bold"/>
                <w:b/>
                <w:bCs/>
              </w:rPr>
              <w:t xml:space="preserve"> patterns</w:t>
            </w:r>
          </w:p>
        </w:tc>
        <w:tc>
          <w:tcPr>
            <w:tcW w:w="22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BAC8B4" w14:textId="77777777" w:rsidR="00B47B36" w:rsidRDefault="00B47B36">
            <w:pPr>
              <w:pStyle w:val="TablebodyTABLES"/>
            </w:pPr>
            <w:r>
              <w:t>Renosterveld</w:t>
            </w:r>
          </w:p>
        </w:tc>
        <w:tc>
          <w:tcPr>
            <w:tcW w:w="21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B28E0A" w14:textId="77777777" w:rsidR="00B47B36" w:rsidRDefault="00B47B36">
            <w:pPr>
              <w:pStyle w:val="NoParagraphStyle"/>
              <w:spacing w:line="240" w:lineRule="auto"/>
              <w:textAlignment w:val="auto"/>
              <w:rPr>
                <w:rFonts w:ascii="CorporateS-Bold" w:hAnsi="CorporateS-Bold" w:cs="Times New Roman"/>
                <w:color w:val="auto"/>
                <w:lang w:val="en-US"/>
              </w:rPr>
            </w:pPr>
          </w:p>
        </w:tc>
        <w:tc>
          <w:tcPr>
            <w:tcW w:w="2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FFD7A6" w14:textId="77777777" w:rsidR="00B47B36" w:rsidRDefault="00B47B36">
            <w:pPr>
              <w:pStyle w:val="TablebodyTABLES"/>
            </w:pPr>
            <w:r>
              <w:t>Sugarcane plantations</w:t>
            </w:r>
          </w:p>
        </w:tc>
        <w:tc>
          <w:tcPr>
            <w:tcW w:w="22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00AFC1" w14:textId="77777777" w:rsidR="00B47B36" w:rsidRDefault="00B47B36">
            <w:pPr>
              <w:pStyle w:val="NoParagraphStyle"/>
              <w:spacing w:line="240" w:lineRule="auto"/>
              <w:textAlignment w:val="auto"/>
              <w:rPr>
                <w:rFonts w:ascii="CorporateS-Bold" w:hAnsi="CorporateS-Bold" w:cs="Times New Roman"/>
                <w:color w:val="auto"/>
                <w:lang w:val="en-US"/>
              </w:rPr>
            </w:pPr>
          </w:p>
        </w:tc>
      </w:tr>
      <w:tr w:rsidR="00B47B36" w14:paraId="57D1F318" w14:textId="77777777" w:rsidTr="00B47B36">
        <w:trPr>
          <w:trHeight w:val="454"/>
        </w:trPr>
        <w:tc>
          <w:tcPr>
            <w:tcW w:w="29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32D07B" w14:textId="77777777" w:rsidR="00B47B36" w:rsidRDefault="00B47B36">
            <w:pPr>
              <w:pStyle w:val="TablebodyTABLES"/>
            </w:pPr>
            <w:r>
              <w:t>Average rainfall</w:t>
            </w:r>
          </w:p>
        </w:tc>
        <w:tc>
          <w:tcPr>
            <w:tcW w:w="21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74F825" w14:textId="77777777" w:rsidR="00B47B36" w:rsidRDefault="00B47B36">
            <w:pPr>
              <w:pStyle w:val="TablebodyTABLES"/>
              <w:jc w:val="right"/>
            </w:pPr>
            <w:r>
              <w:t>mm</w:t>
            </w:r>
          </w:p>
        </w:tc>
        <w:tc>
          <w:tcPr>
            <w:tcW w:w="22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6067DA" w14:textId="77777777" w:rsidR="00B47B36" w:rsidRDefault="00B47B36">
            <w:pPr>
              <w:pStyle w:val="TablebodyTABLES"/>
            </w:pPr>
            <w:r>
              <w:t>Transformed land</w:t>
            </w:r>
          </w:p>
        </w:tc>
        <w:tc>
          <w:tcPr>
            <w:tcW w:w="21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7CE9D2" w14:textId="77777777" w:rsidR="00B47B36" w:rsidRDefault="00B47B36">
            <w:pPr>
              <w:pStyle w:val="NoParagraphStyle"/>
              <w:spacing w:line="240" w:lineRule="auto"/>
              <w:textAlignment w:val="auto"/>
              <w:rPr>
                <w:rFonts w:ascii="CorporateS-Bold" w:hAnsi="CorporateS-Bold" w:cs="Times New Roman"/>
                <w:color w:val="auto"/>
                <w:lang w:val="en-US"/>
              </w:rPr>
            </w:pPr>
          </w:p>
        </w:tc>
        <w:tc>
          <w:tcPr>
            <w:tcW w:w="2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22C5AC" w14:textId="77777777" w:rsidR="00B47B36" w:rsidRDefault="00B47B36">
            <w:pPr>
              <w:pStyle w:val="TablebodyTABLES"/>
            </w:pPr>
            <w:r>
              <w:t>Timber plantations</w:t>
            </w:r>
          </w:p>
        </w:tc>
        <w:tc>
          <w:tcPr>
            <w:tcW w:w="22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065404" w14:textId="77777777" w:rsidR="00B47B36" w:rsidRDefault="00B47B36">
            <w:pPr>
              <w:pStyle w:val="NoParagraphStyle"/>
              <w:spacing w:line="240" w:lineRule="auto"/>
              <w:textAlignment w:val="auto"/>
              <w:rPr>
                <w:rFonts w:ascii="CorporateS-Bold" w:hAnsi="CorporateS-Bold" w:cs="Times New Roman"/>
                <w:color w:val="auto"/>
                <w:lang w:val="en-US"/>
              </w:rPr>
            </w:pPr>
          </w:p>
        </w:tc>
      </w:tr>
      <w:tr w:rsidR="00B47B36" w14:paraId="1691879C" w14:textId="77777777" w:rsidTr="00B47B36">
        <w:trPr>
          <w:trHeight w:val="454"/>
        </w:trPr>
        <w:tc>
          <w:tcPr>
            <w:tcW w:w="29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67D129" w14:textId="77777777" w:rsidR="00B47B36" w:rsidRDefault="00B47B36">
            <w:pPr>
              <w:pStyle w:val="TablebodyTABLES"/>
            </w:pPr>
            <w:r>
              <w:t>Average humidity in fire season</w:t>
            </w:r>
          </w:p>
        </w:tc>
        <w:tc>
          <w:tcPr>
            <w:tcW w:w="21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CFEBE3" w14:textId="77777777" w:rsidR="00B47B36" w:rsidRDefault="00B47B36">
            <w:pPr>
              <w:pStyle w:val="TablebodyTABLES"/>
              <w:jc w:val="right"/>
            </w:pPr>
            <w:r>
              <w:t>%</w:t>
            </w:r>
          </w:p>
        </w:tc>
        <w:tc>
          <w:tcPr>
            <w:tcW w:w="22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991CB6" w14:textId="77777777" w:rsidR="00B47B36" w:rsidRDefault="00B47B36">
            <w:pPr>
              <w:pStyle w:val="NoParagraphStyle"/>
              <w:spacing w:line="240" w:lineRule="auto"/>
              <w:textAlignment w:val="auto"/>
              <w:rPr>
                <w:rFonts w:ascii="CorporateS-Bold" w:hAnsi="CorporateS-Bold" w:cs="Times New Roman"/>
                <w:color w:val="auto"/>
                <w:lang w:val="en-US"/>
              </w:rPr>
            </w:pPr>
          </w:p>
        </w:tc>
        <w:tc>
          <w:tcPr>
            <w:tcW w:w="21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EF4343" w14:textId="77777777" w:rsidR="00B47B36" w:rsidRDefault="00B47B36">
            <w:pPr>
              <w:pStyle w:val="NoParagraphStyle"/>
              <w:spacing w:line="240" w:lineRule="auto"/>
              <w:textAlignment w:val="auto"/>
              <w:rPr>
                <w:rFonts w:ascii="CorporateS-Bold" w:hAnsi="CorporateS-Bold" w:cs="Times New Roman"/>
                <w:color w:val="auto"/>
                <w:lang w:val="en-US"/>
              </w:rPr>
            </w:pPr>
          </w:p>
        </w:tc>
        <w:tc>
          <w:tcPr>
            <w:tcW w:w="2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F456AE" w14:textId="77777777" w:rsidR="00B47B36" w:rsidRDefault="00B47B36">
            <w:pPr>
              <w:pStyle w:val="TablebodyTABLES"/>
            </w:pPr>
            <w:r>
              <w:t>Crops under cover (tunnel &amp; nets)</w:t>
            </w:r>
          </w:p>
        </w:tc>
        <w:tc>
          <w:tcPr>
            <w:tcW w:w="22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AE1612" w14:textId="77777777" w:rsidR="00B47B36" w:rsidRDefault="00B47B36">
            <w:pPr>
              <w:pStyle w:val="NoParagraphStyle"/>
              <w:spacing w:line="240" w:lineRule="auto"/>
              <w:textAlignment w:val="auto"/>
              <w:rPr>
                <w:rFonts w:ascii="CorporateS-Bold" w:hAnsi="CorporateS-Bold" w:cs="Times New Roman"/>
                <w:color w:val="auto"/>
                <w:lang w:val="en-US"/>
              </w:rPr>
            </w:pPr>
          </w:p>
        </w:tc>
      </w:tr>
      <w:tr w:rsidR="00B47B36" w14:paraId="7DD07834" w14:textId="77777777" w:rsidTr="00B47B36">
        <w:trPr>
          <w:trHeight w:val="454"/>
        </w:trPr>
        <w:tc>
          <w:tcPr>
            <w:tcW w:w="29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0C21B1" w14:textId="77777777" w:rsidR="00B47B36" w:rsidRDefault="00B47B36">
            <w:pPr>
              <w:pStyle w:val="TablebodyTABLES"/>
            </w:pPr>
            <w:r>
              <w:t>Average temperature in fire season</w:t>
            </w:r>
          </w:p>
        </w:tc>
        <w:tc>
          <w:tcPr>
            <w:tcW w:w="21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758215" w14:textId="77777777" w:rsidR="00B47B36" w:rsidRDefault="00B47B36">
            <w:pPr>
              <w:pStyle w:val="TablebodyTABLES"/>
              <w:jc w:val="right"/>
            </w:pPr>
            <w:r>
              <w:t>°C</w:t>
            </w:r>
          </w:p>
        </w:tc>
        <w:tc>
          <w:tcPr>
            <w:tcW w:w="2272" w:type="dxa"/>
            <w:tcBorders>
              <w:top w:val="single" w:sz="4" w:space="0" w:color="000000"/>
              <w:left w:val="single" w:sz="4" w:space="0" w:color="000000"/>
              <w:bottom w:val="single" w:sz="4" w:space="0" w:color="000000"/>
              <w:right w:val="single" w:sz="4" w:space="0" w:color="000000"/>
            </w:tcBorders>
            <w:tcMar>
              <w:top w:w="80" w:type="dxa"/>
              <w:left w:w="0" w:type="dxa"/>
              <w:bottom w:w="80" w:type="dxa"/>
              <w:right w:w="0" w:type="dxa"/>
            </w:tcMar>
            <w:vAlign w:val="bottom"/>
          </w:tcPr>
          <w:p w14:paraId="1B0C1FFF" w14:textId="77777777" w:rsidR="00B47B36" w:rsidRDefault="00B47B36">
            <w:pPr>
              <w:pStyle w:val="NoParagraphStyle"/>
              <w:spacing w:line="240" w:lineRule="auto"/>
              <w:textAlignment w:val="auto"/>
              <w:rPr>
                <w:rFonts w:ascii="CorporateS-Bold" w:hAnsi="CorporateS-Bold" w:cs="Times New Roman"/>
                <w:color w:val="auto"/>
                <w:lang w:val="en-US"/>
              </w:rPr>
            </w:pPr>
          </w:p>
        </w:tc>
        <w:tc>
          <w:tcPr>
            <w:tcW w:w="2130" w:type="dxa"/>
            <w:tcBorders>
              <w:top w:val="single" w:sz="4" w:space="0" w:color="000000"/>
              <w:left w:val="single" w:sz="4" w:space="0" w:color="000000"/>
              <w:bottom w:val="single" w:sz="4" w:space="0" w:color="000000"/>
              <w:right w:val="single" w:sz="4" w:space="0" w:color="000000"/>
            </w:tcBorders>
            <w:tcMar>
              <w:top w:w="80" w:type="dxa"/>
              <w:left w:w="0" w:type="dxa"/>
              <w:bottom w:w="80" w:type="dxa"/>
              <w:right w:w="0" w:type="dxa"/>
            </w:tcMar>
            <w:vAlign w:val="bottom"/>
          </w:tcPr>
          <w:p w14:paraId="3B342E3D" w14:textId="77777777" w:rsidR="00B47B36" w:rsidRDefault="00B47B36">
            <w:pPr>
              <w:pStyle w:val="NoParagraphStyle"/>
              <w:spacing w:line="240" w:lineRule="auto"/>
              <w:textAlignment w:val="auto"/>
              <w:rPr>
                <w:rFonts w:ascii="CorporateS-Bold" w:hAnsi="CorporateS-Bold" w:cs="Times New Roman"/>
                <w:color w:val="auto"/>
                <w:lang w:val="en-US"/>
              </w:rPr>
            </w:pPr>
          </w:p>
        </w:tc>
        <w:tc>
          <w:tcPr>
            <w:tcW w:w="2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DEA144" w14:textId="77777777" w:rsidR="00B47B36" w:rsidRDefault="00B47B36">
            <w:pPr>
              <w:pStyle w:val="TablebodyTABLES"/>
            </w:pPr>
            <w:r>
              <w:t xml:space="preserve">Feed lots / poultry </w:t>
            </w:r>
          </w:p>
        </w:tc>
        <w:tc>
          <w:tcPr>
            <w:tcW w:w="22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DD9602" w14:textId="77777777" w:rsidR="00B47B36" w:rsidRDefault="00B47B36">
            <w:pPr>
              <w:pStyle w:val="NoParagraphStyle"/>
              <w:spacing w:line="240" w:lineRule="auto"/>
              <w:textAlignment w:val="auto"/>
              <w:rPr>
                <w:rFonts w:ascii="CorporateS-Bold" w:hAnsi="CorporateS-Bold" w:cs="Times New Roman"/>
                <w:color w:val="auto"/>
                <w:lang w:val="en-US"/>
              </w:rPr>
            </w:pPr>
          </w:p>
        </w:tc>
      </w:tr>
      <w:tr w:rsidR="00B47B36" w14:paraId="560AB309" w14:textId="77777777" w:rsidTr="00B47B36">
        <w:trPr>
          <w:trHeight w:val="454"/>
        </w:trPr>
        <w:tc>
          <w:tcPr>
            <w:tcW w:w="29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A06CE9" w14:textId="77777777" w:rsidR="00B47B36" w:rsidRDefault="00B47B36">
            <w:pPr>
              <w:pStyle w:val="TablebodyTABLES"/>
            </w:pPr>
            <w:r>
              <w:t>When is the normal dry season</w:t>
            </w:r>
          </w:p>
        </w:tc>
        <w:tc>
          <w:tcPr>
            <w:tcW w:w="6532"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7EF099" w14:textId="77777777" w:rsidR="00B47B36" w:rsidRDefault="00B47B36">
            <w:pPr>
              <w:pStyle w:val="NoParagraphStyle"/>
              <w:spacing w:line="240" w:lineRule="auto"/>
              <w:textAlignment w:val="auto"/>
              <w:rPr>
                <w:rFonts w:ascii="CorporateS-Bold" w:hAnsi="CorporateS-Bold" w:cs="Times New Roman"/>
                <w:color w:val="auto"/>
                <w:lang w:val="en-US"/>
              </w:rPr>
            </w:pPr>
          </w:p>
        </w:tc>
        <w:tc>
          <w:tcPr>
            <w:tcW w:w="2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E10223" w14:textId="77777777" w:rsidR="00B47B36" w:rsidRDefault="00B47B36">
            <w:pPr>
              <w:pStyle w:val="TablebodyTABLES"/>
            </w:pPr>
            <w:r>
              <w:t>Infrastructure (housing, stores etc)</w:t>
            </w:r>
          </w:p>
        </w:tc>
        <w:tc>
          <w:tcPr>
            <w:tcW w:w="22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1BC96A" w14:textId="77777777" w:rsidR="00B47B36" w:rsidRDefault="00B47B36">
            <w:pPr>
              <w:pStyle w:val="NoParagraphStyle"/>
              <w:spacing w:line="240" w:lineRule="auto"/>
              <w:textAlignment w:val="auto"/>
              <w:rPr>
                <w:rFonts w:ascii="CorporateS-Bold" w:hAnsi="CorporateS-Bold" w:cs="Times New Roman"/>
                <w:color w:val="auto"/>
                <w:lang w:val="en-US"/>
              </w:rPr>
            </w:pPr>
          </w:p>
        </w:tc>
      </w:tr>
      <w:tr w:rsidR="00B47B36" w14:paraId="470D3933" w14:textId="77777777" w:rsidTr="00B47B36">
        <w:trPr>
          <w:trHeight w:val="454"/>
        </w:trPr>
        <w:tc>
          <w:tcPr>
            <w:tcW w:w="29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833DB4" w14:textId="77777777" w:rsidR="00B47B36" w:rsidRDefault="00B47B36">
            <w:pPr>
              <w:pStyle w:val="TablebodyTABLES"/>
            </w:pPr>
            <w:r>
              <w:t>Prevailing wind direction</w:t>
            </w:r>
          </w:p>
        </w:tc>
        <w:tc>
          <w:tcPr>
            <w:tcW w:w="6532"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E30FA4" w14:textId="77777777" w:rsidR="00B47B36" w:rsidRDefault="00B47B36">
            <w:pPr>
              <w:pStyle w:val="NoParagraphStyle"/>
              <w:spacing w:line="240" w:lineRule="auto"/>
              <w:textAlignment w:val="auto"/>
              <w:rPr>
                <w:rFonts w:ascii="CorporateS-Bold" w:hAnsi="CorporateS-Bold" w:cs="Times New Roman"/>
                <w:color w:val="auto"/>
                <w:lang w:val="en-US"/>
              </w:rPr>
            </w:pPr>
          </w:p>
        </w:tc>
        <w:tc>
          <w:tcPr>
            <w:tcW w:w="2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DBB3C2" w14:textId="77777777" w:rsidR="00B47B36" w:rsidRDefault="00B47B36">
            <w:pPr>
              <w:pStyle w:val="NoParagraphStyle"/>
              <w:spacing w:line="240" w:lineRule="auto"/>
              <w:textAlignment w:val="auto"/>
              <w:rPr>
                <w:rFonts w:ascii="CorporateS-Bold" w:hAnsi="CorporateS-Bold" w:cs="Times New Roman"/>
                <w:color w:val="auto"/>
                <w:lang w:val="en-US"/>
              </w:rPr>
            </w:pPr>
          </w:p>
        </w:tc>
        <w:tc>
          <w:tcPr>
            <w:tcW w:w="22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8C079E" w14:textId="77777777" w:rsidR="00B47B36" w:rsidRDefault="00B47B36">
            <w:pPr>
              <w:pStyle w:val="NoParagraphStyle"/>
              <w:spacing w:line="240" w:lineRule="auto"/>
              <w:textAlignment w:val="auto"/>
              <w:rPr>
                <w:rFonts w:ascii="CorporateS-Bold" w:hAnsi="CorporateS-Bold" w:cs="Times New Roman"/>
                <w:color w:val="auto"/>
                <w:lang w:val="en-US"/>
              </w:rPr>
            </w:pPr>
          </w:p>
        </w:tc>
      </w:tr>
      <w:tr w:rsidR="00B47B36" w14:paraId="36A96232" w14:textId="77777777" w:rsidTr="00B47B36">
        <w:trPr>
          <w:trHeight w:val="454"/>
        </w:trPr>
        <w:tc>
          <w:tcPr>
            <w:tcW w:w="29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583CA8" w14:textId="77777777" w:rsidR="00B47B36" w:rsidRDefault="00B47B36">
            <w:pPr>
              <w:pStyle w:val="TablebodyTABLES"/>
            </w:pPr>
            <w:r>
              <w:t>Prevailing wind in fire season</w:t>
            </w:r>
          </w:p>
        </w:tc>
        <w:tc>
          <w:tcPr>
            <w:tcW w:w="6532"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1BDEC9" w14:textId="77777777" w:rsidR="00B47B36" w:rsidRDefault="00B47B36">
            <w:pPr>
              <w:pStyle w:val="NoParagraphStyle"/>
              <w:spacing w:line="240" w:lineRule="auto"/>
              <w:textAlignment w:val="auto"/>
              <w:rPr>
                <w:rFonts w:ascii="CorporateS-Bold" w:hAnsi="CorporateS-Bold" w:cs="Times New Roman"/>
                <w:color w:val="auto"/>
                <w:lang w:val="en-US"/>
              </w:rPr>
            </w:pPr>
          </w:p>
        </w:tc>
        <w:tc>
          <w:tcPr>
            <w:tcW w:w="2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3E921E" w14:textId="77777777" w:rsidR="00B47B36" w:rsidRDefault="00B47B36">
            <w:pPr>
              <w:pStyle w:val="TablebodyTABLES"/>
            </w:pPr>
            <w:r>
              <w:t>Tourism (just B &amp; B )</w:t>
            </w:r>
          </w:p>
        </w:tc>
        <w:tc>
          <w:tcPr>
            <w:tcW w:w="22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788593" w14:textId="77777777" w:rsidR="00B47B36" w:rsidRDefault="00B47B36">
            <w:pPr>
              <w:pStyle w:val="NoParagraphStyle"/>
              <w:spacing w:line="240" w:lineRule="auto"/>
              <w:textAlignment w:val="auto"/>
              <w:rPr>
                <w:rFonts w:ascii="CorporateS-Bold" w:hAnsi="CorporateS-Bold" w:cs="Times New Roman"/>
                <w:color w:val="auto"/>
                <w:lang w:val="en-US"/>
              </w:rPr>
            </w:pPr>
          </w:p>
        </w:tc>
      </w:tr>
      <w:tr w:rsidR="00B47B36" w14:paraId="23511BE5" w14:textId="77777777" w:rsidTr="00B47B36">
        <w:trPr>
          <w:trHeight w:val="454"/>
        </w:trPr>
        <w:tc>
          <w:tcPr>
            <w:tcW w:w="29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28F381" w14:textId="77777777" w:rsidR="00B47B36" w:rsidRDefault="00B47B36">
            <w:pPr>
              <w:pStyle w:val="TablebodyTABLES"/>
            </w:pPr>
            <w:r>
              <w:t>Average wind speed in fire season</w:t>
            </w:r>
          </w:p>
        </w:tc>
        <w:tc>
          <w:tcPr>
            <w:tcW w:w="6532"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125F74" w14:textId="77777777" w:rsidR="00B47B36" w:rsidRDefault="00B47B36">
            <w:pPr>
              <w:pStyle w:val="TablebodyTABLES"/>
            </w:pPr>
            <w:r>
              <w:t xml:space="preserve">           km/h</w:t>
            </w:r>
          </w:p>
        </w:tc>
        <w:tc>
          <w:tcPr>
            <w:tcW w:w="298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E4927A" w14:textId="77777777" w:rsidR="00B47B36" w:rsidRDefault="00B47B36">
            <w:pPr>
              <w:pStyle w:val="TablebodyTABLES"/>
            </w:pPr>
            <w:r>
              <w:t>Tourism (e.g. hiking trail, horse-trails, picnic spots, view points, etc.)</w:t>
            </w:r>
          </w:p>
        </w:tc>
        <w:tc>
          <w:tcPr>
            <w:tcW w:w="227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D401AD" w14:textId="77777777" w:rsidR="00B47B36" w:rsidRDefault="00B47B36">
            <w:pPr>
              <w:pStyle w:val="NoParagraphStyle"/>
              <w:spacing w:line="240" w:lineRule="auto"/>
              <w:textAlignment w:val="auto"/>
              <w:rPr>
                <w:rFonts w:ascii="CorporateS-Bold" w:hAnsi="CorporateS-Bold" w:cs="Times New Roman"/>
                <w:color w:val="auto"/>
                <w:lang w:val="en-US"/>
              </w:rPr>
            </w:pPr>
          </w:p>
        </w:tc>
      </w:tr>
      <w:tr w:rsidR="00B47B36" w14:paraId="1C0A7A91" w14:textId="77777777" w:rsidTr="00B47B36">
        <w:trPr>
          <w:trHeight w:val="454"/>
        </w:trPr>
        <w:tc>
          <w:tcPr>
            <w:tcW w:w="29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A7F60E" w14:textId="77777777" w:rsidR="00B47B36" w:rsidRDefault="00B47B36">
            <w:pPr>
              <w:pStyle w:val="NoParagraphStyle"/>
              <w:spacing w:line="240" w:lineRule="auto"/>
              <w:textAlignment w:val="auto"/>
              <w:rPr>
                <w:rFonts w:ascii="CorporateS-Bold" w:hAnsi="CorporateS-Bold" w:cs="Times New Roman"/>
                <w:color w:val="auto"/>
                <w:lang w:val="en-US"/>
              </w:rPr>
            </w:pPr>
          </w:p>
        </w:tc>
        <w:tc>
          <w:tcPr>
            <w:tcW w:w="6532"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977D6F" w14:textId="77777777" w:rsidR="00B47B36" w:rsidRDefault="00B47B36">
            <w:pPr>
              <w:pStyle w:val="NoParagraphStyle"/>
              <w:spacing w:line="240" w:lineRule="auto"/>
              <w:textAlignment w:val="auto"/>
              <w:rPr>
                <w:rFonts w:ascii="CorporateS-Bold" w:hAnsi="CorporateS-Bold" w:cs="Times New Roman"/>
                <w:color w:val="auto"/>
                <w:lang w:val="en-US"/>
              </w:rPr>
            </w:pPr>
          </w:p>
        </w:tc>
        <w:tc>
          <w:tcPr>
            <w:tcW w:w="2982" w:type="dxa"/>
            <w:vMerge/>
            <w:tcBorders>
              <w:top w:val="single" w:sz="4" w:space="0" w:color="000000"/>
              <w:left w:val="single" w:sz="4" w:space="0" w:color="000000"/>
              <w:bottom w:val="single" w:sz="4" w:space="0" w:color="000000"/>
              <w:right w:val="single" w:sz="4" w:space="0" w:color="000000"/>
            </w:tcBorders>
          </w:tcPr>
          <w:p w14:paraId="3DB3D906" w14:textId="77777777" w:rsidR="00B47B36" w:rsidRDefault="00B47B36">
            <w:pPr>
              <w:pStyle w:val="NoParagraphStyle"/>
              <w:spacing w:line="240" w:lineRule="auto"/>
              <w:textAlignment w:val="auto"/>
              <w:rPr>
                <w:rFonts w:ascii="CorporateS-Bold" w:hAnsi="CorporateS-Bold" w:cs="Times New Roman"/>
                <w:color w:val="auto"/>
                <w:lang w:val="en-US"/>
              </w:rPr>
            </w:pPr>
          </w:p>
        </w:tc>
        <w:tc>
          <w:tcPr>
            <w:tcW w:w="2272" w:type="dxa"/>
            <w:vMerge/>
            <w:tcBorders>
              <w:top w:val="single" w:sz="4" w:space="0" w:color="000000"/>
              <w:left w:val="single" w:sz="4" w:space="0" w:color="000000"/>
              <w:bottom w:val="single" w:sz="4" w:space="0" w:color="000000"/>
              <w:right w:val="single" w:sz="4" w:space="0" w:color="000000"/>
            </w:tcBorders>
          </w:tcPr>
          <w:p w14:paraId="3799A2E2" w14:textId="77777777" w:rsidR="00B47B36" w:rsidRDefault="00B47B36">
            <w:pPr>
              <w:pStyle w:val="NoParagraphStyle"/>
              <w:spacing w:line="240" w:lineRule="auto"/>
              <w:textAlignment w:val="auto"/>
              <w:rPr>
                <w:rFonts w:ascii="CorporateS-Bold" w:hAnsi="CorporateS-Bold" w:cs="Times New Roman"/>
                <w:color w:val="auto"/>
                <w:lang w:val="en-US"/>
              </w:rPr>
            </w:pPr>
          </w:p>
        </w:tc>
      </w:tr>
    </w:tbl>
    <w:p w14:paraId="590CC492" w14:textId="77777777" w:rsidR="00B47B36" w:rsidRDefault="00B47B36" w:rsidP="00B47B36">
      <w:pPr>
        <w:pStyle w:val="NoParagraphStyle"/>
        <w:suppressAutoHyphens/>
        <w:ind w:left="227"/>
        <w:rPr>
          <w:rFonts w:ascii="CorporateS-Bold" w:hAnsi="CorporateS-Bold" w:cs="CorporateS-Bold"/>
          <w:b/>
          <w:bCs/>
        </w:rPr>
      </w:pPr>
    </w:p>
    <w:p w14:paraId="4CF69DDF" w14:textId="77777777" w:rsidR="009C4A68" w:rsidRDefault="009C4A68" w:rsidP="0001012E">
      <w:pPr>
        <w:pStyle w:val="TOOLNAMEandNO"/>
        <w:rPr>
          <w:sz w:val="20"/>
          <w:szCs w:val="20"/>
        </w:rPr>
      </w:pPr>
    </w:p>
    <w:p w14:paraId="2C134F47" w14:textId="77777777" w:rsidR="009C4A68" w:rsidRDefault="009C4A68" w:rsidP="0001012E">
      <w:pPr>
        <w:pStyle w:val="TOOLNAMEandNO"/>
        <w:rPr>
          <w:sz w:val="20"/>
          <w:szCs w:val="20"/>
        </w:rPr>
      </w:pPr>
    </w:p>
    <w:p w14:paraId="524BB3AC" w14:textId="77777777" w:rsidR="00B47B36" w:rsidRDefault="00B47B36" w:rsidP="00B47B36">
      <w:pPr>
        <w:pStyle w:val="Heading4"/>
      </w:pPr>
      <w:r>
        <w:t>SECTION F: REASONS FOR APPLYING FOR EXEMPTION</w:t>
      </w:r>
    </w:p>
    <w:tbl>
      <w:tblPr>
        <w:tblW w:w="0" w:type="auto"/>
        <w:tblInd w:w="108" w:type="dxa"/>
        <w:tblLayout w:type="fixed"/>
        <w:tblCellMar>
          <w:left w:w="0" w:type="dxa"/>
          <w:right w:w="0" w:type="dxa"/>
        </w:tblCellMar>
        <w:tblLook w:val="0000" w:firstRow="0" w:lastRow="0" w:firstColumn="0" w:lastColumn="0" w:noHBand="0" w:noVBand="0"/>
      </w:tblPr>
      <w:tblGrid>
        <w:gridCol w:w="4132"/>
        <w:gridCol w:w="4290"/>
        <w:gridCol w:w="6346"/>
      </w:tblGrid>
      <w:tr w:rsidR="00B47B36" w14:paraId="4089578F" w14:textId="77777777" w:rsidTr="00B47B36">
        <w:trPr>
          <w:trHeight w:val="697"/>
        </w:trPr>
        <w:tc>
          <w:tcPr>
            <w:tcW w:w="1476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38A11B" w14:textId="77777777" w:rsidR="00B47B36" w:rsidRDefault="00B47B36">
            <w:pPr>
              <w:pStyle w:val="TableBodyboldTABLES"/>
            </w:pPr>
            <w:r>
              <w:t xml:space="preserve">F1: Due to practical, economical and/or environmental reasons this group of landowners/users hereby submits this application for </w:t>
            </w:r>
            <w:r>
              <w:br/>
              <w:t xml:space="preserve">exemption to make firebreaks. Give a short summary of why it is not possible to have firebreaks on farm/property boundaries. </w:t>
            </w:r>
          </w:p>
        </w:tc>
      </w:tr>
      <w:tr w:rsidR="00B47B36" w14:paraId="06AC5765" w14:textId="77777777" w:rsidTr="00C95315">
        <w:trPr>
          <w:trHeight w:val="510"/>
        </w:trPr>
        <w:tc>
          <w:tcPr>
            <w:tcW w:w="1476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F0DF1D" w14:textId="77777777" w:rsidR="00B47B36" w:rsidRDefault="00B47B36">
            <w:pPr>
              <w:pStyle w:val="NoParagraphStyle"/>
              <w:spacing w:line="240" w:lineRule="auto"/>
              <w:textAlignment w:val="auto"/>
              <w:rPr>
                <w:rFonts w:ascii="CorporateS-Bold" w:hAnsi="CorporateS-Bold" w:cs="Times New Roman"/>
                <w:color w:val="auto"/>
                <w:lang w:val="en-US"/>
              </w:rPr>
            </w:pPr>
          </w:p>
        </w:tc>
      </w:tr>
      <w:tr w:rsidR="00B47B36" w14:paraId="79F4FF7A" w14:textId="77777777" w:rsidTr="00C95315">
        <w:trPr>
          <w:trHeight w:val="510"/>
        </w:trPr>
        <w:tc>
          <w:tcPr>
            <w:tcW w:w="1476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A17AE9" w14:textId="77777777" w:rsidR="00B47B36" w:rsidRDefault="00B47B36">
            <w:pPr>
              <w:pStyle w:val="NoParagraphStyle"/>
              <w:spacing w:line="240" w:lineRule="auto"/>
              <w:textAlignment w:val="auto"/>
              <w:rPr>
                <w:rFonts w:ascii="CorporateS-Bold" w:hAnsi="CorporateS-Bold" w:cs="Times New Roman"/>
                <w:color w:val="auto"/>
                <w:lang w:val="en-US"/>
              </w:rPr>
            </w:pPr>
          </w:p>
        </w:tc>
      </w:tr>
      <w:tr w:rsidR="00B47B36" w14:paraId="7CEFC3DF" w14:textId="77777777" w:rsidTr="00C95315">
        <w:trPr>
          <w:trHeight w:val="510"/>
        </w:trPr>
        <w:tc>
          <w:tcPr>
            <w:tcW w:w="1476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F9EC6C" w14:textId="77777777" w:rsidR="00B47B36" w:rsidRDefault="00B47B36">
            <w:pPr>
              <w:pStyle w:val="NoParagraphStyle"/>
              <w:spacing w:line="240" w:lineRule="auto"/>
              <w:textAlignment w:val="auto"/>
              <w:rPr>
                <w:rFonts w:ascii="CorporateS-Bold" w:hAnsi="CorporateS-Bold" w:cs="Times New Roman"/>
                <w:color w:val="auto"/>
                <w:lang w:val="en-US"/>
              </w:rPr>
            </w:pPr>
          </w:p>
        </w:tc>
      </w:tr>
      <w:tr w:rsidR="00B47B36" w14:paraId="765BB1B0" w14:textId="77777777" w:rsidTr="00C95315">
        <w:trPr>
          <w:trHeight w:val="510"/>
        </w:trPr>
        <w:tc>
          <w:tcPr>
            <w:tcW w:w="1476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3A3DA5" w14:textId="77777777" w:rsidR="00B47B36" w:rsidRDefault="00B47B36">
            <w:pPr>
              <w:pStyle w:val="NoParagraphStyle"/>
              <w:spacing w:line="240" w:lineRule="auto"/>
              <w:textAlignment w:val="auto"/>
              <w:rPr>
                <w:rFonts w:ascii="CorporateS-Bold" w:hAnsi="CorporateS-Bold" w:cs="Times New Roman"/>
                <w:color w:val="auto"/>
                <w:lang w:val="en-US"/>
              </w:rPr>
            </w:pPr>
          </w:p>
        </w:tc>
      </w:tr>
      <w:tr w:rsidR="00B47B36" w14:paraId="7EBE363C" w14:textId="77777777" w:rsidTr="00C95315">
        <w:trPr>
          <w:trHeight w:val="510"/>
        </w:trPr>
        <w:tc>
          <w:tcPr>
            <w:tcW w:w="1476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BCA978" w14:textId="77777777" w:rsidR="00B47B36" w:rsidRDefault="00B47B36">
            <w:pPr>
              <w:pStyle w:val="NoParagraphStyle"/>
              <w:spacing w:line="240" w:lineRule="auto"/>
              <w:textAlignment w:val="auto"/>
              <w:rPr>
                <w:rFonts w:ascii="CorporateS-Bold" w:hAnsi="CorporateS-Bold" w:cs="Times New Roman"/>
                <w:color w:val="auto"/>
                <w:lang w:val="en-US"/>
              </w:rPr>
            </w:pPr>
          </w:p>
        </w:tc>
      </w:tr>
      <w:tr w:rsidR="00B47B36" w14:paraId="6EBE374C" w14:textId="77777777" w:rsidTr="00C95315">
        <w:trPr>
          <w:trHeight w:val="510"/>
        </w:trPr>
        <w:tc>
          <w:tcPr>
            <w:tcW w:w="1476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338D3D" w14:textId="77777777" w:rsidR="00B47B36" w:rsidRDefault="00B47B36">
            <w:pPr>
              <w:pStyle w:val="NoParagraphStyle"/>
              <w:spacing w:line="240" w:lineRule="auto"/>
              <w:textAlignment w:val="auto"/>
              <w:rPr>
                <w:rFonts w:ascii="CorporateS-Bold" w:hAnsi="CorporateS-Bold" w:cs="Times New Roman"/>
                <w:color w:val="auto"/>
                <w:lang w:val="en-US"/>
              </w:rPr>
            </w:pPr>
          </w:p>
        </w:tc>
      </w:tr>
      <w:tr w:rsidR="00B47B36" w14:paraId="79E26395" w14:textId="77777777" w:rsidTr="00C95315">
        <w:trPr>
          <w:trHeight w:val="510"/>
        </w:trPr>
        <w:tc>
          <w:tcPr>
            <w:tcW w:w="1476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5C4C28" w14:textId="77777777" w:rsidR="00B47B36" w:rsidRDefault="00B47B36">
            <w:pPr>
              <w:pStyle w:val="NoParagraphStyle"/>
              <w:spacing w:line="240" w:lineRule="auto"/>
              <w:textAlignment w:val="auto"/>
              <w:rPr>
                <w:rFonts w:ascii="CorporateS-Bold" w:hAnsi="CorporateS-Bold" w:cs="Times New Roman"/>
                <w:color w:val="auto"/>
                <w:lang w:val="en-US"/>
              </w:rPr>
            </w:pPr>
          </w:p>
        </w:tc>
      </w:tr>
      <w:tr w:rsidR="00B47B36" w14:paraId="1E104BDB" w14:textId="77777777" w:rsidTr="00C95315">
        <w:trPr>
          <w:trHeight w:val="510"/>
        </w:trPr>
        <w:tc>
          <w:tcPr>
            <w:tcW w:w="842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134F26" w14:textId="77777777" w:rsidR="00B47B36" w:rsidRDefault="00B47B36">
            <w:pPr>
              <w:pStyle w:val="TableBodyboldTABLES"/>
            </w:pPr>
            <w:r>
              <w:t>F2 Attach an Action Plan to this application which covers the following aspects</w:t>
            </w:r>
          </w:p>
        </w:tc>
        <w:tc>
          <w:tcPr>
            <w:tcW w:w="63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D0671A" w14:textId="77777777" w:rsidR="00B47B36" w:rsidRDefault="00B47B36">
            <w:pPr>
              <w:pStyle w:val="TableBodyboldTABLES"/>
            </w:pPr>
            <w:r>
              <w:t>F3 Provide at least the following 2 maps</w:t>
            </w:r>
          </w:p>
        </w:tc>
      </w:tr>
      <w:tr w:rsidR="00B47B36" w14:paraId="0BA5F87B" w14:textId="77777777" w:rsidTr="00C95315">
        <w:trPr>
          <w:trHeight w:val="510"/>
        </w:trPr>
        <w:tc>
          <w:tcPr>
            <w:tcW w:w="41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3ACA40" w14:textId="77777777" w:rsidR="00B47B36" w:rsidRDefault="00B47B36">
            <w:pPr>
              <w:pStyle w:val="TablebodyTABLES"/>
            </w:pPr>
            <w:r>
              <w:t>Detail of parttaking members</w:t>
            </w:r>
          </w:p>
        </w:tc>
        <w:tc>
          <w:tcPr>
            <w:tcW w:w="42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6DF435" w14:textId="77777777" w:rsidR="00B47B36" w:rsidRDefault="00B47B36">
            <w:pPr>
              <w:pStyle w:val="TablebodyTABLES"/>
            </w:pPr>
            <w:r>
              <w:t>Which Fire hazards threatening  this group</w:t>
            </w:r>
          </w:p>
        </w:tc>
        <w:tc>
          <w:tcPr>
            <w:tcW w:w="63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3E71F1" w14:textId="77777777" w:rsidR="00B47B36" w:rsidRDefault="00B47B36">
            <w:pPr>
              <w:pStyle w:val="TablebodyTABLES"/>
            </w:pPr>
            <w:r>
              <w:rPr>
                <w:rFonts w:ascii="CorporateS-Bold" w:hAnsi="CorporateS-Bold" w:cs="CorporateS-Bold"/>
                <w:b/>
                <w:bCs/>
              </w:rPr>
              <w:t>F3.1</w:t>
            </w:r>
            <w:r>
              <w:t xml:space="preserve"> Map showing neighbours (sec C)</w:t>
            </w:r>
          </w:p>
        </w:tc>
      </w:tr>
      <w:tr w:rsidR="00B47B36" w14:paraId="6F421C68" w14:textId="77777777" w:rsidTr="00C95315">
        <w:trPr>
          <w:trHeight w:val="510"/>
        </w:trPr>
        <w:tc>
          <w:tcPr>
            <w:tcW w:w="41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3A368F" w14:textId="77777777" w:rsidR="00B47B36" w:rsidRDefault="00B47B36">
            <w:pPr>
              <w:pStyle w:val="TablebodyTABLES"/>
            </w:pPr>
            <w:r>
              <w:t>Description of topography and vegetation</w:t>
            </w:r>
          </w:p>
        </w:tc>
        <w:tc>
          <w:tcPr>
            <w:tcW w:w="42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4C0EC6" w14:textId="77777777" w:rsidR="00B47B36" w:rsidRDefault="00B47B36">
            <w:pPr>
              <w:pStyle w:val="TablebodyTABLES"/>
            </w:pPr>
            <w:r>
              <w:t>Reason for position of firebreaks</w:t>
            </w:r>
          </w:p>
        </w:tc>
        <w:tc>
          <w:tcPr>
            <w:tcW w:w="63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DFA178" w14:textId="77777777" w:rsidR="00B47B36" w:rsidRDefault="00B47B36">
            <w:pPr>
              <w:pStyle w:val="TablebodyTABLES"/>
            </w:pPr>
            <w:r>
              <w:t>Show non-members on map</w:t>
            </w:r>
          </w:p>
        </w:tc>
      </w:tr>
      <w:tr w:rsidR="00B47B36" w14:paraId="554C1D2A" w14:textId="77777777" w:rsidTr="00C95315">
        <w:trPr>
          <w:trHeight w:val="510"/>
        </w:trPr>
        <w:tc>
          <w:tcPr>
            <w:tcW w:w="41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48BB3D" w14:textId="77777777" w:rsidR="00B47B36" w:rsidRDefault="00B47B36">
            <w:pPr>
              <w:pStyle w:val="TablebodyTABLES"/>
            </w:pPr>
            <w:r>
              <w:t>Weather patterns</w:t>
            </w:r>
          </w:p>
        </w:tc>
        <w:tc>
          <w:tcPr>
            <w:tcW w:w="42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43FDEF" w14:textId="77777777" w:rsidR="00B47B36" w:rsidRDefault="00B47B36">
            <w:pPr>
              <w:pStyle w:val="TablebodyTABLES"/>
            </w:pPr>
            <w:r>
              <w:t>Position of firebreak (show on map), width</w:t>
            </w:r>
          </w:p>
        </w:tc>
        <w:tc>
          <w:tcPr>
            <w:tcW w:w="63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718D72" w14:textId="77777777" w:rsidR="00B47B36" w:rsidRDefault="00B47B36">
            <w:pPr>
              <w:pStyle w:val="TablebodyTABLES"/>
            </w:pPr>
            <w:r>
              <w:t>Area of major last fire; wind direction (sec D2)</w:t>
            </w:r>
          </w:p>
        </w:tc>
      </w:tr>
      <w:tr w:rsidR="00B47B36" w14:paraId="5356D027" w14:textId="77777777" w:rsidTr="00C95315">
        <w:trPr>
          <w:trHeight w:val="510"/>
        </w:trPr>
        <w:tc>
          <w:tcPr>
            <w:tcW w:w="41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07AA6C" w14:textId="77777777" w:rsidR="00B47B36" w:rsidRDefault="00B47B36">
            <w:pPr>
              <w:pStyle w:val="TablebodyTABLES"/>
            </w:pPr>
            <w:r>
              <w:t>Assets that need to be projected</w:t>
            </w:r>
          </w:p>
        </w:tc>
        <w:tc>
          <w:tcPr>
            <w:tcW w:w="42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21ED18" w14:textId="77777777" w:rsidR="00B47B36" w:rsidRDefault="00B47B36">
            <w:pPr>
              <w:pStyle w:val="TablebodyTABLES"/>
            </w:pPr>
            <w:r>
              <w:t>Method of preparing firebreak</w:t>
            </w:r>
          </w:p>
        </w:tc>
        <w:tc>
          <w:tcPr>
            <w:tcW w:w="63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916EDC" w14:textId="77777777" w:rsidR="00B47B36" w:rsidRDefault="00B47B36">
            <w:pPr>
              <w:pStyle w:val="TablebodyTABLES"/>
            </w:pPr>
            <w:r>
              <w:t>The firebreak with last fire (sec D2)</w:t>
            </w:r>
          </w:p>
        </w:tc>
      </w:tr>
      <w:tr w:rsidR="00B47B36" w14:paraId="1CCB133A" w14:textId="77777777" w:rsidTr="00C95315">
        <w:trPr>
          <w:trHeight w:val="510"/>
        </w:trPr>
        <w:tc>
          <w:tcPr>
            <w:tcW w:w="41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7C4707" w14:textId="77777777" w:rsidR="00B47B36" w:rsidRDefault="00B47B36">
            <w:pPr>
              <w:pStyle w:val="TablebodyTABLES"/>
            </w:pPr>
            <w:r>
              <w:t>The FPA rules on firebreaks</w:t>
            </w:r>
          </w:p>
        </w:tc>
        <w:tc>
          <w:tcPr>
            <w:tcW w:w="42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BDAFBB" w14:textId="77777777" w:rsidR="00B47B36" w:rsidRDefault="00B47B36">
            <w:pPr>
              <w:pStyle w:val="TablebodyTABLES"/>
            </w:pPr>
            <w:r>
              <w:t>Protection of infrastructure from veldfires</w:t>
            </w:r>
          </w:p>
        </w:tc>
        <w:tc>
          <w:tcPr>
            <w:tcW w:w="63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0B911D" w14:textId="77777777" w:rsidR="00B47B36" w:rsidRDefault="00B47B36">
            <w:pPr>
              <w:pStyle w:val="NoParagraphStyle"/>
              <w:spacing w:line="240" w:lineRule="auto"/>
              <w:textAlignment w:val="auto"/>
              <w:rPr>
                <w:rFonts w:ascii="CorporateS-Bold" w:hAnsi="CorporateS-Bold" w:cs="Times New Roman"/>
                <w:color w:val="auto"/>
                <w:lang w:val="en-US"/>
              </w:rPr>
            </w:pPr>
          </w:p>
        </w:tc>
      </w:tr>
      <w:tr w:rsidR="00B47B36" w14:paraId="4BE6C79F" w14:textId="77777777" w:rsidTr="00B47B36">
        <w:trPr>
          <w:trHeight w:val="396"/>
        </w:trPr>
        <w:tc>
          <w:tcPr>
            <w:tcW w:w="41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AD5E21" w14:textId="77777777" w:rsidR="00B47B36" w:rsidRDefault="00B47B36">
            <w:pPr>
              <w:pStyle w:val="TablebodyTABLES"/>
            </w:pPr>
            <w:r>
              <w:t xml:space="preserve">The FPA rules on minimum equipment requirements </w:t>
            </w:r>
          </w:p>
        </w:tc>
        <w:tc>
          <w:tcPr>
            <w:tcW w:w="429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00EB75" w14:textId="77777777" w:rsidR="00B47B36" w:rsidRDefault="00B47B36">
            <w:pPr>
              <w:pStyle w:val="TablebodyTABLES"/>
            </w:pPr>
            <w:r>
              <w:t>How other burning operations will be handled, e.g. block burns, high fuel loads of slash etc.</w:t>
            </w:r>
          </w:p>
        </w:tc>
        <w:tc>
          <w:tcPr>
            <w:tcW w:w="63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55CEAE" w14:textId="77777777" w:rsidR="00B47B36" w:rsidRDefault="00B47B36">
            <w:pPr>
              <w:pStyle w:val="TablebodyTABLES"/>
            </w:pPr>
            <w:r>
              <w:t xml:space="preserve"> </w:t>
            </w:r>
            <w:r>
              <w:rPr>
                <w:rFonts w:ascii="CorporateS-Bold" w:hAnsi="CorporateS-Bold" w:cs="CorporateS-Bold"/>
                <w:b/>
                <w:bCs/>
              </w:rPr>
              <w:t>F3.2</w:t>
            </w:r>
            <w:r>
              <w:t xml:space="preserve"> Firebreak as set out in action plan (sec F2)</w:t>
            </w:r>
          </w:p>
        </w:tc>
      </w:tr>
      <w:tr w:rsidR="00B47B36" w14:paraId="24ACD890" w14:textId="77777777" w:rsidTr="00B47B36">
        <w:trPr>
          <w:trHeight w:val="396"/>
        </w:trPr>
        <w:tc>
          <w:tcPr>
            <w:tcW w:w="41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84F381" w14:textId="77777777" w:rsidR="00B47B36" w:rsidRDefault="00B47B36">
            <w:pPr>
              <w:pStyle w:val="TablebodyTABLES"/>
            </w:pPr>
            <w:r>
              <w:t>Fire fighting capacity (including personnel)</w:t>
            </w:r>
          </w:p>
        </w:tc>
        <w:tc>
          <w:tcPr>
            <w:tcW w:w="4290" w:type="dxa"/>
            <w:vMerge/>
            <w:tcBorders>
              <w:top w:val="single" w:sz="4" w:space="0" w:color="000000"/>
              <w:left w:val="single" w:sz="4" w:space="0" w:color="000000"/>
              <w:bottom w:val="single" w:sz="4" w:space="0" w:color="000000"/>
              <w:right w:val="single" w:sz="4" w:space="0" w:color="000000"/>
            </w:tcBorders>
          </w:tcPr>
          <w:p w14:paraId="5A7E8669" w14:textId="77777777" w:rsidR="00B47B36" w:rsidRDefault="00B47B36">
            <w:pPr>
              <w:pStyle w:val="NoParagraphStyle"/>
              <w:spacing w:line="240" w:lineRule="auto"/>
              <w:textAlignment w:val="auto"/>
              <w:rPr>
                <w:rFonts w:ascii="CorporateS-Bold" w:hAnsi="CorporateS-Bold" w:cs="Times New Roman"/>
                <w:color w:val="auto"/>
                <w:lang w:val="en-US"/>
              </w:rPr>
            </w:pPr>
          </w:p>
        </w:tc>
        <w:tc>
          <w:tcPr>
            <w:tcW w:w="63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F74F5F" w14:textId="77777777" w:rsidR="00B47B36" w:rsidRDefault="00B47B36">
            <w:pPr>
              <w:pStyle w:val="TablebodyTABLES"/>
            </w:pPr>
            <w:r>
              <w:t>Prevailing wind  (Sec E2)</w:t>
            </w:r>
          </w:p>
        </w:tc>
      </w:tr>
      <w:tr w:rsidR="00B47B36" w14:paraId="2032AF15" w14:textId="77777777" w:rsidTr="00C95315">
        <w:trPr>
          <w:trHeight w:val="557"/>
        </w:trPr>
        <w:tc>
          <w:tcPr>
            <w:tcW w:w="41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FCD91E" w14:textId="77777777" w:rsidR="00B47B36" w:rsidRDefault="00B47B36">
            <w:pPr>
              <w:pStyle w:val="TablebodyTABLES"/>
            </w:pPr>
            <w:r>
              <w:t>Outside resources available to this group</w:t>
            </w:r>
          </w:p>
        </w:tc>
        <w:tc>
          <w:tcPr>
            <w:tcW w:w="429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220E58" w14:textId="77777777" w:rsidR="00B47B36" w:rsidRDefault="00B47B36">
            <w:pPr>
              <w:pStyle w:val="NoParagraphStyle"/>
              <w:spacing w:line="240" w:lineRule="auto"/>
              <w:textAlignment w:val="auto"/>
              <w:rPr>
                <w:rFonts w:ascii="CorporateS-Bold" w:hAnsi="CorporateS-Bold" w:cs="Times New Roman"/>
                <w:color w:val="auto"/>
                <w:lang w:val="en-US"/>
              </w:rPr>
            </w:pPr>
          </w:p>
        </w:tc>
        <w:tc>
          <w:tcPr>
            <w:tcW w:w="63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8D1385" w14:textId="77777777" w:rsidR="00B47B36" w:rsidRDefault="00B47B36">
            <w:pPr>
              <w:pStyle w:val="TablebodyTABLES"/>
            </w:pPr>
            <w:r>
              <w:t>Assets of high value (Sec F2)</w:t>
            </w:r>
          </w:p>
        </w:tc>
      </w:tr>
      <w:tr w:rsidR="00B47B36" w14:paraId="008D8EFD" w14:textId="77777777" w:rsidTr="00C95315">
        <w:trPr>
          <w:trHeight w:val="565"/>
        </w:trPr>
        <w:tc>
          <w:tcPr>
            <w:tcW w:w="41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738355" w14:textId="77777777" w:rsidR="00B47B36" w:rsidRDefault="00B47B36">
            <w:pPr>
              <w:pStyle w:val="TablebodyTABLES"/>
            </w:pPr>
            <w:r>
              <w:t>Water points</w:t>
            </w:r>
          </w:p>
        </w:tc>
        <w:tc>
          <w:tcPr>
            <w:tcW w:w="4290" w:type="dxa"/>
            <w:vMerge/>
            <w:tcBorders>
              <w:top w:val="single" w:sz="4" w:space="0" w:color="000000"/>
              <w:left w:val="single" w:sz="4" w:space="0" w:color="000000"/>
              <w:bottom w:val="single" w:sz="4" w:space="0" w:color="000000"/>
              <w:right w:val="single" w:sz="4" w:space="0" w:color="000000"/>
            </w:tcBorders>
          </w:tcPr>
          <w:p w14:paraId="11823164" w14:textId="77777777" w:rsidR="00B47B36" w:rsidRDefault="00B47B36">
            <w:pPr>
              <w:pStyle w:val="NoParagraphStyle"/>
              <w:spacing w:line="240" w:lineRule="auto"/>
              <w:textAlignment w:val="auto"/>
              <w:rPr>
                <w:rFonts w:ascii="CorporateS-Bold" w:hAnsi="CorporateS-Bold" w:cs="Times New Roman"/>
                <w:color w:val="auto"/>
                <w:lang w:val="en-US"/>
              </w:rPr>
            </w:pPr>
          </w:p>
        </w:tc>
        <w:tc>
          <w:tcPr>
            <w:tcW w:w="63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AD972E" w14:textId="77777777" w:rsidR="00B47B36" w:rsidRDefault="00B47B36">
            <w:pPr>
              <w:pStyle w:val="TablebodyTABLES"/>
            </w:pPr>
            <w:r>
              <w:t>Water points (sec F2)</w:t>
            </w:r>
          </w:p>
        </w:tc>
      </w:tr>
    </w:tbl>
    <w:p w14:paraId="7C2A170B" w14:textId="77777777" w:rsidR="009C4A68" w:rsidRPr="00CB5836" w:rsidRDefault="009C4A68" w:rsidP="00C95315">
      <w:pPr>
        <w:pStyle w:val="TOOLNAMEandNO"/>
        <w:ind w:left="0" w:firstLine="0"/>
        <w:rPr>
          <w:sz w:val="20"/>
          <w:szCs w:val="20"/>
        </w:rPr>
      </w:pPr>
    </w:p>
    <w:sectPr w:rsidR="009C4A68" w:rsidRPr="00CB5836" w:rsidSect="00E208C7">
      <w:footerReference w:type="even" r:id="rId9"/>
      <w:footerReference w:type="default" r:id="rId10"/>
      <w:pgSz w:w="16840" w:h="11901" w:orient="landscape"/>
      <w:pgMar w:top="851" w:right="851" w:bottom="851" w:left="1134" w:header="720" w:footer="397"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A5FE5B3" w14:textId="77777777" w:rsidR="00B47B36" w:rsidRDefault="00B47B36" w:rsidP="004576C3">
      <w:r>
        <w:separator/>
      </w:r>
    </w:p>
  </w:endnote>
  <w:endnote w:type="continuationSeparator" w:id="0">
    <w:p w14:paraId="1F073413" w14:textId="77777777" w:rsidR="00B47B36" w:rsidRDefault="00B47B36" w:rsidP="004576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CorporateS-Bold">
    <w:altName w:val="CorpoS"/>
    <w:panose1 w:val="00000000000000000000"/>
    <w:charset w:val="4D"/>
    <w:family w:val="auto"/>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TradeGothicLTStd-BdCn20">
    <w:altName w:val="Cambria"/>
    <w:panose1 w:val="00000000000000000000"/>
    <w:charset w:val="4D"/>
    <w:family w:val="auto"/>
    <w:notTrueType/>
    <w:pitch w:val="default"/>
    <w:sig w:usb0="00000003" w:usb1="00000000" w:usb2="00000000" w:usb3="00000000" w:csb0="00000001" w:csb1="00000000"/>
  </w:font>
  <w:font w:name="CorporateS-Regular">
    <w:altName w:val="CorpoS"/>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BF7AEE" w14:textId="77777777" w:rsidR="00B47B36" w:rsidRDefault="00B47B36" w:rsidP="0053130B">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CE6EAD">
      <w:rPr>
        <w:rStyle w:val="PageNumber"/>
        <w:noProof/>
      </w:rPr>
      <w:t>10</w:t>
    </w:r>
    <w:r>
      <w:rPr>
        <w:rStyle w:val="PageNumber"/>
      </w:rPr>
      <w:fldChar w:fldCharType="end"/>
    </w:r>
  </w:p>
  <w:p w14:paraId="18DBDB8C" w14:textId="77777777" w:rsidR="00B47B36" w:rsidRDefault="00B47B36" w:rsidP="004576C3">
    <w:pPr>
      <w:pStyle w:val="Footer"/>
      <w:ind w:right="360" w:firstLine="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5A9CAE" w14:textId="77777777" w:rsidR="00B47B36" w:rsidRDefault="00B47B36" w:rsidP="0053130B">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CE6EAD">
      <w:rPr>
        <w:rStyle w:val="PageNumber"/>
        <w:noProof/>
      </w:rPr>
      <w:t>1</w:t>
    </w:r>
    <w:r>
      <w:rPr>
        <w:rStyle w:val="PageNumber"/>
      </w:rPr>
      <w:fldChar w:fldCharType="end"/>
    </w:r>
  </w:p>
  <w:p w14:paraId="3639814C" w14:textId="77777777" w:rsidR="00B47B36" w:rsidRDefault="00B47B36">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83E0CA" w14:textId="77777777" w:rsidR="00B47B36" w:rsidRDefault="00B47B36" w:rsidP="004576C3">
      <w:r>
        <w:separator/>
      </w:r>
    </w:p>
  </w:footnote>
  <w:footnote w:type="continuationSeparator" w:id="0">
    <w:p w14:paraId="152B4E96" w14:textId="77777777" w:rsidR="00B47B36" w:rsidRDefault="00B47B36" w:rsidP="004576C3">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5128E0"/>
    <w:multiLevelType w:val="hybridMultilevel"/>
    <w:tmpl w:val="94643A50"/>
    <w:lvl w:ilvl="0" w:tplc="04090001">
      <w:start w:val="1"/>
      <w:numFmt w:val="bullet"/>
      <w:lvlText w:val=""/>
      <w:lvlJc w:val="left"/>
      <w:pPr>
        <w:ind w:left="1520" w:hanging="360"/>
      </w:pPr>
      <w:rPr>
        <w:rFonts w:ascii="Symbol" w:hAnsi="Symbol" w:hint="default"/>
      </w:rPr>
    </w:lvl>
    <w:lvl w:ilvl="1" w:tplc="04090003" w:tentative="1">
      <w:start w:val="1"/>
      <w:numFmt w:val="bullet"/>
      <w:lvlText w:val="o"/>
      <w:lvlJc w:val="left"/>
      <w:pPr>
        <w:ind w:left="2240" w:hanging="360"/>
      </w:pPr>
      <w:rPr>
        <w:rFonts w:ascii="Courier New" w:hAnsi="Courier New" w:cs="Courier New" w:hint="default"/>
      </w:rPr>
    </w:lvl>
    <w:lvl w:ilvl="2" w:tplc="04090005" w:tentative="1">
      <w:start w:val="1"/>
      <w:numFmt w:val="bullet"/>
      <w:lvlText w:val=""/>
      <w:lvlJc w:val="left"/>
      <w:pPr>
        <w:ind w:left="2960" w:hanging="360"/>
      </w:pPr>
      <w:rPr>
        <w:rFonts w:ascii="Wingdings" w:hAnsi="Wingdings" w:hint="default"/>
      </w:rPr>
    </w:lvl>
    <w:lvl w:ilvl="3" w:tplc="04090001" w:tentative="1">
      <w:start w:val="1"/>
      <w:numFmt w:val="bullet"/>
      <w:lvlText w:val=""/>
      <w:lvlJc w:val="left"/>
      <w:pPr>
        <w:ind w:left="3680" w:hanging="360"/>
      </w:pPr>
      <w:rPr>
        <w:rFonts w:ascii="Symbol" w:hAnsi="Symbol" w:hint="default"/>
      </w:rPr>
    </w:lvl>
    <w:lvl w:ilvl="4" w:tplc="04090003" w:tentative="1">
      <w:start w:val="1"/>
      <w:numFmt w:val="bullet"/>
      <w:lvlText w:val="o"/>
      <w:lvlJc w:val="left"/>
      <w:pPr>
        <w:ind w:left="4400" w:hanging="360"/>
      </w:pPr>
      <w:rPr>
        <w:rFonts w:ascii="Courier New" w:hAnsi="Courier New" w:cs="Courier New" w:hint="default"/>
      </w:rPr>
    </w:lvl>
    <w:lvl w:ilvl="5" w:tplc="04090005" w:tentative="1">
      <w:start w:val="1"/>
      <w:numFmt w:val="bullet"/>
      <w:lvlText w:val=""/>
      <w:lvlJc w:val="left"/>
      <w:pPr>
        <w:ind w:left="5120" w:hanging="360"/>
      </w:pPr>
      <w:rPr>
        <w:rFonts w:ascii="Wingdings" w:hAnsi="Wingdings" w:hint="default"/>
      </w:rPr>
    </w:lvl>
    <w:lvl w:ilvl="6" w:tplc="04090001" w:tentative="1">
      <w:start w:val="1"/>
      <w:numFmt w:val="bullet"/>
      <w:lvlText w:val=""/>
      <w:lvlJc w:val="left"/>
      <w:pPr>
        <w:ind w:left="5840" w:hanging="360"/>
      </w:pPr>
      <w:rPr>
        <w:rFonts w:ascii="Symbol" w:hAnsi="Symbol" w:hint="default"/>
      </w:rPr>
    </w:lvl>
    <w:lvl w:ilvl="7" w:tplc="04090003" w:tentative="1">
      <w:start w:val="1"/>
      <w:numFmt w:val="bullet"/>
      <w:lvlText w:val="o"/>
      <w:lvlJc w:val="left"/>
      <w:pPr>
        <w:ind w:left="6560" w:hanging="360"/>
      </w:pPr>
      <w:rPr>
        <w:rFonts w:ascii="Courier New" w:hAnsi="Courier New" w:cs="Courier New" w:hint="default"/>
      </w:rPr>
    </w:lvl>
    <w:lvl w:ilvl="8" w:tplc="04090005" w:tentative="1">
      <w:start w:val="1"/>
      <w:numFmt w:val="bullet"/>
      <w:lvlText w:val=""/>
      <w:lvlJc w:val="left"/>
      <w:pPr>
        <w:ind w:left="7280" w:hanging="360"/>
      </w:pPr>
      <w:rPr>
        <w:rFonts w:ascii="Wingdings" w:hAnsi="Wingdings" w:hint="default"/>
      </w:rPr>
    </w:lvl>
  </w:abstractNum>
  <w:abstractNum w:abstractNumId="1">
    <w:nsid w:val="536C2181"/>
    <w:multiLevelType w:val="hybridMultilevel"/>
    <w:tmpl w:val="296EE49C"/>
    <w:lvl w:ilvl="0" w:tplc="04090001">
      <w:start w:val="1"/>
      <w:numFmt w:val="bullet"/>
      <w:lvlText w:val=""/>
      <w:lvlJc w:val="left"/>
      <w:pPr>
        <w:ind w:left="1520" w:hanging="360"/>
      </w:pPr>
      <w:rPr>
        <w:rFonts w:ascii="Symbol" w:hAnsi="Symbol" w:hint="default"/>
      </w:rPr>
    </w:lvl>
    <w:lvl w:ilvl="1" w:tplc="04090003" w:tentative="1">
      <w:start w:val="1"/>
      <w:numFmt w:val="bullet"/>
      <w:lvlText w:val="o"/>
      <w:lvlJc w:val="left"/>
      <w:pPr>
        <w:ind w:left="2240" w:hanging="360"/>
      </w:pPr>
      <w:rPr>
        <w:rFonts w:ascii="Courier New" w:hAnsi="Courier New" w:cs="Courier New" w:hint="default"/>
      </w:rPr>
    </w:lvl>
    <w:lvl w:ilvl="2" w:tplc="04090005" w:tentative="1">
      <w:start w:val="1"/>
      <w:numFmt w:val="bullet"/>
      <w:lvlText w:val=""/>
      <w:lvlJc w:val="left"/>
      <w:pPr>
        <w:ind w:left="2960" w:hanging="360"/>
      </w:pPr>
      <w:rPr>
        <w:rFonts w:ascii="Wingdings" w:hAnsi="Wingdings" w:hint="default"/>
      </w:rPr>
    </w:lvl>
    <w:lvl w:ilvl="3" w:tplc="04090001" w:tentative="1">
      <w:start w:val="1"/>
      <w:numFmt w:val="bullet"/>
      <w:lvlText w:val=""/>
      <w:lvlJc w:val="left"/>
      <w:pPr>
        <w:ind w:left="3680" w:hanging="360"/>
      </w:pPr>
      <w:rPr>
        <w:rFonts w:ascii="Symbol" w:hAnsi="Symbol" w:hint="default"/>
      </w:rPr>
    </w:lvl>
    <w:lvl w:ilvl="4" w:tplc="04090003" w:tentative="1">
      <w:start w:val="1"/>
      <w:numFmt w:val="bullet"/>
      <w:lvlText w:val="o"/>
      <w:lvlJc w:val="left"/>
      <w:pPr>
        <w:ind w:left="4400" w:hanging="360"/>
      </w:pPr>
      <w:rPr>
        <w:rFonts w:ascii="Courier New" w:hAnsi="Courier New" w:cs="Courier New" w:hint="default"/>
      </w:rPr>
    </w:lvl>
    <w:lvl w:ilvl="5" w:tplc="04090005" w:tentative="1">
      <w:start w:val="1"/>
      <w:numFmt w:val="bullet"/>
      <w:lvlText w:val=""/>
      <w:lvlJc w:val="left"/>
      <w:pPr>
        <w:ind w:left="5120" w:hanging="360"/>
      </w:pPr>
      <w:rPr>
        <w:rFonts w:ascii="Wingdings" w:hAnsi="Wingdings" w:hint="default"/>
      </w:rPr>
    </w:lvl>
    <w:lvl w:ilvl="6" w:tplc="04090001" w:tentative="1">
      <w:start w:val="1"/>
      <w:numFmt w:val="bullet"/>
      <w:lvlText w:val=""/>
      <w:lvlJc w:val="left"/>
      <w:pPr>
        <w:ind w:left="5840" w:hanging="360"/>
      </w:pPr>
      <w:rPr>
        <w:rFonts w:ascii="Symbol" w:hAnsi="Symbol" w:hint="default"/>
      </w:rPr>
    </w:lvl>
    <w:lvl w:ilvl="7" w:tplc="04090003" w:tentative="1">
      <w:start w:val="1"/>
      <w:numFmt w:val="bullet"/>
      <w:lvlText w:val="o"/>
      <w:lvlJc w:val="left"/>
      <w:pPr>
        <w:ind w:left="6560" w:hanging="360"/>
      </w:pPr>
      <w:rPr>
        <w:rFonts w:ascii="Courier New" w:hAnsi="Courier New" w:cs="Courier New" w:hint="default"/>
      </w:rPr>
    </w:lvl>
    <w:lvl w:ilvl="8" w:tplc="04090005" w:tentative="1">
      <w:start w:val="1"/>
      <w:numFmt w:val="bullet"/>
      <w:lvlText w:val=""/>
      <w:lvlJc w:val="left"/>
      <w:pPr>
        <w:ind w:left="7280" w:hanging="360"/>
      </w:pPr>
      <w:rPr>
        <w:rFonts w:ascii="Wingdings" w:hAnsi="Wingdings" w:hint="default"/>
      </w:rPr>
    </w:lvl>
  </w:abstractNum>
  <w:abstractNum w:abstractNumId="2">
    <w:nsid w:val="724B7122"/>
    <w:multiLevelType w:val="hybridMultilevel"/>
    <w:tmpl w:val="D04ECD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attachedTemplate r:id="rId1"/>
  <w:defaultTabStop w:val="720"/>
  <w:evenAndOddHeader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1F3D"/>
    <w:rsid w:val="0001012E"/>
    <w:rsid w:val="00076C80"/>
    <w:rsid w:val="000E43B6"/>
    <w:rsid w:val="003E6856"/>
    <w:rsid w:val="003F6A63"/>
    <w:rsid w:val="004576C3"/>
    <w:rsid w:val="00476FF3"/>
    <w:rsid w:val="004A5EA8"/>
    <w:rsid w:val="0051427E"/>
    <w:rsid w:val="0053130B"/>
    <w:rsid w:val="005D4597"/>
    <w:rsid w:val="006761F6"/>
    <w:rsid w:val="006A6D9B"/>
    <w:rsid w:val="006B1722"/>
    <w:rsid w:val="006B7BAA"/>
    <w:rsid w:val="00751F3D"/>
    <w:rsid w:val="00833C5D"/>
    <w:rsid w:val="008E7FBC"/>
    <w:rsid w:val="00955799"/>
    <w:rsid w:val="00995DF4"/>
    <w:rsid w:val="009C4A68"/>
    <w:rsid w:val="00A738C4"/>
    <w:rsid w:val="00B04748"/>
    <w:rsid w:val="00B47B36"/>
    <w:rsid w:val="00B85F05"/>
    <w:rsid w:val="00C2557A"/>
    <w:rsid w:val="00C813F1"/>
    <w:rsid w:val="00C95315"/>
    <w:rsid w:val="00CB5836"/>
    <w:rsid w:val="00CE6EAD"/>
    <w:rsid w:val="00D078BA"/>
    <w:rsid w:val="00D45E67"/>
    <w:rsid w:val="00D658C4"/>
    <w:rsid w:val="00DA6253"/>
    <w:rsid w:val="00E208C7"/>
    <w:rsid w:val="00FB3E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oNotEmbedSmartTags/>
  <w:decimalSymbol w:val="."/>
  <w:listSeparator w:val=","/>
  <w14:docId w14:val="3CE3CD5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paragraph" w:styleId="Heading1">
    <w:name w:val="heading 1"/>
    <w:basedOn w:val="Normal"/>
    <w:next w:val="Normal"/>
    <w:link w:val="Heading1Char"/>
    <w:uiPriority w:val="9"/>
    <w:qFormat/>
    <w:rsid w:val="003E6856"/>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4">
    <w:name w:val="heading 4"/>
    <w:basedOn w:val="Bodytext"/>
    <w:next w:val="Bodytext"/>
    <w:link w:val="Heading4Char"/>
    <w:uiPriority w:val="99"/>
    <w:qFormat/>
    <w:rsid w:val="0053130B"/>
    <w:pPr>
      <w:spacing w:before="200" w:after="57"/>
      <w:ind w:left="400" w:hanging="400"/>
      <w:outlineLvl w:val="3"/>
    </w:pPr>
    <w:rPr>
      <w:rFonts w:ascii="CorporateS-Bold" w:hAnsi="CorporateS-Bold" w:cs="CorporateS-Bold"/>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Firstparagraph">
    <w:name w:val="Body text First paragraph"/>
    <w:basedOn w:val="Normal"/>
    <w:qFormat/>
    <w:rsid w:val="004A5EA8"/>
    <w:pPr>
      <w:spacing w:before="240" w:after="240"/>
    </w:pPr>
    <w:rPr>
      <w:b/>
      <w:sz w:val="18"/>
    </w:rPr>
  </w:style>
  <w:style w:type="paragraph" w:customStyle="1" w:styleId="bullets">
    <w:name w:val="bullets"/>
    <w:basedOn w:val="Normal"/>
    <w:qFormat/>
    <w:rsid w:val="006A6D9B"/>
    <w:pPr>
      <w:widowControl w:val="0"/>
      <w:spacing w:line="360" w:lineRule="auto"/>
    </w:pPr>
    <w:rPr>
      <w:rFonts w:ascii="Arial" w:hAnsi="Arial" w:cs="Arial"/>
      <w:color w:val="FFFFFF" w:themeColor="background1"/>
      <w:sz w:val="18"/>
      <w:szCs w:val="15"/>
      <w:lang w:val="en"/>
    </w:rPr>
  </w:style>
  <w:style w:type="paragraph" w:styleId="Header">
    <w:name w:val="header"/>
    <w:basedOn w:val="Normal"/>
    <w:link w:val="HeaderChar"/>
    <w:uiPriority w:val="99"/>
    <w:unhideWhenUsed/>
    <w:rsid w:val="004576C3"/>
    <w:pPr>
      <w:tabs>
        <w:tab w:val="center" w:pos="4320"/>
        <w:tab w:val="right" w:pos="8640"/>
      </w:tabs>
    </w:pPr>
  </w:style>
  <w:style w:type="character" w:customStyle="1" w:styleId="HeaderChar">
    <w:name w:val="Header Char"/>
    <w:basedOn w:val="DefaultParagraphFont"/>
    <w:link w:val="Header"/>
    <w:uiPriority w:val="99"/>
    <w:rsid w:val="004576C3"/>
    <w:rPr>
      <w:sz w:val="24"/>
      <w:szCs w:val="24"/>
      <w:lang w:eastAsia="en-US"/>
    </w:rPr>
  </w:style>
  <w:style w:type="paragraph" w:styleId="Footer">
    <w:name w:val="footer"/>
    <w:basedOn w:val="Normal"/>
    <w:link w:val="FooterChar"/>
    <w:uiPriority w:val="99"/>
    <w:unhideWhenUsed/>
    <w:rsid w:val="004576C3"/>
    <w:pPr>
      <w:tabs>
        <w:tab w:val="center" w:pos="4320"/>
        <w:tab w:val="right" w:pos="8640"/>
      </w:tabs>
    </w:pPr>
  </w:style>
  <w:style w:type="character" w:customStyle="1" w:styleId="FooterChar">
    <w:name w:val="Footer Char"/>
    <w:basedOn w:val="DefaultParagraphFont"/>
    <w:link w:val="Footer"/>
    <w:uiPriority w:val="99"/>
    <w:rsid w:val="004576C3"/>
    <w:rPr>
      <w:sz w:val="24"/>
      <w:szCs w:val="24"/>
      <w:lang w:eastAsia="en-US"/>
    </w:rPr>
  </w:style>
  <w:style w:type="table" w:styleId="LightShading-Accent1">
    <w:name w:val="Light Shading Accent 1"/>
    <w:basedOn w:val="TableNormal"/>
    <w:uiPriority w:val="60"/>
    <w:rsid w:val="004576C3"/>
    <w:rPr>
      <w:rFonts w:asciiTheme="minorHAnsi" w:hAnsiTheme="minorHAnsi" w:cstheme="minorBidi"/>
      <w:color w:val="365F91" w:themeColor="accent1" w:themeShade="BF"/>
      <w:sz w:val="22"/>
      <w:szCs w:val="22"/>
      <w:lang w:eastAsia="zh-TW"/>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PageNumber">
    <w:name w:val="page number"/>
    <w:basedOn w:val="DefaultParagraphFont"/>
    <w:uiPriority w:val="99"/>
    <w:semiHidden/>
    <w:unhideWhenUsed/>
    <w:rsid w:val="004576C3"/>
  </w:style>
  <w:style w:type="paragraph" w:customStyle="1" w:styleId="TOOLNAMEandNO">
    <w:name w:val="TOOL NAME and NO"/>
    <w:basedOn w:val="Heading1"/>
    <w:uiPriority w:val="99"/>
    <w:rsid w:val="003E6856"/>
    <w:pPr>
      <w:keepNext w:val="0"/>
      <w:keepLines w:val="0"/>
      <w:widowControl w:val="0"/>
      <w:tabs>
        <w:tab w:val="left" w:pos="660"/>
        <w:tab w:val="left" w:pos="1300"/>
        <w:tab w:val="left" w:pos="1560"/>
      </w:tabs>
      <w:autoSpaceDE w:val="0"/>
      <w:autoSpaceDN w:val="0"/>
      <w:adjustRightInd w:val="0"/>
      <w:spacing w:before="57" w:after="113" w:line="288" w:lineRule="auto"/>
      <w:ind w:left="660" w:hanging="660"/>
      <w:textAlignment w:val="center"/>
      <w:outlineLvl w:val="9"/>
    </w:pPr>
    <w:rPr>
      <w:rFonts w:ascii="TradeGothicLTStd-BdCn20" w:eastAsiaTheme="minorEastAsia" w:hAnsi="TradeGothicLTStd-BdCn20" w:cs="TradeGothicLTStd-BdCn20"/>
      <w:caps/>
      <w:color w:val="000000"/>
      <w:sz w:val="26"/>
      <w:szCs w:val="26"/>
      <w:lang w:val="en-GB" w:eastAsia="ja-JP"/>
    </w:rPr>
  </w:style>
  <w:style w:type="character" w:customStyle="1" w:styleId="Heading1Char">
    <w:name w:val="Heading 1 Char"/>
    <w:basedOn w:val="DefaultParagraphFont"/>
    <w:link w:val="Heading1"/>
    <w:uiPriority w:val="9"/>
    <w:rsid w:val="003E6856"/>
    <w:rPr>
      <w:rFonts w:asciiTheme="majorHAnsi" w:eastAsiaTheme="majorEastAsia" w:hAnsiTheme="majorHAnsi" w:cstheme="majorBidi"/>
      <w:b/>
      <w:bCs/>
      <w:color w:val="345A8A" w:themeColor="accent1" w:themeShade="B5"/>
      <w:sz w:val="32"/>
      <w:szCs w:val="32"/>
      <w:lang w:eastAsia="en-US"/>
    </w:rPr>
  </w:style>
  <w:style w:type="character" w:customStyle="1" w:styleId="Heading4Char">
    <w:name w:val="Heading 4 Char"/>
    <w:basedOn w:val="DefaultParagraphFont"/>
    <w:link w:val="Heading4"/>
    <w:uiPriority w:val="99"/>
    <w:rsid w:val="0053130B"/>
    <w:rPr>
      <w:rFonts w:ascii="CorporateS-Bold" w:hAnsi="CorporateS-Bold" w:cs="CorporateS-Bold"/>
      <w:b/>
      <w:bCs/>
      <w:color w:val="000000"/>
      <w:sz w:val="24"/>
      <w:szCs w:val="24"/>
      <w:lang w:val="en-GB"/>
    </w:rPr>
  </w:style>
  <w:style w:type="paragraph" w:customStyle="1" w:styleId="Bodytext">
    <w:name w:val="Body text"/>
    <w:basedOn w:val="Normal"/>
    <w:uiPriority w:val="99"/>
    <w:rsid w:val="003E6856"/>
    <w:pPr>
      <w:widowControl w:val="0"/>
      <w:tabs>
        <w:tab w:val="left" w:pos="240"/>
      </w:tabs>
      <w:autoSpaceDE w:val="0"/>
      <w:autoSpaceDN w:val="0"/>
      <w:adjustRightInd w:val="0"/>
      <w:spacing w:after="113" w:line="288" w:lineRule="auto"/>
      <w:textAlignment w:val="center"/>
    </w:pPr>
    <w:rPr>
      <w:rFonts w:ascii="CorporateS-Regular" w:hAnsi="CorporateS-Regular" w:cs="CorporateS-Regular"/>
      <w:color w:val="000000"/>
      <w:sz w:val="18"/>
      <w:szCs w:val="18"/>
      <w:lang w:val="en-GB" w:eastAsia="ja-JP"/>
    </w:rPr>
  </w:style>
  <w:style w:type="paragraph" w:customStyle="1" w:styleId="Formheading">
    <w:name w:val="Form heading"/>
    <w:basedOn w:val="Normal"/>
    <w:uiPriority w:val="99"/>
    <w:rsid w:val="003E6856"/>
    <w:pPr>
      <w:widowControl w:val="0"/>
      <w:tabs>
        <w:tab w:val="left" w:pos="660"/>
        <w:tab w:val="left" w:pos="1300"/>
        <w:tab w:val="left" w:pos="1560"/>
      </w:tabs>
      <w:autoSpaceDE w:val="0"/>
      <w:autoSpaceDN w:val="0"/>
      <w:adjustRightInd w:val="0"/>
      <w:spacing w:line="288" w:lineRule="auto"/>
      <w:jc w:val="center"/>
      <w:textAlignment w:val="center"/>
    </w:pPr>
    <w:rPr>
      <w:rFonts w:ascii="CorporateS-Bold" w:hAnsi="CorporateS-Bold" w:cs="CorporateS-Bold"/>
      <w:b/>
      <w:bCs/>
      <w:caps/>
      <w:color w:val="000000"/>
      <w:lang w:val="en-GB" w:eastAsia="ja-JP"/>
    </w:rPr>
  </w:style>
  <w:style w:type="paragraph" w:customStyle="1" w:styleId="BodyABCindented">
    <w:name w:val="Body ABC indented"/>
    <w:basedOn w:val="Normal"/>
    <w:uiPriority w:val="99"/>
    <w:rsid w:val="003E6856"/>
    <w:pPr>
      <w:widowControl w:val="0"/>
      <w:tabs>
        <w:tab w:val="left" w:pos="440"/>
      </w:tabs>
      <w:autoSpaceDE w:val="0"/>
      <w:autoSpaceDN w:val="0"/>
      <w:adjustRightInd w:val="0"/>
      <w:spacing w:after="57" w:line="288" w:lineRule="auto"/>
      <w:ind w:left="440" w:right="227" w:hanging="213"/>
      <w:textAlignment w:val="center"/>
    </w:pPr>
    <w:rPr>
      <w:rFonts w:ascii="CorporateS-Regular" w:hAnsi="CorporateS-Regular" w:cs="CorporateS-Regular"/>
      <w:color w:val="000000"/>
      <w:sz w:val="18"/>
      <w:szCs w:val="18"/>
      <w:lang w:val="en-GB" w:eastAsia="ja-JP"/>
    </w:rPr>
  </w:style>
  <w:style w:type="paragraph" w:customStyle="1" w:styleId="Bodyindentediiix2">
    <w:name w:val="Body indented i ii x2"/>
    <w:basedOn w:val="Normal"/>
    <w:uiPriority w:val="99"/>
    <w:rsid w:val="003E6856"/>
    <w:pPr>
      <w:widowControl w:val="0"/>
      <w:tabs>
        <w:tab w:val="left" w:pos="1440"/>
      </w:tabs>
      <w:autoSpaceDE w:val="0"/>
      <w:autoSpaceDN w:val="0"/>
      <w:adjustRightInd w:val="0"/>
      <w:spacing w:line="288" w:lineRule="auto"/>
      <w:ind w:left="1140" w:right="227" w:hanging="280"/>
      <w:textAlignment w:val="center"/>
    </w:pPr>
    <w:rPr>
      <w:rFonts w:ascii="CorporateS-Regular" w:hAnsi="CorporateS-Regular" w:cs="CorporateS-Regular"/>
      <w:color w:val="000000"/>
      <w:sz w:val="18"/>
      <w:szCs w:val="18"/>
      <w:lang w:val="en-GB" w:eastAsia="ja-JP"/>
    </w:rPr>
  </w:style>
  <w:style w:type="paragraph" w:customStyle="1" w:styleId="bodybullets">
    <w:name w:val="body bullets"/>
    <w:basedOn w:val="Bodytext"/>
    <w:uiPriority w:val="99"/>
    <w:rsid w:val="003E6856"/>
    <w:pPr>
      <w:tabs>
        <w:tab w:val="clear" w:pos="240"/>
        <w:tab w:val="left" w:pos="280"/>
      </w:tabs>
      <w:spacing w:after="57"/>
      <w:ind w:left="280" w:hanging="280"/>
    </w:pPr>
  </w:style>
  <w:style w:type="paragraph" w:customStyle="1" w:styleId="Bodynumbers10">
    <w:name w:val="Body numbers &gt;10"/>
    <w:basedOn w:val="Normal"/>
    <w:uiPriority w:val="99"/>
    <w:rsid w:val="003E6856"/>
    <w:pPr>
      <w:widowControl w:val="0"/>
      <w:tabs>
        <w:tab w:val="left" w:pos="340"/>
      </w:tabs>
      <w:autoSpaceDE w:val="0"/>
      <w:autoSpaceDN w:val="0"/>
      <w:adjustRightInd w:val="0"/>
      <w:spacing w:before="57" w:after="57" w:line="288" w:lineRule="auto"/>
      <w:ind w:left="340" w:hanging="340"/>
      <w:textAlignment w:val="center"/>
    </w:pPr>
    <w:rPr>
      <w:rFonts w:ascii="CorporateS-Regular" w:hAnsi="CorporateS-Regular" w:cs="CorporateS-Regular"/>
      <w:color w:val="000000"/>
      <w:sz w:val="18"/>
      <w:szCs w:val="18"/>
      <w:lang w:val="en-GB" w:eastAsia="ja-JP"/>
    </w:rPr>
  </w:style>
  <w:style w:type="paragraph" w:styleId="ListParagraph">
    <w:name w:val="List Paragraph"/>
    <w:basedOn w:val="Bodytext"/>
    <w:uiPriority w:val="99"/>
    <w:qFormat/>
    <w:rsid w:val="003E6856"/>
  </w:style>
  <w:style w:type="character" w:customStyle="1" w:styleId="WordImportedListStyle9StylesforWordRTFImportedLists">
    <w:name w:val="Word Imported List Style9 (Styles for Word/RTF Imported Lists)"/>
    <w:uiPriority w:val="99"/>
    <w:rsid w:val="003E6856"/>
    <w:rPr>
      <w:w w:val="100"/>
    </w:rPr>
  </w:style>
  <w:style w:type="paragraph" w:customStyle="1" w:styleId="Bodynosbold">
    <w:name w:val="Body nos bold"/>
    <w:basedOn w:val="Bodynumbers10"/>
    <w:uiPriority w:val="99"/>
    <w:rsid w:val="00D658C4"/>
    <w:pPr>
      <w:tabs>
        <w:tab w:val="clear" w:pos="340"/>
        <w:tab w:val="left" w:pos="440"/>
      </w:tabs>
      <w:spacing w:before="170"/>
      <w:ind w:left="440" w:hanging="440"/>
    </w:pPr>
    <w:rPr>
      <w:rFonts w:ascii="CorporateS-Bold" w:hAnsi="CorporateS-Bold" w:cs="CorporateS-Bold"/>
      <w:b/>
      <w:bCs/>
      <w:spacing w:val="1"/>
    </w:rPr>
  </w:style>
  <w:style w:type="paragraph" w:customStyle="1" w:styleId="Bodytextindentedblock">
    <w:name w:val="Body text indented block"/>
    <w:basedOn w:val="Bodytext"/>
    <w:uiPriority w:val="99"/>
    <w:rsid w:val="00D658C4"/>
    <w:pPr>
      <w:tabs>
        <w:tab w:val="left" w:pos="980"/>
      </w:tabs>
      <w:ind w:left="420" w:right="227"/>
    </w:pPr>
  </w:style>
  <w:style w:type="paragraph" w:customStyle="1" w:styleId="jBodyindentedfornos">
    <w:name w:val="j Body indented for nos"/>
    <w:basedOn w:val="Normal"/>
    <w:uiPriority w:val="99"/>
    <w:rsid w:val="00D658C4"/>
    <w:pPr>
      <w:widowControl w:val="0"/>
      <w:tabs>
        <w:tab w:val="left" w:pos="760"/>
      </w:tabs>
      <w:autoSpaceDE w:val="0"/>
      <w:autoSpaceDN w:val="0"/>
      <w:adjustRightInd w:val="0"/>
      <w:spacing w:after="113" w:line="288" w:lineRule="auto"/>
      <w:ind w:left="420" w:right="227"/>
      <w:textAlignment w:val="center"/>
    </w:pPr>
    <w:rPr>
      <w:rFonts w:ascii="CorporateS-Regular" w:hAnsi="CorporateS-Regular" w:cs="CorporateS-Regular"/>
      <w:color w:val="000000"/>
      <w:spacing w:val="1"/>
      <w:sz w:val="18"/>
      <w:szCs w:val="18"/>
      <w:lang w:val="en-GB" w:eastAsia="ja-JP"/>
    </w:rPr>
  </w:style>
  <w:style w:type="paragraph" w:customStyle="1" w:styleId="Bodyindentediii">
    <w:name w:val="Body indented i  ii"/>
    <w:basedOn w:val="Normal"/>
    <w:uiPriority w:val="99"/>
    <w:rsid w:val="00D658C4"/>
    <w:pPr>
      <w:widowControl w:val="0"/>
      <w:tabs>
        <w:tab w:val="left" w:pos="560"/>
      </w:tabs>
      <w:autoSpaceDE w:val="0"/>
      <w:autoSpaceDN w:val="0"/>
      <w:adjustRightInd w:val="0"/>
      <w:spacing w:line="288" w:lineRule="auto"/>
      <w:ind w:left="840" w:right="227" w:hanging="420"/>
      <w:textAlignment w:val="center"/>
    </w:pPr>
    <w:rPr>
      <w:rFonts w:ascii="CorporateS-Regular" w:hAnsi="CorporateS-Regular" w:cs="CorporateS-Regular"/>
      <w:color w:val="000000"/>
      <w:sz w:val="18"/>
      <w:szCs w:val="18"/>
      <w:lang w:val="en-GB" w:eastAsia="ja-JP"/>
    </w:rPr>
  </w:style>
  <w:style w:type="paragraph" w:customStyle="1" w:styleId="Bodybulletsindent2">
    <w:name w:val="Body bullets indent 2"/>
    <w:basedOn w:val="bodybullets"/>
    <w:uiPriority w:val="99"/>
    <w:rsid w:val="00D658C4"/>
    <w:pPr>
      <w:tabs>
        <w:tab w:val="clear" w:pos="280"/>
        <w:tab w:val="left" w:pos="800"/>
      </w:tabs>
      <w:ind w:left="1020" w:hanging="220"/>
    </w:pPr>
  </w:style>
  <w:style w:type="paragraph" w:customStyle="1" w:styleId="JBodyindentediii">
    <w:name w:val="J Body indented i ii"/>
    <w:basedOn w:val="Bodytext"/>
    <w:uiPriority w:val="99"/>
    <w:rsid w:val="006761F6"/>
    <w:pPr>
      <w:tabs>
        <w:tab w:val="clear" w:pos="240"/>
        <w:tab w:val="left" w:pos="900"/>
      </w:tabs>
      <w:spacing w:after="57"/>
      <w:ind w:left="880" w:hanging="320"/>
    </w:pPr>
  </w:style>
  <w:style w:type="paragraph" w:customStyle="1" w:styleId="Body11fillindots">
    <w:name w:val="Body 1.1 fill in dots"/>
    <w:basedOn w:val="Normal"/>
    <w:uiPriority w:val="99"/>
    <w:rsid w:val="008E7FBC"/>
    <w:pPr>
      <w:widowControl w:val="0"/>
      <w:tabs>
        <w:tab w:val="left" w:pos="940"/>
        <w:tab w:val="left" w:pos="1560"/>
        <w:tab w:val="left" w:pos="1940"/>
        <w:tab w:val="left" w:pos="2360"/>
      </w:tabs>
      <w:autoSpaceDE w:val="0"/>
      <w:autoSpaceDN w:val="0"/>
      <w:adjustRightInd w:val="0"/>
      <w:spacing w:before="125" w:after="83" w:line="288" w:lineRule="auto"/>
      <w:ind w:left="940" w:right="332" w:hanging="520"/>
      <w:textAlignment w:val="center"/>
    </w:pPr>
    <w:rPr>
      <w:rFonts w:ascii="CorporateS-Regular" w:hAnsi="CorporateS-Regular" w:cs="CorporateS-Regular"/>
      <w:color w:val="000000"/>
      <w:sz w:val="22"/>
      <w:szCs w:val="22"/>
      <w:lang w:val="en-GB" w:eastAsia="ja-JP"/>
    </w:rPr>
  </w:style>
  <w:style w:type="paragraph" w:customStyle="1" w:styleId="Bodyindented">
    <w:name w:val="Body indented"/>
    <w:basedOn w:val="BodyABCindented"/>
    <w:uiPriority w:val="99"/>
    <w:rsid w:val="008E7FBC"/>
    <w:pPr>
      <w:tabs>
        <w:tab w:val="clear" w:pos="440"/>
        <w:tab w:val="left" w:pos="200"/>
      </w:tabs>
      <w:ind w:left="400" w:firstLine="0"/>
    </w:pPr>
  </w:style>
  <w:style w:type="paragraph" w:customStyle="1" w:styleId="NoParagraphStyle">
    <w:name w:val="[No Paragraph Style]"/>
    <w:rsid w:val="00CB5836"/>
    <w:pPr>
      <w:widowControl w:val="0"/>
      <w:autoSpaceDE w:val="0"/>
      <w:autoSpaceDN w:val="0"/>
      <w:adjustRightInd w:val="0"/>
      <w:spacing w:line="288" w:lineRule="auto"/>
      <w:textAlignment w:val="center"/>
    </w:pPr>
    <w:rPr>
      <w:rFonts w:ascii="CorporateS-Regular" w:hAnsi="CorporateS-Regular" w:cs="CorporateS-Regular"/>
      <w:color w:val="000000"/>
      <w:sz w:val="24"/>
      <w:szCs w:val="24"/>
      <w:lang w:val="en-GB"/>
    </w:rPr>
  </w:style>
  <w:style w:type="paragraph" w:customStyle="1" w:styleId="BodytextABC">
    <w:name w:val="Body text ABC"/>
    <w:basedOn w:val="Bodytext"/>
    <w:uiPriority w:val="99"/>
    <w:rsid w:val="00CB5836"/>
    <w:pPr>
      <w:tabs>
        <w:tab w:val="clear" w:pos="240"/>
        <w:tab w:val="left" w:pos="260"/>
      </w:tabs>
      <w:spacing w:after="57"/>
      <w:ind w:left="260" w:hanging="260"/>
    </w:pPr>
  </w:style>
  <w:style w:type="paragraph" w:customStyle="1" w:styleId="TableBodyboldTABLES">
    <w:name w:val="Table Body bold (TABLES)"/>
    <w:basedOn w:val="Normal"/>
    <w:uiPriority w:val="99"/>
    <w:rsid w:val="00CB5836"/>
    <w:pPr>
      <w:widowControl w:val="0"/>
      <w:tabs>
        <w:tab w:val="left" w:pos="240"/>
      </w:tabs>
      <w:autoSpaceDE w:val="0"/>
      <w:autoSpaceDN w:val="0"/>
      <w:adjustRightInd w:val="0"/>
      <w:spacing w:after="57" w:line="288" w:lineRule="auto"/>
      <w:textAlignment w:val="center"/>
    </w:pPr>
    <w:rPr>
      <w:rFonts w:ascii="CorporateS-Bold" w:hAnsi="CorporateS-Bold" w:cs="CorporateS-Bold"/>
      <w:b/>
      <w:bCs/>
      <w:color w:val="000000"/>
      <w:sz w:val="18"/>
      <w:szCs w:val="18"/>
      <w:lang w:val="en-GB" w:eastAsia="ja-JP"/>
    </w:rPr>
  </w:style>
  <w:style w:type="paragraph" w:customStyle="1" w:styleId="TablebodyTABLES">
    <w:name w:val="Table body (TABLES)"/>
    <w:basedOn w:val="Bodytext"/>
    <w:uiPriority w:val="99"/>
    <w:rsid w:val="00E208C7"/>
    <w:pPr>
      <w:spacing w:after="57"/>
    </w:pPr>
  </w:style>
  <w:style w:type="character" w:customStyle="1" w:styleId="BodyTextChar">
    <w:name w:val="Body Text Char"/>
    <w:uiPriority w:val="99"/>
    <w:rsid w:val="00955799"/>
    <w:rPr>
      <w:rFonts w:ascii="CorporateS-Bold" w:hAnsi="CorporateS-Bold" w:cs="CorporateS-Bold"/>
      <w:b/>
      <w:bCs/>
      <w:w w:val="100"/>
      <w:sz w:val="24"/>
      <w:szCs w:val="24"/>
      <w:lang w:val="en-GB"/>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paragraph" w:styleId="Heading1">
    <w:name w:val="heading 1"/>
    <w:basedOn w:val="Normal"/>
    <w:next w:val="Normal"/>
    <w:link w:val="Heading1Char"/>
    <w:uiPriority w:val="9"/>
    <w:qFormat/>
    <w:rsid w:val="003E6856"/>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4">
    <w:name w:val="heading 4"/>
    <w:basedOn w:val="Bodytext"/>
    <w:next w:val="Bodytext"/>
    <w:link w:val="Heading4Char"/>
    <w:uiPriority w:val="99"/>
    <w:qFormat/>
    <w:rsid w:val="0053130B"/>
    <w:pPr>
      <w:spacing w:before="200" w:after="57"/>
      <w:ind w:left="400" w:hanging="400"/>
      <w:outlineLvl w:val="3"/>
    </w:pPr>
    <w:rPr>
      <w:rFonts w:ascii="CorporateS-Bold" w:hAnsi="CorporateS-Bold" w:cs="CorporateS-Bold"/>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Firstparagraph">
    <w:name w:val="Body text First paragraph"/>
    <w:basedOn w:val="Normal"/>
    <w:qFormat/>
    <w:rsid w:val="004A5EA8"/>
    <w:pPr>
      <w:spacing w:before="240" w:after="240"/>
    </w:pPr>
    <w:rPr>
      <w:b/>
      <w:sz w:val="18"/>
    </w:rPr>
  </w:style>
  <w:style w:type="paragraph" w:customStyle="1" w:styleId="bullets">
    <w:name w:val="bullets"/>
    <w:basedOn w:val="Normal"/>
    <w:qFormat/>
    <w:rsid w:val="006A6D9B"/>
    <w:pPr>
      <w:widowControl w:val="0"/>
      <w:spacing w:line="360" w:lineRule="auto"/>
    </w:pPr>
    <w:rPr>
      <w:rFonts w:ascii="Arial" w:hAnsi="Arial" w:cs="Arial"/>
      <w:color w:val="FFFFFF" w:themeColor="background1"/>
      <w:sz w:val="18"/>
      <w:szCs w:val="15"/>
      <w:lang w:val="en"/>
    </w:rPr>
  </w:style>
  <w:style w:type="paragraph" w:styleId="Header">
    <w:name w:val="header"/>
    <w:basedOn w:val="Normal"/>
    <w:link w:val="HeaderChar"/>
    <w:uiPriority w:val="99"/>
    <w:unhideWhenUsed/>
    <w:rsid w:val="004576C3"/>
    <w:pPr>
      <w:tabs>
        <w:tab w:val="center" w:pos="4320"/>
        <w:tab w:val="right" w:pos="8640"/>
      </w:tabs>
    </w:pPr>
  </w:style>
  <w:style w:type="character" w:customStyle="1" w:styleId="HeaderChar">
    <w:name w:val="Header Char"/>
    <w:basedOn w:val="DefaultParagraphFont"/>
    <w:link w:val="Header"/>
    <w:uiPriority w:val="99"/>
    <w:rsid w:val="004576C3"/>
    <w:rPr>
      <w:sz w:val="24"/>
      <w:szCs w:val="24"/>
      <w:lang w:eastAsia="en-US"/>
    </w:rPr>
  </w:style>
  <w:style w:type="paragraph" w:styleId="Footer">
    <w:name w:val="footer"/>
    <w:basedOn w:val="Normal"/>
    <w:link w:val="FooterChar"/>
    <w:uiPriority w:val="99"/>
    <w:unhideWhenUsed/>
    <w:rsid w:val="004576C3"/>
    <w:pPr>
      <w:tabs>
        <w:tab w:val="center" w:pos="4320"/>
        <w:tab w:val="right" w:pos="8640"/>
      </w:tabs>
    </w:pPr>
  </w:style>
  <w:style w:type="character" w:customStyle="1" w:styleId="FooterChar">
    <w:name w:val="Footer Char"/>
    <w:basedOn w:val="DefaultParagraphFont"/>
    <w:link w:val="Footer"/>
    <w:uiPriority w:val="99"/>
    <w:rsid w:val="004576C3"/>
    <w:rPr>
      <w:sz w:val="24"/>
      <w:szCs w:val="24"/>
      <w:lang w:eastAsia="en-US"/>
    </w:rPr>
  </w:style>
  <w:style w:type="table" w:styleId="LightShading-Accent1">
    <w:name w:val="Light Shading Accent 1"/>
    <w:basedOn w:val="TableNormal"/>
    <w:uiPriority w:val="60"/>
    <w:rsid w:val="004576C3"/>
    <w:rPr>
      <w:rFonts w:asciiTheme="minorHAnsi" w:hAnsiTheme="minorHAnsi" w:cstheme="minorBidi"/>
      <w:color w:val="365F91" w:themeColor="accent1" w:themeShade="BF"/>
      <w:sz w:val="22"/>
      <w:szCs w:val="22"/>
      <w:lang w:eastAsia="zh-TW"/>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PageNumber">
    <w:name w:val="page number"/>
    <w:basedOn w:val="DefaultParagraphFont"/>
    <w:uiPriority w:val="99"/>
    <w:semiHidden/>
    <w:unhideWhenUsed/>
    <w:rsid w:val="004576C3"/>
  </w:style>
  <w:style w:type="paragraph" w:customStyle="1" w:styleId="TOOLNAMEandNO">
    <w:name w:val="TOOL NAME and NO"/>
    <w:basedOn w:val="Heading1"/>
    <w:uiPriority w:val="99"/>
    <w:rsid w:val="003E6856"/>
    <w:pPr>
      <w:keepNext w:val="0"/>
      <w:keepLines w:val="0"/>
      <w:widowControl w:val="0"/>
      <w:tabs>
        <w:tab w:val="left" w:pos="660"/>
        <w:tab w:val="left" w:pos="1300"/>
        <w:tab w:val="left" w:pos="1560"/>
      </w:tabs>
      <w:autoSpaceDE w:val="0"/>
      <w:autoSpaceDN w:val="0"/>
      <w:adjustRightInd w:val="0"/>
      <w:spacing w:before="57" w:after="113" w:line="288" w:lineRule="auto"/>
      <w:ind w:left="660" w:hanging="660"/>
      <w:textAlignment w:val="center"/>
      <w:outlineLvl w:val="9"/>
    </w:pPr>
    <w:rPr>
      <w:rFonts w:ascii="TradeGothicLTStd-BdCn20" w:eastAsiaTheme="minorEastAsia" w:hAnsi="TradeGothicLTStd-BdCn20" w:cs="TradeGothicLTStd-BdCn20"/>
      <w:caps/>
      <w:color w:val="000000"/>
      <w:sz w:val="26"/>
      <w:szCs w:val="26"/>
      <w:lang w:val="en-GB" w:eastAsia="ja-JP"/>
    </w:rPr>
  </w:style>
  <w:style w:type="character" w:customStyle="1" w:styleId="Heading1Char">
    <w:name w:val="Heading 1 Char"/>
    <w:basedOn w:val="DefaultParagraphFont"/>
    <w:link w:val="Heading1"/>
    <w:uiPriority w:val="9"/>
    <w:rsid w:val="003E6856"/>
    <w:rPr>
      <w:rFonts w:asciiTheme="majorHAnsi" w:eastAsiaTheme="majorEastAsia" w:hAnsiTheme="majorHAnsi" w:cstheme="majorBidi"/>
      <w:b/>
      <w:bCs/>
      <w:color w:val="345A8A" w:themeColor="accent1" w:themeShade="B5"/>
      <w:sz w:val="32"/>
      <w:szCs w:val="32"/>
      <w:lang w:eastAsia="en-US"/>
    </w:rPr>
  </w:style>
  <w:style w:type="character" w:customStyle="1" w:styleId="Heading4Char">
    <w:name w:val="Heading 4 Char"/>
    <w:basedOn w:val="DefaultParagraphFont"/>
    <w:link w:val="Heading4"/>
    <w:uiPriority w:val="99"/>
    <w:rsid w:val="0053130B"/>
    <w:rPr>
      <w:rFonts w:ascii="CorporateS-Bold" w:hAnsi="CorporateS-Bold" w:cs="CorporateS-Bold"/>
      <w:b/>
      <w:bCs/>
      <w:color w:val="000000"/>
      <w:sz w:val="24"/>
      <w:szCs w:val="24"/>
      <w:lang w:val="en-GB"/>
    </w:rPr>
  </w:style>
  <w:style w:type="paragraph" w:customStyle="1" w:styleId="Bodytext">
    <w:name w:val="Body text"/>
    <w:basedOn w:val="Normal"/>
    <w:uiPriority w:val="99"/>
    <w:rsid w:val="003E6856"/>
    <w:pPr>
      <w:widowControl w:val="0"/>
      <w:tabs>
        <w:tab w:val="left" w:pos="240"/>
      </w:tabs>
      <w:autoSpaceDE w:val="0"/>
      <w:autoSpaceDN w:val="0"/>
      <w:adjustRightInd w:val="0"/>
      <w:spacing w:after="113" w:line="288" w:lineRule="auto"/>
      <w:textAlignment w:val="center"/>
    </w:pPr>
    <w:rPr>
      <w:rFonts w:ascii="CorporateS-Regular" w:hAnsi="CorporateS-Regular" w:cs="CorporateS-Regular"/>
      <w:color w:val="000000"/>
      <w:sz w:val="18"/>
      <w:szCs w:val="18"/>
      <w:lang w:val="en-GB" w:eastAsia="ja-JP"/>
    </w:rPr>
  </w:style>
  <w:style w:type="paragraph" w:customStyle="1" w:styleId="Formheading">
    <w:name w:val="Form heading"/>
    <w:basedOn w:val="Normal"/>
    <w:uiPriority w:val="99"/>
    <w:rsid w:val="003E6856"/>
    <w:pPr>
      <w:widowControl w:val="0"/>
      <w:tabs>
        <w:tab w:val="left" w:pos="660"/>
        <w:tab w:val="left" w:pos="1300"/>
        <w:tab w:val="left" w:pos="1560"/>
      </w:tabs>
      <w:autoSpaceDE w:val="0"/>
      <w:autoSpaceDN w:val="0"/>
      <w:adjustRightInd w:val="0"/>
      <w:spacing w:line="288" w:lineRule="auto"/>
      <w:jc w:val="center"/>
      <w:textAlignment w:val="center"/>
    </w:pPr>
    <w:rPr>
      <w:rFonts w:ascii="CorporateS-Bold" w:hAnsi="CorporateS-Bold" w:cs="CorporateS-Bold"/>
      <w:b/>
      <w:bCs/>
      <w:caps/>
      <w:color w:val="000000"/>
      <w:lang w:val="en-GB" w:eastAsia="ja-JP"/>
    </w:rPr>
  </w:style>
  <w:style w:type="paragraph" w:customStyle="1" w:styleId="BodyABCindented">
    <w:name w:val="Body ABC indented"/>
    <w:basedOn w:val="Normal"/>
    <w:uiPriority w:val="99"/>
    <w:rsid w:val="003E6856"/>
    <w:pPr>
      <w:widowControl w:val="0"/>
      <w:tabs>
        <w:tab w:val="left" w:pos="440"/>
      </w:tabs>
      <w:autoSpaceDE w:val="0"/>
      <w:autoSpaceDN w:val="0"/>
      <w:adjustRightInd w:val="0"/>
      <w:spacing w:after="57" w:line="288" w:lineRule="auto"/>
      <w:ind w:left="440" w:right="227" w:hanging="213"/>
      <w:textAlignment w:val="center"/>
    </w:pPr>
    <w:rPr>
      <w:rFonts w:ascii="CorporateS-Regular" w:hAnsi="CorporateS-Regular" w:cs="CorporateS-Regular"/>
      <w:color w:val="000000"/>
      <w:sz w:val="18"/>
      <w:szCs w:val="18"/>
      <w:lang w:val="en-GB" w:eastAsia="ja-JP"/>
    </w:rPr>
  </w:style>
  <w:style w:type="paragraph" w:customStyle="1" w:styleId="Bodyindentediiix2">
    <w:name w:val="Body indented i ii x2"/>
    <w:basedOn w:val="Normal"/>
    <w:uiPriority w:val="99"/>
    <w:rsid w:val="003E6856"/>
    <w:pPr>
      <w:widowControl w:val="0"/>
      <w:tabs>
        <w:tab w:val="left" w:pos="1440"/>
      </w:tabs>
      <w:autoSpaceDE w:val="0"/>
      <w:autoSpaceDN w:val="0"/>
      <w:adjustRightInd w:val="0"/>
      <w:spacing w:line="288" w:lineRule="auto"/>
      <w:ind w:left="1140" w:right="227" w:hanging="280"/>
      <w:textAlignment w:val="center"/>
    </w:pPr>
    <w:rPr>
      <w:rFonts w:ascii="CorporateS-Regular" w:hAnsi="CorporateS-Regular" w:cs="CorporateS-Regular"/>
      <w:color w:val="000000"/>
      <w:sz w:val="18"/>
      <w:szCs w:val="18"/>
      <w:lang w:val="en-GB" w:eastAsia="ja-JP"/>
    </w:rPr>
  </w:style>
  <w:style w:type="paragraph" w:customStyle="1" w:styleId="bodybullets">
    <w:name w:val="body bullets"/>
    <w:basedOn w:val="Bodytext"/>
    <w:uiPriority w:val="99"/>
    <w:rsid w:val="003E6856"/>
    <w:pPr>
      <w:tabs>
        <w:tab w:val="clear" w:pos="240"/>
        <w:tab w:val="left" w:pos="280"/>
      </w:tabs>
      <w:spacing w:after="57"/>
      <w:ind w:left="280" w:hanging="280"/>
    </w:pPr>
  </w:style>
  <w:style w:type="paragraph" w:customStyle="1" w:styleId="Bodynumbers10">
    <w:name w:val="Body numbers &gt;10"/>
    <w:basedOn w:val="Normal"/>
    <w:uiPriority w:val="99"/>
    <w:rsid w:val="003E6856"/>
    <w:pPr>
      <w:widowControl w:val="0"/>
      <w:tabs>
        <w:tab w:val="left" w:pos="340"/>
      </w:tabs>
      <w:autoSpaceDE w:val="0"/>
      <w:autoSpaceDN w:val="0"/>
      <w:adjustRightInd w:val="0"/>
      <w:spacing w:before="57" w:after="57" w:line="288" w:lineRule="auto"/>
      <w:ind w:left="340" w:hanging="340"/>
      <w:textAlignment w:val="center"/>
    </w:pPr>
    <w:rPr>
      <w:rFonts w:ascii="CorporateS-Regular" w:hAnsi="CorporateS-Regular" w:cs="CorporateS-Regular"/>
      <w:color w:val="000000"/>
      <w:sz w:val="18"/>
      <w:szCs w:val="18"/>
      <w:lang w:val="en-GB" w:eastAsia="ja-JP"/>
    </w:rPr>
  </w:style>
  <w:style w:type="paragraph" w:styleId="ListParagraph">
    <w:name w:val="List Paragraph"/>
    <w:basedOn w:val="Bodytext"/>
    <w:uiPriority w:val="99"/>
    <w:qFormat/>
    <w:rsid w:val="003E6856"/>
  </w:style>
  <w:style w:type="character" w:customStyle="1" w:styleId="WordImportedListStyle9StylesforWordRTFImportedLists">
    <w:name w:val="Word Imported List Style9 (Styles for Word/RTF Imported Lists)"/>
    <w:uiPriority w:val="99"/>
    <w:rsid w:val="003E6856"/>
    <w:rPr>
      <w:w w:val="100"/>
    </w:rPr>
  </w:style>
  <w:style w:type="paragraph" w:customStyle="1" w:styleId="Bodynosbold">
    <w:name w:val="Body nos bold"/>
    <w:basedOn w:val="Bodynumbers10"/>
    <w:uiPriority w:val="99"/>
    <w:rsid w:val="00D658C4"/>
    <w:pPr>
      <w:tabs>
        <w:tab w:val="clear" w:pos="340"/>
        <w:tab w:val="left" w:pos="440"/>
      </w:tabs>
      <w:spacing w:before="170"/>
      <w:ind w:left="440" w:hanging="440"/>
    </w:pPr>
    <w:rPr>
      <w:rFonts w:ascii="CorporateS-Bold" w:hAnsi="CorporateS-Bold" w:cs="CorporateS-Bold"/>
      <w:b/>
      <w:bCs/>
      <w:spacing w:val="1"/>
    </w:rPr>
  </w:style>
  <w:style w:type="paragraph" w:customStyle="1" w:styleId="Bodytextindentedblock">
    <w:name w:val="Body text indented block"/>
    <w:basedOn w:val="Bodytext"/>
    <w:uiPriority w:val="99"/>
    <w:rsid w:val="00D658C4"/>
    <w:pPr>
      <w:tabs>
        <w:tab w:val="left" w:pos="980"/>
      </w:tabs>
      <w:ind w:left="420" w:right="227"/>
    </w:pPr>
  </w:style>
  <w:style w:type="paragraph" w:customStyle="1" w:styleId="jBodyindentedfornos">
    <w:name w:val="j Body indented for nos"/>
    <w:basedOn w:val="Normal"/>
    <w:uiPriority w:val="99"/>
    <w:rsid w:val="00D658C4"/>
    <w:pPr>
      <w:widowControl w:val="0"/>
      <w:tabs>
        <w:tab w:val="left" w:pos="760"/>
      </w:tabs>
      <w:autoSpaceDE w:val="0"/>
      <w:autoSpaceDN w:val="0"/>
      <w:adjustRightInd w:val="0"/>
      <w:spacing w:after="113" w:line="288" w:lineRule="auto"/>
      <w:ind w:left="420" w:right="227"/>
      <w:textAlignment w:val="center"/>
    </w:pPr>
    <w:rPr>
      <w:rFonts w:ascii="CorporateS-Regular" w:hAnsi="CorporateS-Regular" w:cs="CorporateS-Regular"/>
      <w:color w:val="000000"/>
      <w:spacing w:val="1"/>
      <w:sz w:val="18"/>
      <w:szCs w:val="18"/>
      <w:lang w:val="en-GB" w:eastAsia="ja-JP"/>
    </w:rPr>
  </w:style>
  <w:style w:type="paragraph" w:customStyle="1" w:styleId="Bodyindentediii">
    <w:name w:val="Body indented i  ii"/>
    <w:basedOn w:val="Normal"/>
    <w:uiPriority w:val="99"/>
    <w:rsid w:val="00D658C4"/>
    <w:pPr>
      <w:widowControl w:val="0"/>
      <w:tabs>
        <w:tab w:val="left" w:pos="560"/>
      </w:tabs>
      <w:autoSpaceDE w:val="0"/>
      <w:autoSpaceDN w:val="0"/>
      <w:adjustRightInd w:val="0"/>
      <w:spacing w:line="288" w:lineRule="auto"/>
      <w:ind w:left="840" w:right="227" w:hanging="420"/>
      <w:textAlignment w:val="center"/>
    </w:pPr>
    <w:rPr>
      <w:rFonts w:ascii="CorporateS-Regular" w:hAnsi="CorporateS-Regular" w:cs="CorporateS-Regular"/>
      <w:color w:val="000000"/>
      <w:sz w:val="18"/>
      <w:szCs w:val="18"/>
      <w:lang w:val="en-GB" w:eastAsia="ja-JP"/>
    </w:rPr>
  </w:style>
  <w:style w:type="paragraph" w:customStyle="1" w:styleId="Bodybulletsindent2">
    <w:name w:val="Body bullets indent 2"/>
    <w:basedOn w:val="bodybullets"/>
    <w:uiPriority w:val="99"/>
    <w:rsid w:val="00D658C4"/>
    <w:pPr>
      <w:tabs>
        <w:tab w:val="clear" w:pos="280"/>
        <w:tab w:val="left" w:pos="800"/>
      </w:tabs>
      <w:ind w:left="1020" w:hanging="220"/>
    </w:pPr>
  </w:style>
  <w:style w:type="paragraph" w:customStyle="1" w:styleId="JBodyindentediii">
    <w:name w:val="J Body indented i ii"/>
    <w:basedOn w:val="Bodytext"/>
    <w:uiPriority w:val="99"/>
    <w:rsid w:val="006761F6"/>
    <w:pPr>
      <w:tabs>
        <w:tab w:val="clear" w:pos="240"/>
        <w:tab w:val="left" w:pos="900"/>
      </w:tabs>
      <w:spacing w:after="57"/>
      <w:ind w:left="880" w:hanging="320"/>
    </w:pPr>
  </w:style>
  <w:style w:type="paragraph" w:customStyle="1" w:styleId="Body11fillindots">
    <w:name w:val="Body 1.1 fill in dots"/>
    <w:basedOn w:val="Normal"/>
    <w:uiPriority w:val="99"/>
    <w:rsid w:val="008E7FBC"/>
    <w:pPr>
      <w:widowControl w:val="0"/>
      <w:tabs>
        <w:tab w:val="left" w:pos="940"/>
        <w:tab w:val="left" w:pos="1560"/>
        <w:tab w:val="left" w:pos="1940"/>
        <w:tab w:val="left" w:pos="2360"/>
      </w:tabs>
      <w:autoSpaceDE w:val="0"/>
      <w:autoSpaceDN w:val="0"/>
      <w:adjustRightInd w:val="0"/>
      <w:spacing w:before="125" w:after="83" w:line="288" w:lineRule="auto"/>
      <w:ind w:left="940" w:right="332" w:hanging="520"/>
      <w:textAlignment w:val="center"/>
    </w:pPr>
    <w:rPr>
      <w:rFonts w:ascii="CorporateS-Regular" w:hAnsi="CorporateS-Regular" w:cs="CorporateS-Regular"/>
      <w:color w:val="000000"/>
      <w:sz w:val="22"/>
      <w:szCs w:val="22"/>
      <w:lang w:val="en-GB" w:eastAsia="ja-JP"/>
    </w:rPr>
  </w:style>
  <w:style w:type="paragraph" w:customStyle="1" w:styleId="Bodyindented">
    <w:name w:val="Body indented"/>
    <w:basedOn w:val="BodyABCindented"/>
    <w:uiPriority w:val="99"/>
    <w:rsid w:val="008E7FBC"/>
    <w:pPr>
      <w:tabs>
        <w:tab w:val="clear" w:pos="440"/>
        <w:tab w:val="left" w:pos="200"/>
      </w:tabs>
      <w:ind w:left="400" w:firstLine="0"/>
    </w:pPr>
  </w:style>
  <w:style w:type="paragraph" w:customStyle="1" w:styleId="NoParagraphStyle">
    <w:name w:val="[No Paragraph Style]"/>
    <w:rsid w:val="00CB5836"/>
    <w:pPr>
      <w:widowControl w:val="0"/>
      <w:autoSpaceDE w:val="0"/>
      <w:autoSpaceDN w:val="0"/>
      <w:adjustRightInd w:val="0"/>
      <w:spacing w:line="288" w:lineRule="auto"/>
      <w:textAlignment w:val="center"/>
    </w:pPr>
    <w:rPr>
      <w:rFonts w:ascii="CorporateS-Regular" w:hAnsi="CorporateS-Regular" w:cs="CorporateS-Regular"/>
      <w:color w:val="000000"/>
      <w:sz w:val="24"/>
      <w:szCs w:val="24"/>
      <w:lang w:val="en-GB"/>
    </w:rPr>
  </w:style>
  <w:style w:type="paragraph" w:customStyle="1" w:styleId="BodytextABC">
    <w:name w:val="Body text ABC"/>
    <w:basedOn w:val="Bodytext"/>
    <w:uiPriority w:val="99"/>
    <w:rsid w:val="00CB5836"/>
    <w:pPr>
      <w:tabs>
        <w:tab w:val="clear" w:pos="240"/>
        <w:tab w:val="left" w:pos="260"/>
      </w:tabs>
      <w:spacing w:after="57"/>
      <w:ind w:left="260" w:hanging="260"/>
    </w:pPr>
  </w:style>
  <w:style w:type="paragraph" w:customStyle="1" w:styleId="TableBodyboldTABLES">
    <w:name w:val="Table Body bold (TABLES)"/>
    <w:basedOn w:val="Normal"/>
    <w:uiPriority w:val="99"/>
    <w:rsid w:val="00CB5836"/>
    <w:pPr>
      <w:widowControl w:val="0"/>
      <w:tabs>
        <w:tab w:val="left" w:pos="240"/>
      </w:tabs>
      <w:autoSpaceDE w:val="0"/>
      <w:autoSpaceDN w:val="0"/>
      <w:adjustRightInd w:val="0"/>
      <w:spacing w:after="57" w:line="288" w:lineRule="auto"/>
      <w:textAlignment w:val="center"/>
    </w:pPr>
    <w:rPr>
      <w:rFonts w:ascii="CorporateS-Bold" w:hAnsi="CorporateS-Bold" w:cs="CorporateS-Bold"/>
      <w:b/>
      <w:bCs/>
      <w:color w:val="000000"/>
      <w:sz w:val="18"/>
      <w:szCs w:val="18"/>
      <w:lang w:val="en-GB" w:eastAsia="ja-JP"/>
    </w:rPr>
  </w:style>
  <w:style w:type="paragraph" w:customStyle="1" w:styleId="TablebodyTABLES">
    <w:name w:val="Table body (TABLES)"/>
    <w:basedOn w:val="Bodytext"/>
    <w:uiPriority w:val="99"/>
    <w:rsid w:val="00E208C7"/>
    <w:pPr>
      <w:spacing w:after="57"/>
    </w:pPr>
  </w:style>
  <w:style w:type="character" w:customStyle="1" w:styleId="BodyTextChar">
    <w:name w:val="Body Text Char"/>
    <w:uiPriority w:val="99"/>
    <w:rsid w:val="00955799"/>
    <w:rPr>
      <w:rFonts w:ascii="CorporateS-Bold" w:hAnsi="CorporateS-Bold" w:cs="CorporateS-Bold"/>
      <w:b/>
      <w:bCs/>
      <w:w w:val="1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oter" Target="footer1.xml"/><Relationship Id="rId10"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Macintosh%20HD:Users:vdmac:Library:Application%20Support:Microsoft:Office:User%20Templates:My%20Templates:IFM%20Manual%20Tool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E00088-93DA-4942-9C93-4AE8DD189C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IFM Manual Tools.dotx</Template>
  <TotalTime>9</TotalTime>
  <Pages>10</Pages>
  <Words>1711</Words>
  <Characters>9755</Characters>
  <Application>Microsoft Macintosh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Manager/>
  <Company>Liquid icon</Company>
  <LinksUpToDate>false</LinksUpToDate>
  <CharactersWithSpaces>11444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Janice</dc:creator>
  <cp:keywords/>
  <dc:description/>
  <cp:lastModifiedBy>Hendaretha Kellerman</cp:lastModifiedBy>
  <cp:revision>6</cp:revision>
  <dcterms:created xsi:type="dcterms:W3CDTF">2016-05-26T13:59:00Z</dcterms:created>
  <dcterms:modified xsi:type="dcterms:W3CDTF">2016-06-22T11:26:00Z</dcterms:modified>
  <cp:category/>
</cp:coreProperties>
</file>