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FDCD76" w14:textId="77777777" w:rsidR="004B2E35" w:rsidRPr="004B2E35" w:rsidRDefault="004B2E35" w:rsidP="004B2E35">
      <w:pPr>
        <w:pStyle w:val="TOOLNAMEandNO"/>
        <w:rPr>
          <w:sz w:val="36"/>
          <w:szCs w:val="36"/>
        </w:rPr>
      </w:pPr>
      <w:r w:rsidRPr="004B2E35">
        <w:rPr>
          <w:sz w:val="36"/>
          <w:szCs w:val="36"/>
        </w:rPr>
        <w:t>TOOL 22:  WESTERN CAPE STANDARDISED INCIDENT COMMAND FORM</w:t>
      </w:r>
    </w:p>
    <w:p w14:paraId="40C00BBF" w14:textId="77777777" w:rsidR="00E307DB" w:rsidRPr="00E307DB" w:rsidRDefault="00E307DB" w:rsidP="00E307DB">
      <w:pPr>
        <w:widowControl w:val="0"/>
        <w:autoSpaceDE w:val="0"/>
        <w:autoSpaceDN w:val="0"/>
        <w:adjustRightInd w:val="0"/>
        <w:spacing w:after="120" w:line="288" w:lineRule="auto"/>
        <w:textAlignment w:val="center"/>
        <w:rPr>
          <w:rFonts w:ascii="CorporateS-Regular" w:hAnsi="CorporateS-Regular" w:cs="CorporateS-Regular"/>
          <w:color w:val="000000"/>
          <w:sz w:val="22"/>
          <w:szCs w:val="22"/>
          <w:lang w:eastAsia="ja-JP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2"/>
        <w:gridCol w:w="2721"/>
        <w:gridCol w:w="4493"/>
      </w:tblGrid>
      <w:tr w:rsidR="00E307DB" w:rsidRPr="00E307DB" w14:paraId="3F164210" w14:textId="77777777" w:rsidTr="00E307DB">
        <w:trPr>
          <w:trHeight w:val="660"/>
        </w:trPr>
        <w:tc>
          <w:tcPr>
            <w:tcW w:w="24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28F7D19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1.  Incident Name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5BEF255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2.  Operational Period</w:t>
            </w:r>
          </w:p>
        </w:tc>
        <w:tc>
          <w:tcPr>
            <w:tcW w:w="44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963A74F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30"/>
                <w:szCs w:val="30"/>
                <w:lang w:eastAsia="ja-JP"/>
              </w:rPr>
              <w:t>IAP COVER SHEET</w:t>
            </w:r>
          </w:p>
        </w:tc>
      </w:tr>
      <w:tr w:rsidR="00E307DB" w:rsidRPr="00E307DB" w14:paraId="4A432F93" w14:textId="77777777" w:rsidTr="00E307DB">
        <w:trPr>
          <w:trHeight w:val="60"/>
        </w:trPr>
        <w:tc>
          <w:tcPr>
            <w:tcW w:w="2442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13AC6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868AB66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Date</w:t>
            </w:r>
          </w:p>
          <w:p w14:paraId="1284505C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Time</w:t>
            </w:r>
          </w:p>
        </w:tc>
        <w:tc>
          <w:tcPr>
            <w:tcW w:w="4493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B86E6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36E53597" w14:textId="77777777" w:rsidTr="00E307DB">
        <w:trPr>
          <w:trHeight w:val="8562"/>
        </w:trPr>
        <w:tc>
          <w:tcPr>
            <w:tcW w:w="96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E84E45C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spacing w:before="113" w:after="120" w:line="288" w:lineRule="auto"/>
              <w:jc w:val="center"/>
              <w:textAlignment w:val="center"/>
              <w:rPr>
                <w:rFonts w:ascii="CorporateS-Regular" w:hAnsi="CorporateS-Regular" w:cs="CorporateS-Regular"/>
                <w:color w:val="000000"/>
                <w:sz w:val="2"/>
                <w:szCs w:val="2"/>
                <w:lang w:eastAsia="ja-JP"/>
              </w:rPr>
            </w:pPr>
          </w:p>
          <w:p w14:paraId="1B395B9D" w14:textId="77777777" w:rsidR="00E307DB" w:rsidRPr="00E307DB" w:rsidRDefault="00E307DB" w:rsidP="00E307DB">
            <w:pPr>
              <w:widowControl w:val="0"/>
              <w:tabs>
                <w:tab w:val="left" w:pos="660"/>
                <w:tab w:val="left" w:pos="1300"/>
                <w:tab w:val="left" w:pos="156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aps/>
                <w:color w:val="000000"/>
                <w:sz w:val="28"/>
                <w:szCs w:val="2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aps/>
                <w:color w:val="000000"/>
                <w:sz w:val="28"/>
                <w:szCs w:val="28"/>
                <w:lang w:val="en-GB" w:eastAsia="ja-JP"/>
              </w:rPr>
              <w:t>INCIDENT ACTION PLAN</w:t>
            </w:r>
          </w:p>
          <w:p w14:paraId="027C66BD" w14:textId="77777777" w:rsidR="00E307DB" w:rsidRPr="00E307DB" w:rsidRDefault="00E307DB" w:rsidP="00E307DB">
            <w:pPr>
              <w:widowControl w:val="0"/>
              <w:tabs>
                <w:tab w:val="left" w:pos="660"/>
                <w:tab w:val="left" w:pos="1300"/>
                <w:tab w:val="left" w:pos="156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aps/>
                <w:color w:val="000000"/>
                <w:sz w:val="28"/>
                <w:szCs w:val="28"/>
                <w:lang w:val="en-GB" w:eastAsia="ja-JP"/>
              </w:rPr>
            </w:pPr>
          </w:p>
          <w:p w14:paraId="797E05D2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113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The items checked below are included in the Incident Action Plan</w:t>
            </w:r>
          </w:p>
          <w:p w14:paraId="72B24D16" w14:textId="77777777" w:rsidR="00E307DB" w:rsidRPr="00E307DB" w:rsidRDefault="00E307DB" w:rsidP="00E307DB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227" w:line="288" w:lineRule="auto"/>
              <w:ind w:left="360"/>
              <w:textAlignment w:val="center"/>
              <w:rPr>
                <w:rFonts w:ascii="CorporateS-Regular" w:hAnsi="CorporateS-Regular" w:cs="CorporateS-Regular"/>
                <w:color w:val="000000"/>
                <w:sz w:val="20"/>
                <w:szCs w:val="20"/>
                <w:lang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20"/>
                <w:szCs w:val="20"/>
                <w:lang w:eastAsia="ja-JP"/>
              </w:rPr>
              <w:t>□   SITUATION REPORT</w:t>
            </w:r>
          </w:p>
          <w:p w14:paraId="3D44493E" w14:textId="77777777" w:rsidR="00E307DB" w:rsidRPr="00E307DB" w:rsidRDefault="00E307DB" w:rsidP="00E307DB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227" w:line="288" w:lineRule="auto"/>
              <w:ind w:left="360"/>
              <w:textAlignment w:val="center"/>
              <w:rPr>
                <w:rFonts w:ascii="CorporateS-Regular" w:hAnsi="CorporateS-Regular" w:cs="CorporateS-Regular"/>
                <w:color w:val="000000"/>
                <w:sz w:val="20"/>
                <w:szCs w:val="20"/>
                <w:lang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20"/>
                <w:szCs w:val="20"/>
                <w:lang w:eastAsia="ja-JP"/>
              </w:rPr>
              <w:t>□   INCIDENT OBJECTIVES</w:t>
            </w:r>
          </w:p>
          <w:p w14:paraId="7FBA99EC" w14:textId="77777777" w:rsidR="00E307DB" w:rsidRPr="00E307DB" w:rsidRDefault="00E307DB" w:rsidP="00E307DB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227" w:line="288" w:lineRule="auto"/>
              <w:ind w:left="360"/>
              <w:textAlignment w:val="center"/>
              <w:rPr>
                <w:rFonts w:ascii="CorporateS-Regular" w:hAnsi="CorporateS-Regular" w:cs="CorporateS-Regular"/>
                <w:color w:val="000000"/>
                <w:sz w:val="20"/>
                <w:szCs w:val="20"/>
                <w:lang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20"/>
                <w:szCs w:val="20"/>
                <w:lang w:eastAsia="ja-JP"/>
              </w:rPr>
              <w:t>□   ORGANISATIONAL LIST</w:t>
            </w:r>
          </w:p>
          <w:p w14:paraId="34B00119" w14:textId="77777777" w:rsidR="00E307DB" w:rsidRPr="00E307DB" w:rsidRDefault="00E307DB" w:rsidP="00E307DB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227" w:line="288" w:lineRule="auto"/>
              <w:ind w:left="360"/>
              <w:textAlignment w:val="center"/>
              <w:rPr>
                <w:rFonts w:ascii="CorporateS-Regular" w:hAnsi="CorporateS-Regular" w:cs="CorporateS-Regular"/>
                <w:color w:val="000000"/>
                <w:sz w:val="20"/>
                <w:szCs w:val="20"/>
                <w:lang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20"/>
                <w:szCs w:val="20"/>
                <w:lang w:eastAsia="ja-JP"/>
              </w:rPr>
              <w:t>□   SECTOR ASSIGNMENT</w:t>
            </w:r>
          </w:p>
          <w:p w14:paraId="5F26FA6A" w14:textId="77777777" w:rsidR="00E307DB" w:rsidRPr="00E307DB" w:rsidRDefault="00E307DB" w:rsidP="00E307DB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227" w:line="288" w:lineRule="auto"/>
              <w:ind w:left="360"/>
              <w:textAlignment w:val="center"/>
              <w:rPr>
                <w:rFonts w:ascii="CorporateS-Regular" w:hAnsi="CorporateS-Regular" w:cs="CorporateS-Regular"/>
                <w:color w:val="000000"/>
                <w:sz w:val="20"/>
                <w:szCs w:val="20"/>
                <w:lang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20"/>
                <w:szCs w:val="20"/>
                <w:lang w:eastAsia="ja-JP"/>
              </w:rPr>
              <w:t>□   DIVISIONAL ASSIGNMENT</w:t>
            </w:r>
          </w:p>
          <w:p w14:paraId="7561A8A5" w14:textId="77777777" w:rsidR="00E307DB" w:rsidRPr="00E307DB" w:rsidRDefault="00E307DB" w:rsidP="00E307DB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227" w:line="288" w:lineRule="auto"/>
              <w:ind w:left="360"/>
              <w:textAlignment w:val="center"/>
              <w:rPr>
                <w:rFonts w:ascii="CorporateS-Regular" w:hAnsi="CorporateS-Regular" w:cs="CorporateS-Regular"/>
                <w:color w:val="000000"/>
                <w:sz w:val="20"/>
                <w:szCs w:val="20"/>
                <w:lang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20"/>
                <w:szCs w:val="20"/>
                <w:lang w:eastAsia="ja-JP"/>
              </w:rPr>
              <w:t>□   AIR OPERATIONS PLAN</w:t>
            </w:r>
          </w:p>
          <w:p w14:paraId="3E8FB09C" w14:textId="77777777" w:rsidR="00E307DB" w:rsidRPr="00E307DB" w:rsidRDefault="00E307DB" w:rsidP="00E307DB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227" w:line="288" w:lineRule="auto"/>
              <w:ind w:left="360"/>
              <w:textAlignment w:val="center"/>
              <w:rPr>
                <w:rFonts w:ascii="CorporateS-Regular" w:hAnsi="CorporateS-Regular" w:cs="CorporateS-Regular"/>
                <w:color w:val="000000"/>
                <w:sz w:val="20"/>
                <w:szCs w:val="20"/>
                <w:lang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20"/>
                <w:szCs w:val="20"/>
                <w:lang w:eastAsia="ja-JP"/>
              </w:rPr>
              <w:t>□   COMMUNICATION PLAN</w:t>
            </w:r>
          </w:p>
          <w:p w14:paraId="29773574" w14:textId="77777777" w:rsidR="00E307DB" w:rsidRPr="00E307DB" w:rsidRDefault="00E307DB" w:rsidP="00E307DB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227" w:line="288" w:lineRule="auto"/>
              <w:ind w:left="360"/>
              <w:textAlignment w:val="center"/>
              <w:rPr>
                <w:rFonts w:ascii="CorporateS-Regular" w:hAnsi="CorporateS-Regular" w:cs="CorporateS-Regular"/>
                <w:color w:val="000000"/>
                <w:sz w:val="20"/>
                <w:szCs w:val="20"/>
                <w:lang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20"/>
                <w:szCs w:val="20"/>
                <w:lang w:eastAsia="ja-JP"/>
              </w:rPr>
              <w:t>□   SAFETY PLAN</w:t>
            </w:r>
          </w:p>
          <w:p w14:paraId="5D4A6261" w14:textId="77777777" w:rsidR="00E307DB" w:rsidRPr="00E307DB" w:rsidRDefault="00E307DB" w:rsidP="00E307DB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227" w:line="288" w:lineRule="auto"/>
              <w:ind w:left="360"/>
              <w:textAlignment w:val="center"/>
              <w:rPr>
                <w:rFonts w:ascii="CorporateS-Regular" w:hAnsi="CorporateS-Regular" w:cs="CorporateS-Regular"/>
                <w:color w:val="000000"/>
                <w:sz w:val="20"/>
                <w:szCs w:val="20"/>
                <w:lang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20"/>
                <w:szCs w:val="20"/>
                <w:lang w:eastAsia="ja-JP"/>
              </w:rPr>
              <w:t>□   MEDICAL PLAN</w:t>
            </w:r>
          </w:p>
          <w:p w14:paraId="09AD08C5" w14:textId="77777777" w:rsidR="00E307DB" w:rsidRPr="00E307DB" w:rsidRDefault="00E307DB" w:rsidP="00E307DB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227" w:line="288" w:lineRule="auto"/>
              <w:ind w:left="360"/>
              <w:textAlignment w:val="center"/>
              <w:rPr>
                <w:rFonts w:ascii="CorporateS-Regular" w:hAnsi="CorporateS-Regular" w:cs="CorporateS-Regular"/>
                <w:color w:val="000000"/>
                <w:sz w:val="20"/>
                <w:szCs w:val="20"/>
                <w:lang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20"/>
                <w:szCs w:val="20"/>
                <w:lang w:eastAsia="ja-JP"/>
              </w:rPr>
              <w:t>□   FIRE MAP</w:t>
            </w:r>
          </w:p>
          <w:p w14:paraId="4E3625C3" w14:textId="77777777" w:rsidR="00E307DB" w:rsidRPr="00E307DB" w:rsidRDefault="00E307DB" w:rsidP="00E307DB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227" w:line="288" w:lineRule="auto"/>
              <w:ind w:left="360"/>
              <w:textAlignment w:val="center"/>
              <w:rPr>
                <w:rFonts w:ascii="CorporateS-Regular" w:hAnsi="CorporateS-Regular" w:cs="CorporateS-Regular"/>
                <w:color w:val="000000"/>
                <w:sz w:val="20"/>
                <w:szCs w:val="20"/>
                <w:lang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20"/>
                <w:szCs w:val="20"/>
                <w:lang w:eastAsia="ja-JP"/>
              </w:rPr>
              <w:t>□   WEATHER FORECAST AND MAP</w:t>
            </w:r>
          </w:p>
          <w:p w14:paraId="0E538C86" w14:textId="77777777" w:rsidR="00E307DB" w:rsidRPr="00E307DB" w:rsidRDefault="00E307DB" w:rsidP="00E307DB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227" w:line="288" w:lineRule="auto"/>
              <w:ind w:left="360"/>
              <w:textAlignment w:val="center"/>
              <w:rPr>
                <w:rFonts w:ascii="CorporateS-Regular" w:hAnsi="CorporateS-Regular" w:cs="CorporateS-Regular"/>
                <w:color w:val="000000"/>
                <w:sz w:val="20"/>
                <w:szCs w:val="20"/>
                <w:lang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20"/>
                <w:szCs w:val="20"/>
                <w:lang w:eastAsia="ja-JP"/>
              </w:rPr>
              <w:t>□   FIRE BEHAVIOUR FORECAST</w:t>
            </w:r>
          </w:p>
          <w:p w14:paraId="3642ACA0" w14:textId="77777777" w:rsidR="00E307DB" w:rsidRPr="00E307DB" w:rsidRDefault="00E307DB" w:rsidP="00E307DB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227" w:line="288" w:lineRule="auto"/>
              <w:ind w:left="360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20"/>
                <w:szCs w:val="20"/>
                <w:lang w:eastAsia="ja-JP"/>
              </w:rPr>
              <w:t>□   FACILITIES</w:t>
            </w:r>
          </w:p>
        </w:tc>
      </w:tr>
      <w:tr w:rsidR="00E307DB" w:rsidRPr="00E307DB" w14:paraId="7BFB67FF" w14:textId="77777777" w:rsidTr="00E307DB">
        <w:trPr>
          <w:trHeight w:val="1412"/>
        </w:trPr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245B5EE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3.  Approved by Incident Commander:</w:t>
            </w:r>
          </w:p>
          <w:p w14:paraId="1761174C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Name</w:t>
            </w:r>
          </w:p>
          <w:p w14:paraId="02C77C0E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9EED677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Signed</w:t>
            </w:r>
          </w:p>
        </w:tc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AA6619C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Date/Time</w:t>
            </w:r>
          </w:p>
        </w:tc>
      </w:tr>
    </w:tbl>
    <w:p w14:paraId="76D1A907" w14:textId="77777777" w:rsidR="00E307DB" w:rsidRDefault="00E307DB" w:rsidP="00E307DB">
      <w:pPr>
        <w:widowControl w:val="0"/>
        <w:tabs>
          <w:tab w:val="left" w:pos="240"/>
        </w:tabs>
        <w:autoSpaceDE w:val="0"/>
        <w:autoSpaceDN w:val="0"/>
        <w:adjustRightInd w:val="0"/>
        <w:spacing w:after="57" w:line="288" w:lineRule="auto"/>
        <w:jc w:val="center"/>
        <w:textAlignment w:val="center"/>
        <w:rPr>
          <w:rFonts w:ascii="CorporateS-Bold" w:hAnsi="CorporateS-Bold" w:cs="CorporateS-Bold"/>
          <w:b/>
          <w:bCs/>
          <w:color w:val="000000"/>
          <w:lang w:val="en-GB" w:eastAsia="ja-JP"/>
        </w:rPr>
      </w:pPr>
    </w:p>
    <w:p w14:paraId="644E7A6F" w14:textId="77777777" w:rsidR="00E307DB" w:rsidRDefault="00E307DB">
      <w:pPr>
        <w:rPr>
          <w:rFonts w:ascii="CorporateS-Bold" w:hAnsi="CorporateS-Bold" w:cs="CorporateS-Bold"/>
          <w:b/>
          <w:bCs/>
          <w:color w:val="000000"/>
          <w:lang w:val="en-GB" w:eastAsia="ja-JP"/>
        </w:rPr>
      </w:pPr>
      <w:r>
        <w:rPr>
          <w:rFonts w:ascii="CorporateS-Bold" w:hAnsi="CorporateS-Bold" w:cs="CorporateS-Bold"/>
          <w:b/>
          <w:bCs/>
          <w:color w:val="000000"/>
          <w:lang w:val="en-GB" w:eastAsia="ja-JP"/>
        </w:rPr>
        <w:br w:type="page"/>
      </w:r>
    </w:p>
    <w:p w14:paraId="31BBEF22" w14:textId="77777777" w:rsidR="00E307DB" w:rsidRDefault="00E307DB" w:rsidP="00E307DB">
      <w:pPr>
        <w:widowControl w:val="0"/>
        <w:tabs>
          <w:tab w:val="left" w:pos="240"/>
        </w:tabs>
        <w:autoSpaceDE w:val="0"/>
        <w:autoSpaceDN w:val="0"/>
        <w:adjustRightInd w:val="0"/>
        <w:spacing w:after="57" w:line="288" w:lineRule="auto"/>
        <w:jc w:val="center"/>
        <w:textAlignment w:val="center"/>
        <w:rPr>
          <w:rFonts w:ascii="CorporateS-Bold" w:hAnsi="CorporateS-Bold" w:cs="CorporateS-Bold"/>
          <w:b/>
          <w:bCs/>
          <w:color w:val="000000"/>
          <w:lang w:val="en-GB" w:eastAsia="ja-JP"/>
        </w:rPr>
      </w:pPr>
    </w:p>
    <w:p w14:paraId="11D1BA08" w14:textId="77777777" w:rsidR="00E307DB" w:rsidRPr="00E307DB" w:rsidRDefault="00E307DB" w:rsidP="00E307DB">
      <w:pPr>
        <w:widowControl w:val="0"/>
        <w:tabs>
          <w:tab w:val="left" w:pos="240"/>
        </w:tabs>
        <w:autoSpaceDE w:val="0"/>
        <w:autoSpaceDN w:val="0"/>
        <w:adjustRightInd w:val="0"/>
        <w:spacing w:after="57" w:line="288" w:lineRule="auto"/>
        <w:jc w:val="center"/>
        <w:textAlignment w:val="center"/>
        <w:rPr>
          <w:rFonts w:ascii="CorporateS-Bold" w:hAnsi="CorporateS-Bold" w:cs="CorporateS-Bold"/>
          <w:b/>
          <w:bCs/>
          <w:color w:val="000000"/>
          <w:lang w:val="en-GB" w:eastAsia="ja-JP"/>
        </w:rPr>
      </w:pPr>
    </w:p>
    <w:tbl>
      <w:tblPr>
        <w:tblW w:w="10805" w:type="dxa"/>
        <w:tblInd w:w="-2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65"/>
        <w:gridCol w:w="2953"/>
        <w:gridCol w:w="3087"/>
      </w:tblGrid>
      <w:tr w:rsidR="00E307DB" w:rsidRPr="00E307DB" w14:paraId="3E288E75" w14:textId="77777777" w:rsidTr="00E307DB">
        <w:trPr>
          <w:trHeight w:val="56"/>
        </w:trPr>
        <w:tc>
          <w:tcPr>
            <w:tcW w:w="4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5DA6DBE" w14:textId="77777777" w:rsidR="00E307DB" w:rsidRPr="00E307DB" w:rsidRDefault="00E307DB" w:rsidP="006272ED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ind w:left="171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1.  Incident Name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7B0EBA4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2.  Operational Period</w:t>
            </w: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br/>
            </w:r>
          </w:p>
        </w:tc>
        <w:tc>
          <w:tcPr>
            <w:tcW w:w="3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94CAF58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30"/>
                <w:szCs w:val="30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30"/>
                <w:szCs w:val="30"/>
                <w:lang w:val="en-GB" w:eastAsia="ja-JP"/>
              </w:rPr>
              <w:t xml:space="preserve">SITUATION </w:t>
            </w:r>
          </w:p>
          <w:p w14:paraId="0DEFA8BA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30"/>
                <w:szCs w:val="30"/>
                <w:lang w:val="en-GB" w:eastAsia="ja-JP"/>
              </w:rPr>
              <w:t>REPORT</w:t>
            </w:r>
          </w:p>
        </w:tc>
      </w:tr>
      <w:tr w:rsidR="00E307DB" w:rsidRPr="00E307DB" w14:paraId="25DC66E9" w14:textId="77777777" w:rsidTr="00E307DB">
        <w:trPr>
          <w:trHeight w:val="56"/>
        </w:trPr>
        <w:tc>
          <w:tcPr>
            <w:tcW w:w="4765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E02C2" w14:textId="77777777" w:rsidR="00E307DB" w:rsidRPr="00E307DB" w:rsidRDefault="00E307DB" w:rsidP="006272ED">
            <w:pPr>
              <w:widowControl w:val="0"/>
              <w:autoSpaceDE w:val="0"/>
              <w:autoSpaceDN w:val="0"/>
              <w:adjustRightInd w:val="0"/>
              <w:ind w:left="171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9ECA7AA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Date:</w:t>
            </w:r>
          </w:p>
          <w:p w14:paraId="76E900C4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Time:</w:t>
            </w:r>
          </w:p>
        </w:tc>
        <w:tc>
          <w:tcPr>
            <w:tcW w:w="3087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F6180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70511345" w14:textId="77777777" w:rsidTr="00E307DB">
        <w:trPr>
          <w:trHeight w:val="1720"/>
        </w:trPr>
        <w:tc>
          <w:tcPr>
            <w:tcW w:w="4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64B258" w14:textId="77777777" w:rsidR="00E307DB" w:rsidRPr="00E307DB" w:rsidRDefault="00E307DB" w:rsidP="006272ED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ind w:left="171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3.  Location</w:t>
            </w:r>
          </w:p>
          <w:p w14:paraId="191A8834" w14:textId="77777777" w:rsidR="00E307DB" w:rsidRPr="00E307DB" w:rsidRDefault="00E307DB" w:rsidP="006272ED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ind w:left="171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</w:p>
          <w:p w14:paraId="29E7E924" w14:textId="77777777" w:rsidR="00E307DB" w:rsidRPr="00E307DB" w:rsidRDefault="00E307DB" w:rsidP="006272ED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ind w:left="171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</w:p>
          <w:p w14:paraId="40E7D109" w14:textId="77777777" w:rsidR="00E307DB" w:rsidRPr="00E307DB" w:rsidRDefault="00E307DB" w:rsidP="006272ED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ind w:left="171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</w:p>
          <w:p w14:paraId="184B20A3" w14:textId="77777777" w:rsidR="00E307DB" w:rsidRPr="00E307DB" w:rsidRDefault="00E307DB" w:rsidP="006272ED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ind w:left="171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52FC2F1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4.  Vegetation</w:t>
            </w:r>
          </w:p>
          <w:p w14:paraId="64565417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Plantation/Mountain fynbos/ Coastal fynbos/ Grass/Slash/</w:t>
            </w: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br/>
              <w:t>Alien veld</w:t>
            </w:r>
          </w:p>
          <w:p w14:paraId="5EE4ED91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Other: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F7AAD25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5.  1:50000 Map ref. GIS ref.</w:t>
            </w:r>
          </w:p>
        </w:tc>
      </w:tr>
      <w:tr w:rsidR="00E307DB" w:rsidRPr="00E307DB" w14:paraId="383BE341" w14:textId="77777777" w:rsidTr="00E307DB">
        <w:trPr>
          <w:trHeight w:val="1773"/>
        </w:trPr>
        <w:tc>
          <w:tcPr>
            <w:tcW w:w="10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15D2C0F" w14:textId="77777777" w:rsidR="00E307DB" w:rsidRPr="00E307DB" w:rsidRDefault="00E307DB" w:rsidP="006272ED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ind w:left="171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6.  Assessment</w:t>
            </w:r>
          </w:p>
          <w:p w14:paraId="1E702E2B" w14:textId="77777777" w:rsidR="00E307DB" w:rsidRPr="00E307DB" w:rsidRDefault="00E307DB" w:rsidP="006272ED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ind w:left="171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</w:p>
          <w:p w14:paraId="50A7DEB1" w14:textId="77777777" w:rsidR="00E307DB" w:rsidRPr="00E307DB" w:rsidRDefault="00E307DB" w:rsidP="006272ED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ind w:left="171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</w:p>
          <w:p w14:paraId="5317198C" w14:textId="77777777" w:rsidR="00E307DB" w:rsidRPr="00E307DB" w:rsidRDefault="00E307DB" w:rsidP="006272ED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ind w:left="171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</w:p>
        </w:tc>
      </w:tr>
      <w:tr w:rsidR="00E307DB" w:rsidRPr="00E307DB" w14:paraId="24D2B2BC" w14:textId="77777777" w:rsidTr="00E307DB">
        <w:trPr>
          <w:trHeight w:val="1968"/>
        </w:trPr>
        <w:tc>
          <w:tcPr>
            <w:tcW w:w="10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C8A14D2" w14:textId="77777777" w:rsidR="00E307DB" w:rsidRPr="00E307DB" w:rsidRDefault="00E307DB" w:rsidP="006272ED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ind w:left="171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7.  Action taken</w:t>
            </w:r>
          </w:p>
          <w:p w14:paraId="084D9ED3" w14:textId="77777777" w:rsidR="00E307DB" w:rsidRPr="00E307DB" w:rsidRDefault="00E307DB" w:rsidP="006272ED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ind w:left="171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</w:p>
        </w:tc>
      </w:tr>
      <w:tr w:rsidR="00E307DB" w:rsidRPr="00E307DB" w14:paraId="47D55612" w14:textId="77777777" w:rsidTr="00E307DB">
        <w:trPr>
          <w:trHeight w:val="1995"/>
        </w:trPr>
        <w:tc>
          <w:tcPr>
            <w:tcW w:w="10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21FA4F9" w14:textId="77777777" w:rsidR="00E307DB" w:rsidRPr="00E307DB" w:rsidRDefault="00E307DB" w:rsidP="006272ED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ind w:left="171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8.  Factors</w:t>
            </w:r>
          </w:p>
          <w:p w14:paraId="5308B3A8" w14:textId="77777777" w:rsidR="00E307DB" w:rsidRPr="00E307DB" w:rsidRDefault="00E307DB" w:rsidP="006272ED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ind w:left="171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</w:p>
          <w:p w14:paraId="0FE10DA6" w14:textId="77777777" w:rsidR="00E307DB" w:rsidRPr="00E307DB" w:rsidRDefault="00E307DB" w:rsidP="006272ED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ind w:left="171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</w:p>
        </w:tc>
      </w:tr>
      <w:tr w:rsidR="00E307DB" w:rsidRPr="00E307DB" w14:paraId="0BAF5290" w14:textId="77777777" w:rsidTr="00E307DB">
        <w:trPr>
          <w:trHeight w:val="2127"/>
        </w:trPr>
        <w:tc>
          <w:tcPr>
            <w:tcW w:w="10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E53D64A" w14:textId="77777777" w:rsidR="00E307DB" w:rsidRPr="00E307DB" w:rsidRDefault="00E307DB" w:rsidP="006272ED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ind w:left="171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9.  Predicted Incident Development</w:t>
            </w:r>
          </w:p>
          <w:p w14:paraId="5150C859" w14:textId="77777777" w:rsidR="00E307DB" w:rsidRPr="00E307DB" w:rsidRDefault="00E307DB" w:rsidP="006272ED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ind w:left="171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</w:p>
          <w:p w14:paraId="2322D4A7" w14:textId="77777777" w:rsidR="00E307DB" w:rsidRPr="00E307DB" w:rsidRDefault="00E307DB" w:rsidP="006272ED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ind w:left="171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</w:p>
          <w:p w14:paraId="0A44C7BD" w14:textId="77777777" w:rsidR="00E307DB" w:rsidRPr="00E307DB" w:rsidRDefault="00E307DB" w:rsidP="006272ED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ind w:left="171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</w:p>
        </w:tc>
      </w:tr>
      <w:tr w:rsidR="00E307DB" w:rsidRPr="00E307DB" w14:paraId="56A0BDA1" w14:textId="77777777" w:rsidTr="00E307DB">
        <w:trPr>
          <w:trHeight w:val="837"/>
        </w:trPr>
        <w:tc>
          <w:tcPr>
            <w:tcW w:w="7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FFF1AEE" w14:textId="77777777" w:rsidR="00E307DB" w:rsidRPr="00E307DB" w:rsidRDefault="00E307DB" w:rsidP="006272ED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ind w:left="171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10.  Prepared by: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8B8F447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Date/Time:</w:t>
            </w:r>
          </w:p>
          <w:p w14:paraId="4A801D23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</w:p>
          <w:p w14:paraId="2FEA9D49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</w:p>
        </w:tc>
      </w:tr>
    </w:tbl>
    <w:p w14:paraId="6F97A798" w14:textId="77777777" w:rsidR="00E307DB" w:rsidRDefault="00E307DB" w:rsidP="00E307DB">
      <w:pPr>
        <w:widowControl w:val="0"/>
        <w:tabs>
          <w:tab w:val="left" w:pos="240"/>
        </w:tabs>
        <w:autoSpaceDE w:val="0"/>
        <w:autoSpaceDN w:val="0"/>
        <w:adjustRightInd w:val="0"/>
        <w:spacing w:after="57" w:line="288" w:lineRule="auto"/>
        <w:jc w:val="center"/>
        <w:textAlignment w:val="center"/>
        <w:rPr>
          <w:rFonts w:ascii="CorporateS-Bold" w:hAnsi="CorporateS-Bold" w:cs="CorporateS-Bold"/>
          <w:b/>
          <w:bCs/>
          <w:color w:val="000000"/>
          <w:sz w:val="18"/>
          <w:szCs w:val="18"/>
          <w:lang w:val="en-GB" w:eastAsia="ja-JP"/>
        </w:rPr>
      </w:pPr>
    </w:p>
    <w:p w14:paraId="280577D1" w14:textId="77777777" w:rsidR="00E307DB" w:rsidRDefault="00E307DB" w:rsidP="00E307DB">
      <w:pPr>
        <w:widowControl w:val="0"/>
        <w:tabs>
          <w:tab w:val="left" w:pos="240"/>
        </w:tabs>
        <w:autoSpaceDE w:val="0"/>
        <w:autoSpaceDN w:val="0"/>
        <w:adjustRightInd w:val="0"/>
        <w:spacing w:after="57" w:line="288" w:lineRule="auto"/>
        <w:jc w:val="center"/>
        <w:textAlignment w:val="center"/>
        <w:rPr>
          <w:rFonts w:ascii="CorporateS-Bold" w:hAnsi="CorporateS-Bold" w:cs="CorporateS-Bold"/>
          <w:b/>
          <w:bCs/>
          <w:color w:val="000000"/>
          <w:sz w:val="18"/>
          <w:szCs w:val="18"/>
          <w:lang w:val="en-GB" w:eastAsia="ja-JP"/>
        </w:rPr>
      </w:pPr>
    </w:p>
    <w:p w14:paraId="74D261AB" w14:textId="77777777" w:rsidR="00E307DB" w:rsidRPr="00E307DB" w:rsidRDefault="00E307DB" w:rsidP="00E307DB">
      <w:pPr>
        <w:widowControl w:val="0"/>
        <w:tabs>
          <w:tab w:val="left" w:pos="240"/>
        </w:tabs>
        <w:autoSpaceDE w:val="0"/>
        <w:autoSpaceDN w:val="0"/>
        <w:adjustRightInd w:val="0"/>
        <w:spacing w:after="57" w:line="288" w:lineRule="auto"/>
        <w:jc w:val="center"/>
        <w:textAlignment w:val="center"/>
        <w:rPr>
          <w:rFonts w:ascii="CorporateS-Bold" w:hAnsi="CorporateS-Bold" w:cs="CorporateS-Bold"/>
          <w:b/>
          <w:bCs/>
          <w:color w:val="000000"/>
          <w:sz w:val="18"/>
          <w:szCs w:val="18"/>
          <w:lang w:val="en-GB" w:eastAsia="ja-JP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15"/>
        <w:gridCol w:w="2750"/>
        <w:gridCol w:w="4475"/>
      </w:tblGrid>
      <w:tr w:rsidR="00E307DB" w:rsidRPr="00E307DB" w14:paraId="5BC6AF67" w14:textId="77777777" w:rsidTr="00E307DB">
        <w:trPr>
          <w:trHeight w:val="60"/>
        </w:trPr>
        <w:tc>
          <w:tcPr>
            <w:tcW w:w="2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5F9C7AB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1.  Incident Name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A6DD05A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2.  Operational Period</w:t>
            </w: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br/>
            </w:r>
          </w:p>
        </w:tc>
        <w:tc>
          <w:tcPr>
            <w:tcW w:w="44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1DECF63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spacing w:after="120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30"/>
                <w:szCs w:val="30"/>
                <w:lang w:eastAsia="ja-JP"/>
              </w:rPr>
              <w:t xml:space="preserve">INCIDENT </w:t>
            </w: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30"/>
                <w:szCs w:val="30"/>
                <w:lang w:eastAsia="ja-JP"/>
              </w:rPr>
              <w:br/>
              <w:t>OBJECTIVES</w:t>
            </w:r>
          </w:p>
        </w:tc>
      </w:tr>
      <w:tr w:rsidR="00E307DB" w:rsidRPr="00E307DB" w14:paraId="281BCDCD" w14:textId="77777777" w:rsidTr="00E307DB">
        <w:trPr>
          <w:trHeight w:val="815"/>
        </w:trPr>
        <w:tc>
          <w:tcPr>
            <w:tcW w:w="2715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3E33A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7710C9F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Date:</w:t>
            </w:r>
          </w:p>
          <w:p w14:paraId="46FE26F9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Time:</w:t>
            </w:r>
          </w:p>
        </w:tc>
        <w:tc>
          <w:tcPr>
            <w:tcW w:w="4475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9F800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020267E6" w14:textId="77777777" w:rsidTr="00E307DB">
        <w:trPr>
          <w:trHeight w:val="4406"/>
        </w:trPr>
        <w:tc>
          <w:tcPr>
            <w:tcW w:w="99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DB2F4FC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3.  Overall Incident Objectives</w:t>
            </w:r>
          </w:p>
          <w:p w14:paraId="656D3446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</w:p>
          <w:p w14:paraId="297B3B45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</w:p>
          <w:p w14:paraId="779D97BC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</w:p>
          <w:p w14:paraId="73D3070C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</w:p>
          <w:p w14:paraId="01C24C07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</w:p>
          <w:p w14:paraId="15EB54FA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</w:p>
          <w:p w14:paraId="0027C9A7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</w:p>
          <w:p w14:paraId="116FB315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</w:p>
          <w:p w14:paraId="0535F4F1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</w:p>
        </w:tc>
      </w:tr>
      <w:tr w:rsidR="00E307DB" w:rsidRPr="00E307DB" w14:paraId="0055213B" w14:textId="77777777" w:rsidTr="00E307DB">
        <w:trPr>
          <w:trHeight w:val="5470"/>
        </w:trPr>
        <w:tc>
          <w:tcPr>
            <w:tcW w:w="99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1589DE1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4.  Objectives for specified Operational Period</w:t>
            </w:r>
          </w:p>
          <w:p w14:paraId="2FAD9D09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</w:p>
          <w:p w14:paraId="326E2C30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</w:p>
          <w:p w14:paraId="47A1FB53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</w:p>
          <w:p w14:paraId="2C338518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</w:p>
          <w:p w14:paraId="4F85B519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</w:p>
          <w:p w14:paraId="57814F94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</w:p>
          <w:p w14:paraId="16D6D642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</w:p>
          <w:p w14:paraId="4AE64E42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</w:p>
        </w:tc>
      </w:tr>
      <w:tr w:rsidR="00E307DB" w:rsidRPr="00E307DB" w14:paraId="040AFCC2" w14:textId="77777777" w:rsidTr="00E307DB">
        <w:trPr>
          <w:trHeight w:val="60"/>
        </w:trPr>
        <w:tc>
          <w:tcPr>
            <w:tcW w:w="5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CE89372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5.  Prepared by:</w:t>
            </w:r>
          </w:p>
          <w:p w14:paraId="616D7366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</w:p>
          <w:p w14:paraId="3EF1095D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001118C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Date/Time:</w:t>
            </w:r>
          </w:p>
        </w:tc>
      </w:tr>
    </w:tbl>
    <w:p w14:paraId="348F4A3C" w14:textId="77777777" w:rsidR="00E307DB" w:rsidRDefault="00E307DB" w:rsidP="00E307DB">
      <w:pPr>
        <w:widowControl w:val="0"/>
        <w:tabs>
          <w:tab w:val="left" w:pos="240"/>
        </w:tabs>
        <w:autoSpaceDE w:val="0"/>
        <w:autoSpaceDN w:val="0"/>
        <w:adjustRightInd w:val="0"/>
        <w:spacing w:after="57" w:line="288" w:lineRule="auto"/>
        <w:jc w:val="center"/>
        <w:textAlignment w:val="center"/>
        <w:rPr>
          <w:rFonts w:ascii="CorporateS-Bold" w:hAnsi="CorporateS-Bold" w:cs="CorporateS-Bold"/>
          <w:b/>
          <w:bCs/>
          <w:color w:val="000000"/>
          <w:sz w:val="18"/>
          <w:szCs w:val="18"/>
          <w:lang w:val="en-GB" w:eastAsia="ja-JP"/>
        </w:rPr>
      </w:pPr>
    </w:p>
    <w:p w14:paraId="781FBCA1" w14:textId="77777777" w:rsidR="00E307DB" w:rsidRDefault="00E307DB">
      <w:pPr>
        <w:rPr>
          <w:rFonts w:ascii="CorporateS-Bold" w:hAnsi="CorporateS-Bold" w:cs="CorporateS-Bold"/>
          <w:b/>
          <w:bCs/>
          <w:color w:val="000000"/>
          <w:sz w:val="18"/>
          <w:szCs w:val="18"/>
          <w:lang w:val="en-GB" w:eastAsia="ja-JP"/>
        </w:rPr>
      </w:pPr>
      <w:r>
        <w:rPr>
          <w:rFonts w:ascii="CorporateS-Bold" w:hAnsi="CorporateS-Bold" w:cs="CorporateS-Bold"/>
          <w:b/>
          <w:bCs/>
          <w:color w:val="000000"/>
          <w:sz w:val="18"/>
          <w:szCs w:val="18"/>
          <w:lang w:val="en-GB" w:eastAsia="ja-JP"/>
        </w:rPr>
        <w:br w:type="page"/>
      </w:r>
    </w:p>
    <w:tbl>
      <w:tblPr>
        <w:tblW w:w="0" w:type="auto"/>
        <w:tblInd w:w="113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83"/>
        <w:gridCol w:w="255"/>
        <w:gridCol w:w="1191"/>
        <w:gridCol w:w="140"/>
        <w:gridCol w:w="965"/>
        <w:gridCol w:w="982"/>
        <w:gridCol w:w="152"/>
        <w:gridCol w:w="842"/>
        <w:gridCol w:w="2130"/>
        <w:gridCol w:w="142"/>
      </w:tblGrid>
      <w:tr w:rsidR="00E307DB" w:rsidRPr="00E307DB" w14:paraId="3D82082C" w14:textId="77777777" w:rsidTr="00E307DB">
        <w:trPr>
          <w:gridAfter w:val="1"/>
          <w:wAfter w:w="142" w:type="dxa"/>
          <w:trHeight w:val="284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4946EB6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1.  Incident Name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D6830A1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2.  Operational Period</w:t>
            </w:r>
          </w:p>
          <w:p w14:paraId="211E7BB6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Date:</w:t>
            </w:r>
          </w:p>
          <w:p w14:paraId="297CCC43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Time:</w:t>
            </w:r>
          </w:p>
        </w:tc>
        <w:tc>
          <w:tcPr>
            <w:tcW w:w="41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3B4E355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>
              <w:rPr>
                <w:rFonts w:ascii="CorporateS-Bold" w:hAnsi="CorporateS-Bold" w:cs="CorporateS-Bold"/>
                <w:b/>
                <w:bCs/>
                <w:color w:val="000000"/>
                <w:sz w:val="30"/>
                <w:szCs w:val="30"/>
                <w:lang w:eastAsia="ja-JP"/>
              </w:rPr>
              <w:t xml:space="preserve">ORGANISATION </w:t>
            </w: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30"/>
                <w:szCs w:val="30"/>
                <w:lang w:eastAsia="ja-JP"/>
              </w:rPr>
              <w:t>LIST</w:t>
            </w:r>
          </w:p>
        </w:tc>
      </w:tr>
      <w:tr w:rsidR="00E307DB" w:rsidRPr="00E307DB" w14:paraId="054453CA" w14:textId="77777777" w:rsidTr="00E307DB">
        <w:trPr>
          <w:gridAfter w:val="1"/>
          <w:wAfter w:w="142" w:type="dxa"/>
          <w:trHeight w:val="227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40806716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3.  Command Staff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18FF8E70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22"/>
                <w:szCs w:val="22"/>
                <w:rtl/>
                <w:lang w:eastAsia="ja-JP" w:bidi="ar-YE"/>
              </w:rPr>
              <w:t> </w:t>
            </w: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1F081131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Phone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1388489D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Cell Phone</w:t>
            </w:r>
          </w:p>
        </w:tc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6E567145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Radio Channel</w:t>
            </w:r>
          </w:p>
        </w:tc>
      </w:tr>
      <w:tr w:rsidR="00E307DB" w:rsidRPr="00E307DB" w14:paraId="576303E9" w14:textId="77777777" w:rsidTr="00E307DB">
        <w:trPr>
          <w:gridAfter w:val="1"/>
          <w:wAfter w:w="142" w:type="dxa"/>
          <w:trHeight w:val="227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294F1944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Incident Commander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5A8917F9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22"/>
                <w:szCs w:val="22"/>
                <w:rtl/>
                <w:lang w:eastAsia="ja-JP" w:bidi="ar-YE"/>
              </w:rPr>
              <w:t> </w:t>
            </w: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5869963B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65B5290D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71F4CCD5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</w:tr>
      <w:tr w:rsidR="00E307DB" w:rsidRPr="00E307DB" w14:paraId="58E4940A" w14:textId="77777777" w:rsidTr="00E307DB">
        <w:trPr>
          <w:gridAfter w:val="1"/>
          <w:wAfter w:w="142" w:type="dxa"/>
          <w:trHeight w:val="227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0C99D74B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Deputy Incident Commander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04E4FCF7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22"/>
                <w:szCs w:val="22"/>
                <w:rtl/>
                <w:lang w:eastAsia="ja-JP" w:bidi="ar-YE"/>
              </w:rPr>
              <w:t> </w:t>
            </w: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5FC9435B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4729D9AB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2B904645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</w:tr>
      <w:tr w:rsidR="00E307DB" w:rsidRPr="00E307DB" w14:paraId="530A3694" w14:textId="77777777" w:rsidTr="00E307DB">
        <w:trPr>
          <w:gridAfter w:val="1"/>
          <w:wAfter w:w="142" w:type="dxa"/>
          <w:trHeight w:val="227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54102EB4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Information Officer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0BDC9EE3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22"/>
                <w:szCs w:val="22"/>
                <w:rtl/>
                <w:lang w:eastAsia="ja-JP" w:bidi="ar-YE"/>
              </w:rPr>
              <w:t> </w:t>
            </w: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29C828BB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7ECF6599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75798C59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</w:tr>
      <w:tr w:rsidR="00E307DB" w:rsidRPr="00E307DB" w14:paraId="3CD512DF" w14:textId="77777777" w:rsidTr="00E307DB">
        <w:trPr>
          <w:gridAfter w:val="1"/>
          <w:wAfter w:w="142" w:type="dxa"/>
          <w:trHeight w:val="227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49DCBC88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Safety Officer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34399568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22"/>
                <w:szCs w:val="22"/>
                <w:rtl/>
                <w:lang w:eastAsia="ja-JP" w:bidi="ar-YE"/>
              </w:rPr>
              <w:t> </w:t>
            </w: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2025951E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5CD66DAC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293A4E28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</w:tr>
      <w:tr w:rsidR="00E307DB" w:rsidRPr="00E307DB" w14:paraId="2AED46EA" w14:textId="77777777" w:rsidTr="00E307DB">
        <w:trPr>
          <w:gridAfter w:val="1"/>
          <w:wAfter w:w="142" w:type="dxa"/>
          <w:trHeight w:val="227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5541D3A5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Liaison Officer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59614A97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22"/>
                <w:szCs w:val="22"/>
                <w:rtl/>
                <w:lang w:eastAsia="ja-JP" w:bidi="ar-YE"/>
              </w:rPr>
              <w:t> </w:t>
            </w: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0477610B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72D2A2D5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15BDBC4B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</w:tr>
      <w:tr w:rsidR="00E307DB" w:rsidRPr="00E307DB" w14:paraId="7CC3AB98" w14:textId="77777777" w:rsidTr="00E307DB">
        <w:trPr>
          <w:gridAfter w:val="1"/>
          <w:wAfter w:w="142" w:type="dxa"/>
          <w:trHeight w:val="227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6BC6454A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4.  Agency Representative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305D1042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22"/>
                <w:szCs w:val="22"/>
                <w:rtl/>
                <w:lang w:eastAsia="ja-JP" w:bidi="ar-YE"/>
              </w:rPr>
              <w:t> </w:t>
            </w: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7D458EDC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Phone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70869AC9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Cell Phone</w:t>
            </w:r>
          </w:p>
        </w:tc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76ECFD70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Radio Channel</w:t>
            </w:r>
          </w:p>
        </w:tc>
      </w:tr>
      <w:tr w:rsidR="00E307DB" w:rsidRPr="00E307DB" w14:paraId="66710503" w14:textId="77777777" w:rsidTr="00E307DB">
        <w:trPr>
          <w:gridAfter w:val="1"/>
          <w:wAfter w:w="142" w:type="dxa"/>
          <w:trHeight w:val="227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799AD46F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Lead Agency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43D4AE05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spacing w:line="288" w:lineRule="auto"/>
              <w:ind w:firstLine="240"/>
              <w:jc w:val="right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rtl/>
                <w:lang w:eastAsia="ja-JP" w:bidi="ar-YE"/>
              </w:rPr>
              <w:t> </w:t>
            </w: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5124CDDB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0BFA34CF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18C8B268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</w:tr>
      <w:tr w:rsidR="00E307DB" w:rsidRPr="00E307DB" w14:paraId="5E004E4C" w14:textId="77777777" w:rsidTr="00E307DB">
        <w:trPr>
          <w:gridAfter w:val="1"/>
          <w:wAfter w:w="142" w:type="dxa"/>
          <w:trHeight w:val="227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18DA3E00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Agency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07894DC9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3979CBF2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1091D809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461991EF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</w:tr>
      <w:tr w:rsidR="00E307DB" w:rsidRPr="00E307DB" w14:paraId="0B45E49E" w14:textId="77777777" w:rsidTr="00E307DB">
        <w:trPr>
          <w:gridAfter w:val="1"/>
          <w:wAfter w:w="142" w:type="dxa"/>
          <w:trHeight w:val="227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4CC89698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 xml:space="preserve"> Agency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46462F04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spacing w:line="288" w:lineRule="auto"/>
              <w:ind w:firstLine="240"/>
              <w:jc w:val="right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rtl/>
                <w:lang w:eastAsia="ja-JP" w:bidi="ar-YE"/>
              </w:rPr>
              <w:t>  </w:t>
            </w: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0D869894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7F981D5C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09AB4A16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</w:tr>
      <w:tr w:rsidR="00E307DB" w:rsidRPr="00E307DB" w14:paraId="5E23E73B" w14:textId="77777777" w:rsidTr="00E307DB">
        <w:trPr>
          <w:gridAfter w:val="1"/>
          <w:wAfter w:w="142" w:type="dxa"/>
          <w:trHeight w:val="227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136044D6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Agency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6F3D8B7F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spacing w:line="288" w:lineRule="auto"/>
              <w:ind w:firstLine="240"/>
              <w:jc w:val="right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rtl/>
                <w:lang w:eastAsia="ja-JP" w:bidi="ar-YE"/>
              </w:rPr>
              <w:t> </w:t>
            </w: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271D8B76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337BFF51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36FE8AE9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</w:tr>
      <w:tr w:rsidR="00E307DB" w:rsidRPr="00E307DB" w14:paraId="42619FAE" w14:textId="77777777" w:rsidTr="00E307DB">
        <w:trPr>
          <w:gridAfter w:val="1"/>
          <w:wAfter w:w="142" w:type="dxa"/>
          <w:trHeight w:val="227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226AB36D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5.  Planning Section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72723323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22"/>
                <w:szCs w:val="22"/>
                <w:rtl/>
                <w:lang w:eastAsia="ja-JP" w:bidi="ar-YE"/>
              </w:rPr>
              <w:t> </w:t>
            </w: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2220BE0D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Phone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5D27C7C5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Cell Phone</w:t>
            </w:r>
          </w:p>
        </w:tc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5A27C29B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Radio Channel</w:t>
            </w:r>
          </w:p>
        </w:tc>
      </w:tr>
      <w:tr w:rsidR="00E307DB" w:rsidRPr="00E307DB" w14:paraId="0D8E6E1A" w14:textId="77777777" w:rsidTr="00E307DB">
        <w:trPr>
          <w:gridAfter w:val="1"/>
          <w:wAfter w:w="142" w:type="dxa"/>
          <w:trHeight w:val="227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3637BB37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Planning Section Chief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13160121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right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  </w:t>
            </w: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4E3601CA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08EF8212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675D9E4A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</w:tr>
      <w:tr w:rsidR="00E307DB" w:rsidRPr="00E307DB" w14:paraId="2099E060" w14:textId="77777777" w:rsidTr="00E307DB">
        <w:trPr>
          <w:gridAfter w:val="1"/>
          <w:wAfter w:w="142" w:type="dxa"/>
          <w:trHeight w:val="227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2C22A088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Situations Unit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47754704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right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  </w:t>
            </w: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79323479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161405DD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1931A529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</w:tr>
      <w:tr w:rsidR="00E307DB" w:rsidRPr="00E307DB" w14:paraId="3AB26054" w14:textId="77777777" w:rsidTr="00E307DB">
        <w:trPr>
          <w:gridAfter w:val="1"/>
          <w:wAfter w:w="142" w:type="dxa"/>
          <w:trHeight w:val="227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4A418B7B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Resources Unit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4F90C7E6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right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  </w:t>
            </w: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005190B6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5429348A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4BD1623B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</w:tr>
      <w:tr w:rsidR="00E307DB" w:rsidRPr="00E307DB" w14:paraId="418A2D7C" w14:textId="77777777" w:rsidTr="00E307DB">
        <w:trPr>
          <w:gridAfter w:val="1"/>
          <w:wAfter w:w="142" w:type="dxa"/>
          <w:trHeight w:val="227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682649C2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Management Support Unit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1FE8901D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right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  </w:t>
            </w: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37ED6CF2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2A795389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0B867D86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</w:tr>
      <w:tr w:rsidR="00E307DB" w:rsidRPr="00E307DB" w14:paraId="35118DA9" w14:textId="77777777" w:rsidTr="00E307DB">
        <w:trPr>
          <w:gridAfter w:val="1"/>
          <w:wAfter w:w="142" w:type="dxa"/>
          <w:trHeight w:val="227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6CFFC38A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Information Unit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2AFD68A4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right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  </w:t>
            </w: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56A41772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70244F45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3C02089F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</w:tr>
      <w:tr w:rsidR="00E307DB" w:rsidRPr="00E307DB" w14:paraId="1014EE02" w14:textId="77777777" w:rsidTr="00E307DB">
        <w:trPr>
          <w:gridAfter w:val="1"/>
          <w:wAfter w:w="142" w:type="dxa"/>
          <w:trHeight w:val="227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7D745453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Advance Planning Unit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72D3DC60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right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  </w:t>
            </w: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44BA4231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388A1A42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251E2241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</w:tr>
      <w:tr w:rsidR="00E307DB" w:rsidRPr="00E307DB" w14:paraId="05965579" w14:textId="77777777" w:rsidTr="00E307DB">
        <w:trPr>
          <w:gridAfter w:val="1"/>
          <w:wAfter w:w="142" w:type="dxa"/>
          <w:trHeight w:val="227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0DFB86C4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Technical Specialists Unit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056DBDFC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right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  </w:t>
            </w: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5E1E2989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462C676D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3088A7B3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</w:tr>
      <w:tr w:rsidR="00E307DB" w:rsidRPr="00E307DB" w14:paraId="0DF04830" w14:textId="77777777" w:rsidTr="00E307DB">
        <w:trPr>
          <w:gridAfter w:val="1"/>
          <w:wAfter w:w="142" w:type="dxa"/>
          <w:trHeight w:val="227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7359B575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6.  Logistics Section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539333AD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22"/>
                <w:szCs w:val="22"/>
                <w:rtl/>
                <w:lang w:eastAsia="ja-JP" w:bidi="ar-YE"/>
              </w:rPr>
              <w:t> </w:t>
            </w: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51325C86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Phone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14145101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Cell Phone</w:t>
            </w:r>
          </w:p>
        </w:tc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6A746269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Radio Channel</w:t>
            </w:r>
          </w:p>
        </w:tc>
      </w:tr>
      <w:tr w:rsidR="00E307DB" w:rsidRPr="00E307DB" w14:paraId="26A553A3" w14:textId="77777777" w:rsidTr="00E307DB">
        <w:trPr>
          <w:gridAfter w:val="1"/>
          <w:wAfter w:w="142" w:type="dxa"/>
          <w:trHeight w:val="227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560E1E72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Logistics Section Chief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76B2E06A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22"/>
                <w:szCs w:val="22"/>
                <w:rtl/>
                <w:lang w:eastAsia="ja-JP" w:bidi="ar-YE"/>
              </w:rPr>
              <w:t>  </w:t>
            </w: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47583D04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1F299BB2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1A46BBF5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</w:tr>
      <w:tr w:rsidR="00E307DB" w:rsidRPr="00E307DB" w14:paraId="4B412936" w14:textId="77777777" w:rsidTr="00E307DB">
        <w:trPr>
          <w:gridAfter w:val="1"/>
          <w:wAfter w:w="142" w:type="dxa"/>
          <w:trHeight w:val="227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2F865F72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Supply Unit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510859FA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22"/>
                <w:szCs w:val="22"/>
                <w:rtl/>
                <w:lang w:eastAsia="ja-JP" w:bidi="ar-YE"/>
              </w:rPr>
              <w:t>  </w:t>
            </w: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4870A330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24313A56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0F97BD2D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</w:tr>
      <w:tr w:rsidR="00E307DB" w:rsidRPr="00E307DB" w14:paraId="4E293482" w14:textId="77777777" w:rsidTr="00E307DB">
        <w:trPr>
          <w:gridAfter w:val="1"/>
          <w:wAfter w:w="142" w:type="dxa"/>
          <w:trHeight w:val="227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1DD6C97F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Catering Unit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53FCCE8C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22"/>
                <w:szCs w:val="22"/>
                <w:rtl/>
                <w:lang w:eastAsia="ja-JP" w:bidi="ar-YE"/>
              </w:rPr>
              <w:t>  </w:t>
            </w: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248CC0A8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46C7A0CE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7370EC61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</w:tr>
      <w:tr w:rsidR="00E307DB" w:rsidRPr="00E307DB" w14:paraId="16104048" w14:textId="77777777" w:rsidTr="00E307DB">
        <w:trPr>
          <w:gridAfter w:val="1"/>
          <w:wAfter w:w="142" w:type="dxa"/>
          <w:trHeight w:val="227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1DD02F07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Facilities Unit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56A8E42D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22"/>
                <w:szCs w:val="22"/>
                <w:rtl/>
                <w:lang w:eastAsia="ja-JP" w:bidi="ar-YE"/>
              </w:rPr>
              <w:t>  </w:t>
            </w: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28467AE0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32E4A5C3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08B80123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</w:tr>
      <w:tr w:rsidR="00E307DB" w:rsidRPr="00E307DB" w14:paraId="1716354C" w14:textId="77777777" w:rsidTr="00E307DB">
        <w:trPr>
          <w:gridAfter w:val="1"/>
          <w:wAfter w:w="142" w:type="dxa"/>
          <w:trHeight w:val="227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087ED636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Finance Unit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04EC971C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22"/>
                <w:szCs w:val="22"/>
                <w:rtl/>
                <w:lang w:eastAsia="ja-JP" w:bidi="ar-YE"/>
              </w:rPr>
              <w:t>  </w:t>
            </w: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036DB736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231A4246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416D3EFD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</w:tr>
      <w:tr w:rsidR="00E307DB" w:rsidRPr="00E307DB" w14:paraId="189111A6" w14:textId="77777777" w:rsidTr="00E307DB">
        <w:trPr>
          <w:gridAfter w:val="1"/>
          <w:wAfter w:w="142" w:type="dxa"/>
          <w:trHeight w:val="227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4A075FBA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Communications Unit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17F0487A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22"/>
                <w:szCs w:val="22"/>
                <w:rtl/>
                <w:lang w:eastAsia="ja-JP" w:bidi="ar-YE"/>
              </w:rPr>
              <w:t>  </w:t>
            </w: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781924FE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77AD18B5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4699E272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</w:tr>
      <w:tr w:rsidR="00E307DB" w:rsidRPr="00E307DB" w14:paraId="5D5AD0E4" w14:textId="77777777" w:rsidTr="00E307DB">
        <w:trPr>
          <w:gridAfter w:val="1"/>
          <w:wAfter w:w="142" w:type="dxa"/>
          <w:trHeight w:val="227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105EC5CE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Medical Unit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1ED721AA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22"/>
                <w:szCs w:val="22"/>
                <w:rtl/>
                <w:lang w:eastAsia="ja-JP" w:bidi="ar-YE"/>
              </w:rPr>
              <w:t>  </w:t>
            </w: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3E334894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50743D17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165887B4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rtl/>
                <w:lang w:val="en-GB" w:eastAsia="ja-JP" w:bidi="ar-YE"/>
              </w:rPr>
              <w:t> </w:t>
            </w:r>
          </w:p>
        </w:tc>
      </w:tr>
      <w:tr w:rsidR="00E307DB" w:rsidRPr="00E307DB" w14:paraId="03AF000A" w14:textId="77777777" w:rsidTr="00E307DB">
        <w:trPr>
          <w:trHeight w:val="652"/>
        </w:trPr>
        <w:tc>
          <w:tcPr>
            <w:tcW w:w="48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0CA621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7.  Operations Section</w:t>
            </w:r>
          </w:p>
          <w:p w14:paraId="004DF7AA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rtl/>
                <w:lang w:val="en-GB" w:eastAsia="ja-JP" w:bidi="ar-YE"/>
              </w:rPr>
              <w:t> </w:t>
            </w: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A22E6A9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Phone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7F7C7D7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Cell Phone</w:t>
            </w:r>
          </w:p>
        </w:tc>
        <w:tc>
          <w:tcPr>
            <w:tcW w:w="2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7BA5DD8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Radio Channel</w:t>
            </w:r>
          </w:p>
        </w:tc>
      </w:tr>
      <w:tr w:rsidR="00E307DB" w:rsidRPr="00E307DB" w14:paraId="2EA49656" w14:textId="77777777" w:rsidTr="00E307DB">
        <w:trPr>
          <w:trHeight w:val="402"/>
        </w:trPr>
        <w:tc>
          <w:tcPr>
            <w:tcW w:w="3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BA12791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Operations Section Chief</w:t>
            </w:r>
          </w:p>
        </w:tc>
        <w:tc>
          <w:tcPr>
            <w:tcW w:w="1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077DEC3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  </w:t>
            </w: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1A9A6B3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rtl/>
                <w:lang w:val="en-GB" w:eastAsia="ja-JP" w:bidi="ar-YE"/>
              </w:rPr>
              <w:t> 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46CDBEC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rtl/>
                <w:lang w:val="en-GB" w:eastAsia="ja-JP" w:bidi="ar-YE"/>
              </w:rPr>
              <w:t> </w:t>
            </w:r>
          </w:p>
        </w:tc>
        <w:tc>
          <w:tcPr>
            <w:tcW w:w="2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F3DBDBB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rtl/>
                <w:lang w:val="en-GB" w:eastAsia="ja-JP" w:bidi="ar-YE"/>
              </w:rPr>
              <w:t> </w:t>
            </w:r>
          </w:p>
        </w:tc>
      </w:tr>
      <w:tr w:rsidR="00E307DB" w:rsidRPr="00E307DB" w14:paraId="4C27BFF1" w14:textId="77777777" w:rsidTr="00E307DB">
        <w:trPr>
          <w:trHeight w:val="402"/>
        </w:trPr>
        <w:tc>
          <w:tcPr>
            <w:tcW w:w="3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B282E31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Deputy Operations Manager</w:t>
            </w:r>
          </w:p>
        </w:tc>
        <w:tc>
          <w:tcPr>
            <w:tcW w:w="1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F80FC8B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rtl/>
                <w:lang w:val="en-GB" w:eastAsia="ja-JP" w:bidi="ar-YE"/>
              </w:rPr>
              <w:t>  </w:t>
            </w: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2654C52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rtl/>
                <w:lang w:val="en-GB" w:eastAsia="ja-JP" w:bidi="ar-YE"/>
              </w:rPr>
              <w:t> 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32DA7E1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rtl/>
                <w:lang w:val="en-GB" w:eastAsia="ja-JP" w:bidi="ar-YE"/>
              </w:rPr>
              <w:t> </w:t>
            </w:r>
          </w:p>
        </w:tc>
        <w:tc>
          <w:tcPr>
            <w:tcW w:w="2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98E1E28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rtl/>
                <w:lang w:val="en-GB" w:eastAsia="ja-JP" w:bidi="ar-YE"/>
              </w:rPr>
              <w:t> </w:t>
            </w:r>
          </w:p>
        </w:tc>
      </w:tr>
      <w:tr w:rsidR="00E307DB" w:rsidRPr="00E307DB" w14:paraId="1A709E3C" w14:textId="77777777" w:rsidTr="00E307DB">
        <w:trPr>
          <w:trHeight w:val="402"/>
        </w:trPr>
        <w:tc>
          <w:tcPr>
            <w:tcW w:w="3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BFB7178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Division One Commander</w:t>
            </w:r>
          </w:p>
        </w:tc>
        <w:tc>
          <w:tcPr>
            <w:tcW w:w="1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83CD82A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rtl/>
                <w:lang w:val="en-GB" w:eastAsia="ja-JP" w:bidi="ar-YE"/>
              </w:rPr>
              <w:t>  </w:t>
            </w: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13DBFB8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rtl/>
                <w:lang w:val="en-GB" w:eastAsia="ja-JP" w:bidi="ar-YE"/>
              </w:rPr>
              <w:t> 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8F09E02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rtl/>
                <w:lang w:val="en-GB" w:eastAsia="ja-JP" w:bidi="ar-YE"/>
              </w:rPr>
              <w:t> </w:t>
            </w:r>
          </w:p>
        </w:tc>
        <w:tc>
          <w:tcPr>
            <w:tcW w:w="2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1EA73FF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rtl/>
                <w:lang w:val="en-GB" w:eastAsia="ja-JP" w:bidi="ar-YE"/>
              </w:rPr>
              <w:t> </w:t>
            </w:r>
          </w:p>
        </w:tc>
      </w:tr>
      <w:tr w:rsidR="00E307DB" w:rsidRPr="00E307DB" w14:paraId="298B4D33" w14:textId="77777777" w:rsidTr="00E307DB">
        <w:trPr>
          <w:trHeight w:val="402"/>
        </w:trPr>
        <w:tc>
          <w:tcPr>
            <w:tcW w:w="3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D7317CC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Sector A Supervisor</w:t>
            </w:r>
          </w:p>
        </w:tc>
        <w:tc>
          <w:tcPr>
            <w:tcW w:w="1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364E032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  </w:t>
            </w: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FF9DE5D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 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FD48DE6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rtl/>
                <w:lang w:val="en-GB" w:eastAsia="ja-JP" w:bidi="ar-YE"/>
              </w:rPr>
              <w:t> </w:t>
            </w:r>
          </w:p>
        </w:tc>
        <w:tc>
          <w:tcPr>
            <w:tcW w:w="2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8546AA1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rtl/>
                <w:lang w:val="en-GB" w:eastAsia="ja-JP" w:bidi="ar-YE"/>
              </w:rPr>
              <w:t> </w:t>
            </w:r>
          </w:p>
        </w:tc>
      </w:tr>
      <w:tr w:rsidR="00E307DB" w:rsidRPr="00E307DB" w14:paraId="2D240B1D" w14:textId="77777777" w:rsidTr="00E307DB">
        <w:trPr>
          <w:trHeight w:val="402"/>
        </w:trPr>
        <w:tc>
          <w:tcPr>
            <w:tcW w:w="3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01D6588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Sector B Supervisor</w:t>
            </w:r>
          </w:p>
        </w:tc>
        <w:tc>
          <w:tcPr>
            <w:tcW w:w="1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2CD0199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rtl/>
                <w:lang w:val="en-GB" w:eastAsia="ja-JP" w:bidi="ar-YE"/>
              </w:rPr>
              <w:t>  </w:t>
            </w: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DC339B3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rtl/>
                <w:lang w:val="en-GB" w:eastAsia="ja-JP" w:bidi="ar-YE"/>
              </w:rPr>
              <w:t> 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589702D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rtl/>
                <w:lang w:val="en-GB" w:eastAsia="ja-JP" w:bidi="ar-YE"/>
              </w:rPr>
              <w:t> </w:t>
            </w:r>
          </w:p>
        </w:tc>
        <w:tc>
          <w:tcPr>
            <w:tcW w:w="2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4A15AC5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rtl/>
                <w:lang w:val="en-GB" w:eastAsia="ja-JP" w:bidi="ar-YE"/>
              </w:rPr>
              <w:t> </w:t>
            </w:r>
          </w:p>
        </w:tc>
      </w:tr>
      <w:tr w:rsidR="00E307DB" w:rsidRPr="00E307DB" w14:paraId="6AB62E93" w14:textId="77777777" w:rsidTr="00E307DB">
        <w:trPr>
          <w:trHeight w:val="402"/>
        </w:trPr>
        <w:tc>
          <w:tcPr>
            <w:tcW w:w="3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ACB1F51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Sector C Supervisor</w:t>
            </w:r>
          </w:p>
        </w:tc>
        <w:tc>
          <w:tcPr>
            <w:tcW w:w="1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D7D40B7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rtl/>
                <w:lang w:val="en-GB" w:eastAsia="ja-JP" w:bidi="ar-YE"/>
              </w:rPr>
              <w:t>  </w:t>
            </w: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928819A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rtl/>
                <w:lang w:val="en-GB" w:eastAsia="ja-JP" w:bidi="ar-YE"/>
              </w:rPr>
              <w:t> 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200B19B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rtl/>
                <w:lang w:val="en-GB" w:eastAsia="ja-JP" w:bidi="ar-YE"/>
              </w:rPr>
              <w:t> </w:t>
            </w:r>
          </w:p>
        </w:tc>
        <w:tc>
          <w:tcPr>
            <w:tcW w:w="2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FAA7E26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rtl/>
                <w:lang w:val="en-GB" w:eastAsia="ja-JP" w:bidi="ar-YE"/>
              </w:rPr>
              <w:t> </w:t>
            </w:r>
          </w:p>
        </w:tc>
      </w:tr>
      <w:tr w:rsidR="00E307DB" w:rsidRPr="00E307DB" w14:paraId="1EC0C93A" w14:textId="77777777" w:rsidTr="00E307DB">
        <w:trPr>
          <w:trHeight w:val="402"/>
        </w:trPr>
        <w:tc>
          <w:tcPr>
            <w:tcW w:w="3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A25B523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Sector D Supervisor</w:t>
            </w:r>
          </w:p>
        </w:tc>
        <w:tc>
          <w:tcPr>
            <w:tcW w:w="1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3A2E398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rtl/>
                <w:lang w:val="en-GB" w:eastAsia="ja-JP" w:bidi="ar-YE"/>
              </w:rPr>
              <w:t>  </w:t>
            </w: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B021CED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rtl/>
                <w:lang w:val="en-GB" w:eastAsia="ja-JP" w:bidi="ar-YE"/>
              </w:rPr>
              <w:t> 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B1CA0B6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rtl/>
                <w:lang w:val="en-GB" w:eastAsia="ja-JP" w:bidi="ar-YE"/>
              </w:rPr>
              <w:t> </w:t>
            </w:r>
          </w:p>
        </w:tc>
        <w:tc>
          <w:tcPr>
            <w:tcW w:w="2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44E668C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rtl/>
                <w:lang w:val="en-GB" w:eastAsia="ja-JP" w:bidi="ar-YE"/>
              </w:rPr>
              <w:t> </w:t>
            </w:r>
          </w:p>
        </w:tc>
      </w:tr>
      <w:tr w:rsidR="00E307DB" w:rsidRPr="00E307DB" w14:paraId="584D4715" w14:textId="77777777" w:rsidTr="00E307DB">
        <w:trPr>
          <w:trHeight w:val="402"/>
        </w:trPr>
        <w:tc>
          <w:tcPr>
            <w:tcW w:w="3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4F46AAB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Division Two Commander</w:t>
            </w:r>
          </w:p>
        </w:tc>
        <w:tc>
          <w:tcPr>
            <w:tcW w:w="1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FAD0F98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D3BFC27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1455E61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D426C9A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208BE5F4" w14:textId="77777777" w:rsidTr="00E307DB">
        <w:trPr>
          <w:trHeight w:val="402"/>
        </w:trPr>
        <w:tc>
          <w:tcPr>
            <w:tcW w:w="3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7ACCE97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Sector E Supervisor</w:t>
            </w:r>
          </w:p>
        </w:tc>
        <w:tc>
          <w:tcPr>
            <w:tcW w:w="1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B7E4827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6A2DD15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1082B18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16A27F6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50502F71" w14:textId="77777777" w:rsidTr="00E307DB">
        <w:trPr>
          <w:trHeight w:val="402"/>
        </w:trPr>
        <w:tc>
          <w:tcPr>
            <w:tcW w:w="3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2019676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Sector F Supervisor</w:t>
            </w:r>
          </w:p>
        </w:tc>
        <w:tc>
          <w:tcPr>
            <w:tcW w:w="1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1F5F806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438B8C6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F155F6C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1FA7466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11DE1444" w14:textId="77777777" w:rsidTr="00E307DB">
        <w:trPr>
          <w:trHeight w:val="402"/>
        </w:trPr>
        <w:tc>
          <w:tcPr>
            <w:tcW w:w="3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F38D958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Sector G Supervisor</w:t>
            </w:r>
          </w:p>
        </w:tc>
        <w:tc>
          <w:tcPr>
            <w:tcW w:w="1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2F6CFE6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192769B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ADD0029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B5BF54A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6460FA84" w14:textId="77777777" w:rsidTr="00E307DB">
        <w:trPr>
          <w:trHeight w:val="402"/>
        </w:trPr>
        <w:tc>
          <w:tcPr>
            <w:tcW w:w="3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FBC3C43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Sector H Supervisor</w:t>
            </w:r>
          </w:p>
        </w:tc>
        <w:tc>
          <w:tcPr>
            <w:tcW w:w="1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3609BB9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C42E9B0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E0BEAD7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A3D1526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76154D06" w14:textId="77777777" w:rsidTr="00E307DB">
        <w:trPr>
          <w:trHeight w:val="402"/>
        </w:trPr>
        <w:tc>
          <w:tcPr>
            <w:tcW w:w="3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7777E21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Air Division Commander</w:t>
            </w:r>
          </w:p>
        </w:tc>
        <w:tc>
          <w:tcPr>
            <w:tcW w:w="1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E2EB292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0856B2D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96D528C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2049D5A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25511DD8" w14:textId="77777777" w:rsidTr="00E307DB">
        <w:trPr>
          <w:trHeight w:val="402"/>
        </w:trPr>
        <w:tc>
          <w:tcPr>
            <w:tcW w:w="3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A38DC63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Air Attack Supervisor</w:t>
            </w:r>
          </w:p>
        </w:tc>
        <w:tc>
          <w:tcPr>
            <w:tcW w:w="1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26B8985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2879F10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7EE0A4C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20DC526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48C772C9" w14:textId="77777777" w:rsidTr="00E307DB">
        <w:trPr>
          <w:trHeight w:val="402"/>
        </w:trPr>
        <w:tc>
          <w:tcPr>
            <w:tcW w:w="3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3F2B58C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Air Support Supervisor</w:t>
            </w:r>
          </w:p>
        </w:tc>
        <w:tc>
          <w:tcPr>
            <w:tcW w:w="1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12B79AE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BE7B610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3408A50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E06DFE0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0E009852" w14:textId="77777777" w:rsidTr="00E307DB">
        <w:trPr>
          <w:trHeight w:val="402"/>
        </w:trPr>
        <w:tc>
          <w:tcPr>
            <w:tcW w:w="3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68B74C5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F0B64AF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322737B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BB4EA5B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68F9980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68F3238F" w14:textId="77777777" w:rsidTr="00E307DB">
        <w:trPr>
          <w:trHeight w:val="402"/>
        </w:trPr>
        <w:tc>
          <w:tcPr>
            <w:tcW w:w="3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7E04CF1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2F49A83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CD848B6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06A6602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CD816E4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1525BEC1" w14:textId="77777777" w:rsidTr="00E307DB">
        <w:trPr>
          <w:trHeight w:val="402"/>
        </w:trPr>
        <w:tc>
          <w:tcPr>
            <w:tcW w:w="3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2A81305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4EE7A24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BD069F5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57D9C4B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EE1BD3D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64E0CEE0" w14:textId="77777777" w:rsidTr="00E307DB">
        <w:trPr>
          <w:trHeight w:val="877"/>
        </w:trPr>
        <w:tc>
          <w:tcPr>
            <w:tcW w:w="48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413B3AC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8. Prepared by:</w:t>
            </w:r>
          </w:p>
        </w:tc>
        <w:tc>
          <w:tcPr>
            <w:tcW w:w="52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2E0CB36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Date/Time</w:t>
            </w:r>
          </w:p>
        </w:tc>
      </w:tr>
    </w:tbl>
    <w:p w14:paraId="1F6D55AC" w14:textId="77777777" w:rsidR="00E307DB" w:rsidRDefault="00E307DB" w:rsidP="00E307DB">
      <w:pPr>
        <w:widowControl w:val="0"/>
        <w:tabs>
          <w:tab w:val="left" w:pos="240"/>
        </w:tabs>
        <w:autoSpaceDE w:val="0"/>
        <w:autoSpaceDN w:val="0"/>
        <w:adjustRightInd w:val="0"/>
        <w:spacing w:after="57" w:line="288" w:lineRule="auto"/>
        <w:jc w:val="center"/>
        <w:textAlignment w:val="center"/>
        <w:rPr>
          <w:rFonts w:ascii="CorporateS-Bold" w:hAnsi="CorporateS-Bold" w:cs="CorporateS-Bold"/>
          <w:b/>
          <w:bCs/>
          <w:color w:val="000000"/>
          <w:sz w:val="18"/>
          <w:szCs w:val="18"/>
          <w:lang w:val="en-GB" w:eastAsia="ja-JP"/>
        </w:rPr>
      </w:pPr>
    </w:p>
    <w:p w14:paraId="407C6959" w14:textId="77777777" w:rsidR="00E307DB" w:rsidRDefault="00E307DB">
      <w:pPr>
        <w:rPr>
          <w:rFonts w:ascii="CorporateS-Bold" w:hAnsi="CorporateS-Bold" w:cs="CorporateS-Bold"/>
          <w:b/>
          <w:bCs/>
          <w:color w:val="000000"/>
          <w:sz w:val="18"/>
          <w:szCs w:val="18"/>
          <w:lang w:val="en-GB" w:eastAsia="ja-JP"/>
        </w:rPr>
      </w:pPr>
      <w:r>
        <w:rPr>
          <w:rFonts w:ascii="CorporateS-Bold" w:hAnsi="CorporateS-Bold" w:cs="CorporateS-Bold"/>
          <w:b/>
          <w:bCs/>
          <w:color w:val="000000"/>
          <w:sz w:val="18"/>
          <w:szCs w:val="18"/>
          <w:lang w:val="en-GB" w:eastAsia="ja-JP"/>
        </w:rPr>
        <w:br w:type="page"/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27"/>
        <w:gridCol w:w="926"/>
        <w:gridCol w:w="60"/>
        <w:gridCol w:w="847"/>
        <w:gridCol w:w="1190"/>
        <w:gridCol w:w="1466"/>
        <w:gridCol w:w="3208"/>
      </w:tblGrid>
      <w:tr w:rsidR="00E307DB" w:rsidRPr="00E307DB" w14:paraId="30D7F241" w14:textId="77777777" w:rsidTr="00E307DB">
        <w:trPr>
          <w:trHeight w:val="438"/>
        </w:trPr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FE24834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1.  Incident Name</w:t>
            </w:r>
          </w:p>
        </w:tc>
        <w:tc>
          <w:tcPr>
            <w:tcW w:w="30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6F90108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2.  Operational Period</w:t>
            </w:r>
          </w:p>
        </w:tc>
        <w:tc>
          <w:tcPr>
            <w:tcW w:w="467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9A95969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spacing w:after="120"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30"/>
                <w:szCs w:val="30"/>
                <w:lang w:eastAsia="ja-JP"/>
              </w:rPr>
              <w:t>SECTOR</w:t>
            </w: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30"/>
                <w:szCs w:val="30"/>
                <w:lang w:eastAsia="ja-JP"/>
              </w:rPr>
              <w:br/>
              <w:t>ASSIGNMENT</w:t>
            </w:r>
          </w:p>
        </w:tc>
      </w:tr>
      <w:tr w:rsidR="00E307DB" w:rsidRPr="00E307DB" w14:paraId="47D8EA3A" w14:textId="77777777" w:rsidTr="00E307DB">
        <w:trPr>
          <w:trHeight w:val="60"/>
        </w:trPr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7756AAC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30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E8A3821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Date:</w:t>
            </w:r>
          </w:p>
          <w:p w14:paraId="37981631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Time:</w:t>
            </w:r>
          </w:p>
        </w:tc>
        <w:tc>
          <w:tcPr>
            <w:tcW w:w="4674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0982539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432E2BD6" w14:textId="77777777" w:rsidTr="00E307DB">
        <w:trPr>
          <w:trHeight w:val="641"/>
        </w:trPr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79E89D6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3.  Sector</w:t>
            </w:r>
          </w:p>
        </w:tc>
        <w:tc>
          <w:tcPr>
            <w:tcW w:w="30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81ABD9E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4.  Description</w:t>
            </w:r>
          </w:p>
        </w:tc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4E93F4C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5.  Division Assigned</w:t>
            </w:r>
          </w:p>
        </w:tc>
      </w:tr>
      <w:tr w:rsidR="00E307DB" w:rsidRPr="00E307DB" w14:paraId="2CC62D40" w14:textId="77777777" w:rsidTr="00E307DB">
        <w:trPr>
          <w:trHeight w:val="611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D5499CA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6.  Sector Supervisor</w:t>
            </w:r>
          </w:p>
        </w:tc>
        <w:tc>
          <w:tcPr>
            <w:tcW w:w="2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19CCD8D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Affiliation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78654AB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Phone</w:t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76AF1AD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Radio Channel</w:t>
            </w:r>
          </w:p>
        </w:tc>
      </w:tr>
      <w:tr w:rsidR="00E307DB" w:rsidRPr="00E307DB" w14:paraId="4E8B0027" w14:textId="77777777" w:rsidTr="00E307DB">
        <w:trPr>
          <w:trHeight w:val="464"/>
        </w:trPr>
        <w:tc>
          <w:tcPr>
            <w:tcW w:w="1022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9C2BAF4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7.  Resources assigned this period</w:t>
            </w:r>
          </w:p>
        </w:tc>
      </w:tr>
      <w:tr w:rsidR="00E307DB" w:rsidRPr="00E307DB" w14:paraId="6F53ABD2" w14:textId="77777777" w:rsidTr="00E307DB">
        <w:trPr>
          <w:trHeight w:val="491"/>
        </w:trPr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591A605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Resource/Crew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F9ADD16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Leader</w:t>
            </w:r>
          </w:p>
        </w:tc>
        <w:tc>
          <w:tcPr>
            <w:tcW w:w="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3209BEF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# Persons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50B2546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Transport Required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7A1B53C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Drop-off Point / Time</w:t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1B2B196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Pickup Point / Time</w:t>
            </w:r>
          </w:p>
        </w:tc>
      </w:tr>
      <w:tr w:rsidR="00E307DB" w:rsidRPr="00E307DB" w14:paraId="68C4100A" w14:textId="77777777" w:rsidTr="00E307DB">
        <w:trPr>
          <w:trHeight w:val="340"/>
        </w:trPr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7F37984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289C240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9EDF07D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82F99B8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528E510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CE859A6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65345B8F" w14:textId="77777777" w:rsidTr="00E307DB">
        <w:trPr>
          <w:trHeight w:val="340"/>
        </w:trPr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4A84E90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7DAB89E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CE931C1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926A755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AEE4935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27B7495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085CE4E9" w14:textId="77777777" w:rsidTr="00E307DB">
        <w:trPr>
          <w:trHeight w:val="340"/>
        </w:trPr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4A95837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FA9F29A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5CCAF67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871B167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CAF6B9F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0C09D3C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6322F700" w14:textId="77777777" w:rsidTr="00E307DB">
        <w:trPr>
          <w:trHeight w:val="340"/>
        </w:trPr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EC67783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EE3D79F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5D3D27F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A3EFC8B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D6B595B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A4FD172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74207348" w14:textId="77777777" w:rsidTr="00E307DB">
        <w:trPr>
          <w:trHeight w:val="340"/>
        </w:trPr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F6AAD1D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A8023E0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0ED2942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5549D80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A2AE6C7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AE451BD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2D596688" w14:textId="77777777" w:rsidTr="00E307DB">
        <w:trPr>
          <w:trHeight w:val="340"/>
        </w:trPr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BF39721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AF99E22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53473B1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8471229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99085F6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8700AC0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79B55CE3" w14:textId="77777777" w:rsidTr="00E307DB">
        <w:trPr>
          <w:trHeight w:val="1843"/>
        </w:trPr>
        <w:tc>
          <w:tcPr>
            <w:tcW w:w="1022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9BF2FC5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8.  Sector Assignment / Special Instructions</w:t>
            </w:r>
          </w:p>
          <w:p w14:paraId="16987388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</w:p>
          <w:p w14:paraId="7194EF83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</w:p>
        </w:tc>
      </w:tr>
      <w:tr w:rsidR="00E307DB" w:rsidRPr="00E307DB" w14:paraId="3230609C" w14:textId="77777777" w:rsidTr="00E307DB">
        <w:trPr>
          <w:trHeight w:val="340"/>
        </w:trPr>
        <w:tc>
          <w:tcPr>
            <w:tcW w:w="55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DB96AAC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9.  Sector Communications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D3E2C38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Phone</w:t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5330AC1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Radio Channel</w:t>
            </w:r>
          </w:p>
        </w:tc>
      </w:tr>
      <w:tr w:rsidR="00E307DB" w:rsidRPr="00E307DB" w14:paraId="4535C524" w14:textId="77777777" w:rsidTr="00E307DB">
        <w:trPr>
          <w:trHeight w:val="340"/>
        </w:trPr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4F719FE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Division / Division Commander</w:t>
            </w:r>
          </w:p>
        </w:tc>
        <w:tc>
          <w:tcPr>
            <w:tcW w:w="30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6ACC62B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D3B2F7E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299E6BD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50C8BA38" w14:textId="77777777" w:rsidTr="00E307DB">
        <w:trPr>
          <w:trHeight w:val="340"/>
        </w:trPr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AD8BFCF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Aerial Attack Supervisor</w:t>
            </w:r>
          </w:p>
        </w:tc>
        <w:tc>
          <w:tcPr>
            <w:tcW w:w="30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84337DA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5C25CE5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C728798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3A328814" w14:textId="77777777" w:rsidTr="00E307DB">
        <w:trPr>
          <w:trHeight w:val="340"/>
        </w:trPr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F9CD4AE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Safety Officer</w:t>
            </w:r>
          </w:p>
        </w:tc>
        <w:tc>
          <w:tcPr>
            <w:tcW w:w="30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E97E4FC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4388638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781D0C3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4829904E" w14:textId="77777777" w:rsidTr="00E307DB">
        <w:trPr>
          <w:trHeight w:val="340"/>
        </w:trPr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F9B4CCB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30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3DDE64E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2D92105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ED478C2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57352AEA" w14:textId="77777777" w:rsidTr="00E307DB">
        <w:trPr>
          <w:trHeight w:val="340"/>
        </w:trPr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D91D467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30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E8E6BFA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8D139B4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D9F66BD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2082C0F8" w14:textId="77777777" w:rsidTr="00E307DB">
        <w:trPr>
          <w:trHeight w:val="340"/>
        </w:trPr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DBC2D13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30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719F21E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96A35ED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AA39472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1EC1C24B" w14:textId="77777777" w:rsidTr="00E307DB">
        <w:trPr>
          <w:trHeight w:val="553"/>
        </w:trPr>
        <w:tc>
          <w:tcPr>
            <w:tcW w:w="55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3319E9E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10.  Prepared By:</w:t>
            </w:r>
          </w:p>
        </w:tc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19EF9E7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Date / Time</w:t>
            </w:r>
          </w:p>
          <w:p w14:paraId="3AE5D8FA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</w:p>
        </w:tc>
      </w:tr>
    </w:tbl>
    <w:p w14:paraId="0A477810" w14:textId="77777777" w:rsidR="00E307DB" w:rsidRPr="00E307DB" w:rsidRDefault="00E307DB" w:rsidP="00E307DB">
      <w:pPr>
        <w:widowControl w:val="0"/>
        <w:autoSpaceDE w:val="0"/>
        <w:autoSpaceDN w:val="0"/>
        <w:adjustRightInd w:val="0"/>
        <w:spacing w:after="120" w:line="288" w:lineRule="auto"/>
        <w:jc w:val="center"/>
        <w:textAlignment w:val="center"/>
        <w:rPr>
          <w:rFonts w:ascii="CorporateS-Bold" w:hAnsi="CorporateS-Bold" w:cs="CorporateS-Bold"/>
          <w:b/>
          <w:bCs/>
          <w:color w:val="000000"/>
          <w:lang w:eastAsia="ja-JP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12"/>
        <w:gridCol w:w="60"/>
        <w:gridCol w:w="1216"/>
        <w:gridCol w:w="1673"/>
        <w:gridCol w:w="1366"/>
        <w:gridCol w:w="3055"/>
      </w:tblGrid>
      <w:tr w:rsidR="00E307DB" w:rsidRPr="00E307DB" w14:paraId="1BF88D84" w14:textId="77777777" w:rsidTr="00E307DB">
        <w:trPr>
          <w:trHeight w:val="438"/>
        </w:trPr>
        <w:tc>
          <w:tcPr>
            <w:tcW w:w="277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2D5B5DB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1.  Incident Name</w:t>
            </w:r>
          </w:p>
          <w:p w14:paraId="0BAE8DAB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</w:p>
        </w:tc>
        <w:tc>
          <w:tcPr>
            <w:tcW w:w="2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27D9D62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2.  Operational Period</w:t>
            </w:r>
          </w:p>
        </w:tc>
        <w:tc>
          <w:tcPr>
            <w:tcW w:w="44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80B7E48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30"/>
                <w:szCs w:val="30"/>
                <w:lang w:eastAsia="ja-JP"/>
              </w:rPr>
              <w:t>DIVISION</w:t>
            </w: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30"/>
                <w:szCs w:val="30"/>
                <w:lang w:eastAsia="ja-JP"/>
              </w:rPr>
              <w:br/>
              <w:t>ASSIGNMENT</w:t>
            </w:r>
          </w:p>
        </w:tc>
      </w:tr>
      <w:tr w:rsidR="00E307DB" w:rsidRPr="00E307DB" w14:paraId="07DCFB7A" w14:textId="77777777" w:rsidTr="00E307DB">
        <w:trPr>
          <w:trHeight w:val="465"/>
        </w:trPr>
        <w:tc>
          <w:tcPr>
            <w:tcW w:w="2772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959B003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2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0C21943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Date:</w:t>
            </w:r>
          </w:p>
          <w:p w14:paraId="615005B1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Time:</w:t>
            </w:r>
          </w:p>
        </w:tc>
        <w:tc>
          <w:tcPr>
            <w:tcW w:w="4421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5F735EF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029EC0B5" w14:textId="77777777" w:rsidTr="00E307DB">
        <w:trPr>
          <w:trHeight w:val="589"/>
        </w:trPr>
        <w:tc>
          <w:tcPr>
            <w:tcW w:w="2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3A82F24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3.  Sector</w:t>
            </w:r>
          </w:p>
        </w:tc>
        <w:tc>
          <w:tcPr>
            <w:tcW w:w="73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6255E48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4.  Description</w:t>
            </w:r>
          </w:p>
        </w:tc>
      </w:tr>
      <w:tr w:rsidR="00E307DB" w:rsidRPr="00E307DB" w14:paraId="1DEECE1E" w14:textId="77777777" w:rsidTr="00E307DB">
        <w:trPr>
          <w:trHeight w:val="473"/>
        </w:trPr>
        <w:tc>
          <w:tcPr>
            <w:tcW w:w="39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F539D59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5.  Division Commander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5C81EA6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Affiliation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94CA371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Phone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C26F76D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Radio Channel</w:t>
            </w:r>
          </w:p>
        </w:tc>
      </w:tr>
      <w:tr w:rsidR="00E307DB" w:rsidRPr="00E307DB" w14:paraId="7F16F423" w14:textId="77777777" w:rsidTr="00E307DB">
        <w:trPr>
          <w:trHeight w:val="625"/>
        </w:trPr>
        <w:tc>
          <w:tcPr>
            <w:tcW w:w="100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D660D3E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6.  Resources assigned this period</w:t>
            </w:r>
          </w:p>
        </w:tc>
      </w:tr>
      <w:tr w:rsidR="00E307DB" w:rsidRPr="00E307DB" w14:paraId="65AF8AF9" w14:textId="77777777" w:rsidTr="00E307DB">
        <w:trPr>
          <w:trHeight w:val="197"/>
        </w:trPr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EA0E338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Sector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D39A299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Supervisor</w:t>
            </w:r>
          </w:p>
        </w:tc>
        <w:tc>
          <w:tcPr>
            <w:tcW w:w="3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71FBDD1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Crews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7C1ED0A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Radio Channel</w:t>
            </w:r>
          </w:p>
        </w:tc>
      </w:tr>
      <w:tr w:rsidR="00E307DB" w:rsidRPr="00E307DB" w14:paraId="67F8F02B" w14:textId="77777777" w:rsidTr="00E307DB">
        <w:trPr>
          <w:trHeight w:val="396"/>
        </w:trPr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A73537E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556C4DD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3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CCB460C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D4B2C8D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6C68636C" w14:textId="77777777" w:rsidTr="00E307DB">
        <w:trPr>
          <w:trHeight w:val="396"/>
        </w:trPr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4227E62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A574A7F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3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1D1BC43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6300CD0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50E38DED" w14:textId="77777777" w:rsidTr="00E307DB">
        <w:trPr>
          <w:trHeight w:val="396"/>
        </w:trPr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BBB1A98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3F83CDE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3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543F007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A5C4583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63E6F8F8" w14:textId="77777777" w:rsidTr="00E307DB">
        <w:trPr>
          <w:trHeight w:val="396"/>
        </w:trPr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4C8A70C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0BD4B0D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3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8F52DCD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0EB09E2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1B974214" w14:textId="77777777" w:rsidTr="00E307DB">
        <w:trPr>
          <w:trHeight w:val="396"/>
        </w:trPr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EEA2214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72A26E4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3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722D98F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F012FE4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779136BA" w14:textId="77777777" w:rsidTr="00E307DB">
        <w:trPr>
          <w:trHeight w:val="396"/>
        </w:trPr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4CEC3AC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B355F1F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3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98F0699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EFCE95B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279B10DF" w14:textId="77777777" w:rsidTr="00E307DB">
        <w:trPr>
          <w:trHeight w:val="1593"/>
        </w:trPr>
        <w:tc>
          <w:tcPr>
            <w:tcW w:w="100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8ED625A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7.  Division Assignment / Special Instructions</w:t>
            </w:r>
          </w:p>
          <w:p w14:paraId="65E2D602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</w:p>
          <w:p w14:paraId="4A38F739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</w:p>
          <w:p w14:paraId="06712026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</w:p>
          <w:p w14:paraId="3CEB0E7F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</w:p>
          <w:p w14:paraId="2097FCEC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</w:p>
          <w:p w14:paraId="01CEBAF6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</w:p>
          <w:p w14:paraId="72E71EF2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</w:p>
        </w:tc>
      </w:tr>
      <w:tr w:rsidR="00E307DB" w:rsidRPr="00E307DB" w14:paraId="44C8D54B" w14:textId="77777777" w:rsidTr="00E307DB">
        <w:trPr>
          <w:trHeight w:val="403"/>
        </w:trPr>
        <w:tc>
          <w:tcPr>
            <w:tcW w:w="56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2E2F53C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8.  Division Communications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7E6B771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Phone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918502E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Radio Channel</w:t>
            </w:r>
          </w:p>
        </w:tc>
      </w:tr>
      <w:tr w:rsidR="00E307DB" w:rsidRPr="00E307DB" w14:paraId="27BC3F1F" w14:textId="77777777" w:rsidTr="00E307DB">
        <w:trPr>
          <w:trHeight w:val="340"/>
        </w:trPr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7AB7D41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Operations Manager</w:t>
            </w:r>
          </w:p>
        </w:tc>
        <w:tc>
          <w:tcPr>
            <w:tcW w:w="29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8F10CBE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2829E9B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80B6206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4261F801" w14:textId="77777777" w:rsidTr="00E307DB">
        <w:trPr>
          <w:trHeight w:val="340"/>
        </w:trPr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BCE51EA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Aerial Division Commander</w:t>
            </w:r>
          </w:p>
        </w:tc>
        <w:tc>
          <w:tcPr>
            <w:tcW w:w="29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5296D0D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1496D0F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8E98A0D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156C7E88" w14:textId="77777777" w:rsidTr="00E307DB">
        <w:trPr>
          <w:trHeight w:val="340"/>
        </w:trPr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3740BB0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29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5F14A29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4B6DDF7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66E02C2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49937674" w14:textId="77777777" w:rsidTr="00E307DB">
        <w:trPr>
          <w:trHeight w:val="340"/>
        </w:trPr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E3EE7C4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29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E4E4B87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CB467AA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FF9B4A2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35C820A5" w14:textId="77777777" w:rsidTr="00E307DB">
        <w:trPr>
          <w:trHeight w:val="340"/>
        </w:trPr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934248C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29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06AD19F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CF89488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7670218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362874C6" w14:textId="77777777" w:rsidTr="00E307DB">
        <w:trPr>
          <w:trHeight w:val="577"/>
        </w:trPr>
        <w:tc>
          <w:tcPr>
            <w:tcW w:w="56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999302F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9.  Prepared By:</w:t>
            </w:r>
          </w:p>
        </w:tc>
        <w:tc>
          <w:tcPr>
            <w:tcW w:w="4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4DA5789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Date / Time</w:t>
            </w:r>
          </w:p>
          <w:p w14:paraId="275D0228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</w:p>
        </w:tc>
      </w:tr>
    </w:tbl>
    <w:p w14:paraId="4914AB44" w14:textId="77777777" w:rsidR="00E307DB" w:rsidRPr="00E307DB" w:rsidRDefault="00E307DB" w:rsidP="00E307DB">
      <w:pPr>
        <w:widowControl w:val="0"/>
        <w:autoSpaceDE w:val="0"/>
        <w:autoSpaceDN w:val="0"/>
        <w:adjustRightInd w:val="0"/>
        <w:spacing w:line="288" w:lineRule="auto"/>
        <w:jc w:val="center"/>
        <w:textAlignment w:val="center"/>
        <w:rPr>
          <w:rFonts w:ascii="CorporateS-Bold" w:hAnsi="CorporateS-Bold" w:cs="CorporateS-Bold"/>
          <w:b/>
          <w:bCs/>
          <w:color w:val="000000"/>
          <w:lang w:eastAsia="ja-JP"/>
        </w:rPr>
      </w:pPr>
    </w:p>
    <w:tbl>
      <w:tblPr>
        <w:tblW w:w="10366" w:type="dxa"/>
        <w:tblInd w:w="113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73"/>
        <w:gridCol w:w="363"/>
        <w:gridCol w:w="1014"/>
        <w:gridCol w:w="608"/>
        <w:gridCol w:w="528"/>
        <w:gridCol w:w="743"/>
        <w:gridCol w:w="535"/>
        <w:gridCol w:w="766"/>
        <w:gridCol w:w="938"/>
        <w:gridCol w:w="2698"/>
      </w:tblGrid>
      <w:tr w:rsidR="00E307DB" w:rsidRPr="00E307DB" w14:paraId="3231FEE9" w14:textId="77777777" w:rsidTr="00E307DB">
        <w:trPr>
          <w:trHeight w:val="397"/>
        </w:trPr>
        <w:tc>
          <w:tcPr>
            <w:tcW w:w="21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8FB39A7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1.  Incident Name</w:t>
            </w:r>
          </w:p>
        </w:tc>
        <w:tc>
          <w:tcPr>
            <w:tcW w:w="32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8DF8F5E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2.  Operational Period</w:t>
            </w:r>
          </w:p>
        </w:tc>
        <w:tc>
          <w:tcPr>
            <w:tcW w:w="493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38BB881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>
              <w:rPr>
                <w:rFonts w:ascii="CorporateS-Bold" w:hAnsi="CorporateS-Bold" w:cs="CorporateS-Bold"/>
                <w:b/>
                <w:bCs/>
                <w:color w:val="000000"/>
                <w:sz w:val="30"/>
                <w:szCs w:val="30"/>
                <w:lang w:eastAsia="ja-JP"/>
              </w:rPr>
              <w:t xml:space="preserve">AIR OPERATIONS </w:t>
            </w: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30"/>
                <w:szCs w:val="30"/>
                <w:lang w:eastAsia="ja-JP"/>
              </w:rPr>
              <w:t>PLAN</w:t>
            </w:r>
          </w:p>
        </w:tc>
      </w:tr>
      <w:tr w:rsidR="00E307DB" w:rsidRPr="00E307DB" w14:paraId="1B06B547" w14:textId="77777777" w:rsidTr="00E307DB">
        <w:trPr>
          <w:trHeight w:val="349"/>
        </w:trPr>
        <w:tc>
          <w:tcPr>
            <w:tcW w:w="2173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D0683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32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5BFAF92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Date:</w:t>
            </w:r>
            <w:r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 xml:space="preserve">                    </w:t>
            </w: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Time:</w:t>
            </w:r>
          </w:p>
        </w:tc>
        <w:tc>
          <w:tcPr>
            <w:tcW w:w="4937" w:type="dxa"/>
            <w:gridSpan w:val="4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5BF6808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233DDFC3" w14:textId="77777777" w:rsidTr="00E307DB">
        <w:trPr>
          <w:trHeight w:val="275"/>
        </w:trPr>
        <w:tc>
          <w:tcPr>
            <w:tcW w:w="1036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B652B60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3.  Personnel and Communications</w:t>
            </w:r>
          </w:p>
        </w:tc>
      </w:tr>
      <w:tr w:rsidR="00E307DB" w:rsidRPr="00E307DB" w14:paraId="06826242" w14:textId="77777777" w:rsidTr="00E307DB">
        <w:trPr>
          <w:trHeight w:hRule="exact" w:val="381"/>
        </w:trPr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7BE063F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Position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0026085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Name</w:t>
            </w:r>
          </w:p>
        </w:tc>
        <w:tc>
          <w:tcPr>
            <w:tcW w:w="1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63DD304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Affiliation</w:t>
            </w:r>
          </w:p>
        </w:tc>
        <w:tc>
          <w:tcPr>
            <w:tcW w:w="1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CD50E4E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Phone</w:t>
            </w:r>
          </w:p>
        </w:tc>
        <w:tc>
          <w:tcPr>
            <w:tcW w:w="3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492959D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Radio Channel</w:t>
            </w:r>
          </w:p>
        </w:tc>
      </w:tr>
      <w:tr w:rsidR="00E307DB" w:rsidRPr="00E307DB" w14:paraId="6D42F5F0" w14:textId="77777777" w:rsidTr="00E307DB">
        <w:trPr>
          <w:trHeight w:val="170"/>
        </w:trPr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300369F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Air Divisional Commander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A3C57E4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8048F69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1FE70DC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3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93C66DE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2EB82EBF" w14:textId="77777777" w:rsidTr="00E307DB">
        <w:trPr>
          <w:trHeight w:val="170"/>
        </w:trPr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CE1E73B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Air Attack Supervisor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170A3C4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9476E2C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45A4AE6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3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6F84D3E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0AC77D8D" w14:textId="77777777" w:rsidTr="00E307DB">
        <w:trPr>
          <w:trHeight w:val="170"/>
        </w:trPr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AE62C87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Air Support Supervisor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B471A67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1CC8F81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FA9F02C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3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56FBD8B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27D2125A" w14:textId="77777777" w:rsidTr="00E307DB">
        <w:trPr>
          <w:trHeight w:val="170"/>
        </w:trPr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2284DF6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Lead Helicopter Pilot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F4391A2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E36E7B0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B63443E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3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A3E01A6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7F2E511F" w14:textId="77777777" w:rsidTr="00E307DB">
        <w:trPr>
          <w:trHeight w:val="170"/>
        </w:trPr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116C064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Lead Fixed-Wing Pilot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0DF90ED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BC78A59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1133F49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3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A6FD440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08E2EB91" w14:textId="77777777" w:rsidTr="00E307DB">
        <w:trPr>
          <w:trHeight w:val="241"/>
        </w:trPr>
        <w:tc>
          <w:tcPr>
            <w:tcW w:w="1036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EEB031B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4.  Air Resource Assignments</w:t>
            </w:r>
          </w:p>
        </w:tc>
      </w:tr>
      <w:tr w:rsidR="00E307DB" w:rsidRPr="00E307DB" w14:paraId="2F76FCB5" w14:textId="77777777" w:rsidTr="00E307DB">
        <w:trPr>
          <w:trHeight w:val="340"/>
        </w:trPr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473DB77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Pilot Name / Company</w:t>
            </w: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BB72A23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Aircraft Type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CD86C9C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 xml:space="preserve">Reg or </w:t>
            </w:r>
          </w:p>
          <w:p w14:paraId="45CB8C17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Call Sign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CCA2C18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Assignment</w:t>
            </w:r>
          </w:p>
        </w:tc>
        <w:tc>
          <w:tcPr>
            <w:tcW w:w="1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30A511C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Tactical</w:t>
            </w:r>
          </w:p>
          <w:p w14:paraId="1DD68873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Freq/Ch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A3D5F1F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Telephone Numbers</w:t>
            </w:r>
          </w:p>
        </w:tc>
      </w:tr>
      <w:tr w:rsidR="00E307DB" w:rsidRPr="00E307DB" w14:paraId="5963F29E" w14:textId="77777777" w:rsidTr="00E307DB">
        <w:trPr>
          <w:trHeight w:val="284"/>
        </w:trPr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2C97A6F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66A9D2A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31C0783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559005A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26F4A18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27A6CE8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4"/>
                <w:szCs w:val="14"/>
                <w:lang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4"/>
                <w:szCs w:val="14"/>
                <w:lang w:eastAsia="ja-JP"/>
              </w:rPr>
              <w:t>Onboard:</w:t>
            </w:r>
          </w:p>
          <w:p w14:paraId="0DB0F998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4"/>
                <w:szCs w:val="14"/>
                <w:lang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4"/>
                <w:szCs w:val="14"/>
                <w:lang w:eastAsia="ja-JP"/>
              </w:rPr>
              <w:t>Company</w:t>
            </w:r>
          </w:p>
        </w:tc>
      </w:tr>
      <w:tr w:rsidR="00E307DB" w:rsidRPr="00E307DB" w14:paraId="112BB57D" w14:textId="77777777" w:rsidTr="00E307DB">
        <w:trPr>
          <w:trHeight w:val="340"/>
        </w:trPr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A5F6C4A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9CA4B5E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0BA31FD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21C6C68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777C626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8F956A7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4"/>
                <w:szCs w:val="14"/>
                <w:lang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4"/>
                <w:szCs w:val="14"/>
                <w:lang w:eastAsia="ja-JP"/>
              </w:rPr>
              <w:t>Onboard:</w:t>
            </w:r>
          </w:p>
          <w:p w14:paraId="507E1D02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4"/>
                <w:szCs w:val="14"/>
                <w:lang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4"/>
                <w:szCs w:val="14"/>
                <w:lang w:eastAsia="ja-JP"/>
              </w:rPr>
              <w:t>Company</w:t>
            </w:r>
          </w:p>
        </w:tc>
      </w:tr>
      <w:tr w:rsidR="00E307DB" w:rsidRPr="00E307DB" w14:paraId="3A5B4804" w14:textId="77777777" w:rsidTr="00E307DB">
        <w:trPr>
          <w:trHeight w:val="340"/>
        </w:trPr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4DE3521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BA92015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240B173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6E4714E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4DB7FB9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3BFB381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4"/>
                <w:szCs w:val="14"/>
                <w:lang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4"/>
                <w:szCs w:val="14"/>
                <w:lang w:eastAsia="ja-JP"/>
              </w:rPr>
              <w:t>Onboard:</w:t>
            </w:r>
          </w:p>
          <w:p w14:paraId="6C56006D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4"/>
                <w:szCs w:val="14"/>
                <w:lang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4"/>
                <w:szCs w:val="14"/>
                <w:lang w:eastAsia="ja-JP"/>
              </w:rPr>
              <w:t>Company</w:t>
            </w:r>
          </w:p>
        </w:tc>
      </w:tr>
      <w:tr w:rsidR="00E307DB" w:rsidRPr="00E307DB" w14:paraId="2170347A" w14:textId="77777777" w:rsidTr="00E307DB">
        <w:trPr>
          <w:trHeight w:val="340"/>
        </w:trPr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AE68304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83D07D2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861D530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C3C5A5F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263B05F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5721FC0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4"/>
                <w:szCs w:val="14"/>
                <w:lang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4"/>
                <w:szCs w:val="14"/>
                <w:lang w:eastAsia="ja-JP"/>
              </w:rPr>
              <w:t>Onboard:</w:t>
            </w:r>
          </w:p>
          <w:p w14:paraId="1638F087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4"/>
                <w:szCs w:val="14"/>
                <w:lang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4"/>
                <w:szCs w:val="14"/>
                <w:lang w:eastAsia="ja-JP"/>
              </w:rPr>
              <w:t>Company</w:t>
            </w:r>
          </w:p>
        </w:tc>
      </w:tr>
      <w:tr w:rsidR="00E307DB" w:rsidRPr="00E307DB" w14:paraId="2F7F0834" w14:textId="77777777" w:rsidTr="00E307DB">
        <w:trPr>
          <w:trHeight w:val="340"/>
        </w:trPr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899E018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236E643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F2C879C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A5B3B79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9055598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CB16A62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4"/>
                <w:szCs w:val="14"/>
                <w:lang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4"/>
                <w:szCs w:val="14"/>
                <w:lang w:eastAsia="ja-JP"/>
              </w:rPr>
              <w:t>Onboard:</w:t>
            </w:r>
          </w:p>
          <w:p w14:paraId="2D4AF3FD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4"/>
                <w:szCs w:val="14"/>
                <w:lang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4"/>
                <w:szCs w:val="14"/>
                <w:lang w:eastAsia="ja-JP"/>
              </w:rPr>
              <w:t>Company</w:t>
            </w:r>
          </w:p>
        </w:tc>
      </w:tr>
      <w:tr w:rsidR="00E307DB" w:rsidRPr="00E307DB" w14:paraId="41B85240" w14:textId="77777777" w:rsidTr="00E307DB">
        <w:trPr>
          <w:trHeight w:val="340"/>
        </w:trPr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76A7DD2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B69AD58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02BCA74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B02BAE7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2C90603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4F86F9D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4"/>
                <w:szCs w:val="14"/>
                <w:lang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4"/>
                <w:szCs w:val="14"/>
                <w:lang w:eastAsia="ja-JP"/>
              </w:rPr>
              <w:t>Onboard:</w:t>
            </w:r>
          </w:p>
          <w:p w14:paraId="09DEC1AA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4"/>
                <w:szCs w:val="14"/>
                <w:lang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4"/>
                <w:szCs w:val="14"/>
                <w:lang w:eastAsia="ja-JP"/>
              </w:rPr>
              <w:t>Company</w:t>
            </w:r>
          </w:p>
        </w:tc>
      </w:tr>
      <w:tr w:rsidR="00E307DB" w:rsidRPr="00E307DB" w14:paraId="09E280AD" w14:textId="77777777" w:rsidTr="00E307DB">
        <w:trPr>
          <w:trHeight w:val="340"/>
        </w:trPr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73843A1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4876449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91F1477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861122A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F02B5B0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6011860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4"/>
                <w:szCs w:val="14"/>
                <w:lang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4"/>
                <w:szCs w:val="14"/>
                <w:lang w:eastAsia="ja-JP"/>
              </w:rPr>
              <w:t>Onboard:</w:t>
            </w:r>
          </w:p>
          <w:p w14:paraId="1310E309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4"/>
                <w:szCs w:val="14"/>
                <w:lang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4"/>
                <w:szCs w:val="14"/>
                <w:lang w:eastAsia="ja-JP"/>
              </w:rPr>
              <w:t>Company</w:t>
            </w:r>
          </w:p>
        </w:tc>
      </w:tr>
      <w:tr w:rsidR="00E307DB" w:rsidRPr="00E307DB" w14:paraId="7CD61514" w14:textId="77777777" w:rsidTr="00E307DB">
        <w:trPr>
          <w:trHeight w:val="340"/>
        </w:trPr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16F2D5C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12C0B53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1BB2E05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4E13882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F4179AB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DE56690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4"/>
                <w:szCs w:val="14"/>
                <w:lang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4"/>
                <w:szCs w:val="14"/>
                <w:lang w:eastAsia="ja-JP"/>
              </w:rPr>
              <w:t>Onboard:</w:t>
            </w:r>
          </w:p>
          <w:p w14:paraId="049C5784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4"/>
                <w:szCs w:val="14"/>
                <w:lang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4"/>
                <w:szCs w:val="14"/>
                <w:lang w:eastAsia="ja-JP"/>
              </w:rPr>
              <w:t>Company</w:t>
            </w:r>
          </w:p>
        </w:tc>
      </w:tr>
      <w:tr w:rsidR="00E307DB" w:rsidRPr="00E307DB" w14:paraId="0999ED36" w14:textId="77777777" w:rsidTr="00E307DB">
        <w:trPr>
          <w:trHeight w:val="284"/>
        </w:trPr>
        <w:tc>
          <w:tcPr>
            <w:tcW w:w="1036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BF38DF6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5.  Location of Filling Points / Service areas</w:t>
            </w:r>
          </w:p>
        </w:tc>
      </w:tr>
      <w:tr w:rsidR="00E307DB" w:rsidRPr="00E307DB" w14:paraId="3D9ACC9A" w14:textId="77777777" w:rsidTr="00E307DB">
        <w:trPr>
          <w:trHeight w:val="284"/>
        </w:trPr>
        <w:tc>
          <w:tcPr>
            <w:tcW w:w="3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12DF819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Name</w:t>
            </w:r>
          </w:p>
        </w:tc>
        <w:tc>
          <w:tcPr>
            <w:tcW w:w="68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B93BBDD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Grid Reference</w:t>
            </w:r>
          </w:p>
        </w:tc>
      </w:tr>
      <w:tr w:rsidR="00E307DB" w:rsidRPr="00E307DB" w14:paraId="7E9DD784" w14:textId="77777777" w:rsidTr="00E307DB">
        <w:trPr>
          <w:trHeight w:val="284"/>
        </w:trPr>
        <w:tc>
          <w:tcPr>
            <w:tcW w:w="3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6A7F613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68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49837B5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6FFDF3A2" w14:textId="77777777" w:rsidTr="00E307DB">
        <w:trPr>
          <w:trHeight w:val="284"/>
        </w:trPr>
        <w:tc>
          <w:tcPr>
            <w:tcW w:w="3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861EF13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68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01D52CB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14C4BDD9" w14:textId="77777777" w:rsidTr="00E307DB">
        <w:trPr>
          <w:trHeight w:val="284"/>
        </w:trPr>
        <w:tc>
          <w:tcPr>
            <w:tcW w:w="3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C788F66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68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8223E81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4189C8DD" w14:textId="77777777" w:rsidTr="00E307DB">
        <w:trPr>
          <w:trHeight w:val="284"/>
        </w:trPr>
        <w:tc>
          <w:tcPr>
            <w:tcW w:w="1036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AB3DF49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6.  Safety Notes / Hazards / Radio Coverage Limitations</w:t>
            </w:r>
          </w:p>
        </w:tc>
      </w:tr>
      <w:tr w:rsidR="00E307DB" w:rsidRPr="00E307DB" w14:paraId="32C6E4AB" w14:textId="77777777" w:rsidTr="00E307DB">
        <w:trPr>
          <w:trHeight w:val="284"/>
        </w:trPr>
        <w:tc>
          <w:tcPr>
            <w:tcW w:w="1036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DEB9BDA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7.  Air Operations Special Equip or Service</w:t>
            </w:r>
          </w:p>
        </w:tc>
      </w:tr>
      <w:tr w:rsidR="00E307DB" w:rsidRPr="00E307DB" w14:paraId="354EF4CB" w14:textId="77777777" w:rsidTr="00E307DB">
        <w:trPr>
          <w:trHeight w:val="215"/>
        </w:trPr>
        <w:tc>
          <w:tcPr>
            <w:tcW w:w="54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3F523C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8.  Prepared By:</w:t>
            </w:r>
          </w:p>
        </w:tc>
        <w:tc>
          <w:tcPr>
            <w:tcW w:w="49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F4280AA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Date / Time</w:t>
            </w:r>
          </w:p>
        </w:tc>
      </w:tr>
    </w:tbl>
    <w:p w14:paraId="3111CD1D" w14:textId="77777777" w:rsidR="00E307DB" w:rsidRPr="00E307DB" w:rsidRDefault="00E307DB" w:rsidP="00E307DB">
      <w:pPr>
        <w:widowControl w:val="0"/>
        <w:autoSpaceDE w:val="0"/>
        <w:autoSpaceDN w:val="0"/>
        <w:adjustRightInd w:val="0"/>
        <w:spacing w:line="288" w:lineRule="auto"/>
        <w:jc w:val="center"/>
        <w:textAlignment w:val="center"/>
        <w:rPr>
          <w:rFonts w:ascii="CorporateS-Bold" w:hAnsi="CorporateS-Bold" w:cs="CorporateS-Bold"/>
          <w:b/>
          <w:bCs/>
          <w:color w:val="000000"/>
          <w:lang w:eastAsia="ja-JP"/>
        </w:rPr>
      </w:pPr>
    </w:p>
    <w:tbl>
      <w:tblPr>
        <w:tblW w:w="10508" w:type="dxa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74"/>
        <w:gridCol w:w="1393"/>
        <w:gridCol w:w="1390"/>
        <w:gridCol w:w="1402"/>
        <w:gridCol w:w="4349"/>
      </w:tblGrid>
      <w:tr w:rsidR="00E307DB" w:rsidRPr="00E307DB" w14:paraId="34805D12" w14:textId="77777777" w:rsidTr="00E307DB">
        <w:trPr>
          <w:trHeight w:val="879"/>
        </w:trPr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2F6A250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1.  Incident Name</w:t>
            </w:r>
          </w:p>
        </w:tc>
        <w:tc>
          <w:tcPr>
            <w:tcW w:w="2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ABD8333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2.  Operational Period</w:t>
            </w:r>
          </w:p>
          <w:p w14:paraId="735EEE7A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Date:</w:t>
            </w:r>
          </w:p>
          <w:p w14:paraId="1BEFABF1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Time:</w:t>
            </w:r>
          </w:p>
        </w:tc>
        <w:tc>
          <w:tcPr>
            <w:tcW w:w="5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4A40C80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30"/>
                <w:szCs w:val="30"/>
                <w:lang w:eastAsia="ja-JP"/>
              </w:rPr>
              <w:t>COMMUNICATIONS</w:t>
            </w: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30"/>
                <w:szCs w:val="30"/>
                <w:lang w:eastAsia="ja-JP"/>
              </w:rPr>
              <w:br/>
              <w:t>PLAN</w:t>
            </w:r>
          </w:p>
        </w:tc>
      </w:tr>
      <w:tr w:rsidR="00E307DB" w:rsidRPr="00E307DB" w14:paraId="1FF270CA" w14:textId="77777777" w:rsidTr="00E307DB">
        <w:trPr>
          <w:trHeight w:val="227"/>
        </w:trPr>
        <w:tc>
          <w:tcPr>
            <w:tcW w:w="105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B7F5BD3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3.  Radio Channels</w:t>
            </w:r>
          </w:p>
        </w:tc>
      </w:tr>
      <w:tr w:rsidR="00E307DB" w:rsidRPr="00E307DB" w14:paraId="79387102" w14:textId="77777777" w:rsidTr="00E307DB">
        <w:trPr>
          <w:trHeight w:val="227"/>
        </w:trPr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2DDC5A2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Assigned To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0F39FF0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Function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D4B63A0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Channel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039B5C2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Frequency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0FEC780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System</w:t>
            </w:r>
          </w:p>
        </w:tc>
      </w:tr>
      <w:tr w:rsidR="00E307DB" w:rsidRPr="00E307DB" w14:paraId="195D4A30" w14:textId="77777777" w:rsidTr="00E307DB">
        <w:trPr>
          <w:trHeight w:val="227"/>
        </w:trPr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5544F25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E6CE3D5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26D2E5C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19839F1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7F3A713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21A9A77D" w14:textId="77777777" w:rsidTr="00E307DB">
        <w:trPr>
          <w:trHeight w:val="227"/>
        </w:trPr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AF3D573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7507797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508BB64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B09B583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E850F53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68EDDA9C" w14:textId="77777777" w:rsidTr="00E307DB">
        <w:trPr>
          <w:trHeight w:val="227"/>
        </w:trPr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48B3311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B32BFAE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4F0725F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760593C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64C51DF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6C91875B" w14:textId="77777777" w:rsidTr="00E307DB">
        <w:trPr>
          <w:trHeight w:val="227"/>
        </w:trPr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7E88398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E0D076D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4E2DD0D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E4730B0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C23982B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629F7589" w14:textId="77777777" w:rsidTr="00E307DB">
        <w:trPr>
          <w:trHeight w:val="227"/>
        </w:trPr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60290D1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B7A64FC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1810731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DFDAF01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82F88C9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20C4483C" w14:textId="77777777" w:rsidTr="00E307DB">
        <w:trPr>
          <w:trHeight w:val="227"/>
        </w:trPr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A6D05E7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3882F6E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A9077DB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531827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5D252ED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07D9F725" w14:textId="77777777" w:rsidTr="00E307DB">
        <w:trPr>
          <w:trHeight w:val="227"/>
        </w:trPr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513DC46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5F61EEF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E0D5E76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1EDB213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6D5819B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0B448151" w14:textId="77777777" w:rsidTr="00E307DB">
        <w:trPr>
          <w:trHeight w:val="227"/>
        </w:trPr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FEB0621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65708F7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3FFB190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4BC63E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D0105B3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55D83A07" w14:textId="77777777" w:rsidTr="00E307DB">
        <w:trPr>
          <w:trHeight w:val="227"/>
        </w:trPr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E21B95F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ED14D26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E898A43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D8A15EB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577893A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1B41F90D" w14:textId="77777777" w:rsidTr="00E307DB">
        <w:trPr>
          <w:trHeight w:val="227"/>
        </w:trPr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3371514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33087BE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7D457F2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83EA32C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606BB09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001954C7" w14:textId="77777777" w:rsidTr="00E307DB">
        <w:trPr>
          <w:trHeight w:val="227"/>
        </w:trPr>
        <w:tc>
          <w:tcPr>
            <w:tcW w:w="105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CFC24B7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4.  Telephone</w:t>
            </w:r>
          </w:p>
        </w:tc>
      </w:tr>
      <w:tr w:rsidR="00E307DB" w:rsidRPr="00E307DB" w14:paraId="508DD399" w14:textId="77777777" w:rsidTr="00E307DB">
        <w:trPr>
          <w:trHeight w:val="227"/>
        </w:trPr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6D61707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Assigned To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E3E6559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Landline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AC2EDD5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Cell phone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32AF0CD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Fax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164BC05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Comments</w:t>
            </w:r>
          </w:p>
        </w:tc>
      </w:tr>
      <w:tr w:rsidR="00E307DB" w:rsidRPr="00E307DB" w14:paraId="2606106E" w14:textId="77777777" w:rsidTr="00E307DB">
        <w:trPr>
          <w:trHeight w:val="227"/>
        </w:trPr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BFB6EDE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7D93622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2FE7704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728A4EE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D4BF516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096674DE" w14:textId="77777777" w:rsidTr="00E307DB">
        <w:trPr>
          <w:trHeight w:val="227"/>
        </w:trPr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1B111B8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1019DCF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60FB923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43E2A44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FE82F2B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30E915C4" w14:textId="77777777" w:rsidTr="00E307DB">
        <w:trPr>
          <w:trHeight w:val="227"/>
        </w:trPr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A9E2005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F3F4292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8E9C451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B1D12C5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565E404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7DEAC878" w14:textId="77777777" w:rsidTr="00E307DB">
        <w:trPr>
          <w:trHeight w:val="227"/>
        </w:trPr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8F4CF66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2C57C08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D342209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40A9905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59D4849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3759880B" w14:textId="77777777" w:rsidTr="00E307DB">
        <w:trPr>
          <w:trHeight w:val="227"/>
        </w:trPr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319AD63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B1D8A4D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74F95EC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3375295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C67DB6B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13836B8B" w14:textId="77777777" w:rsidTr="00E307DB">
        <w:trPr>
          <w:trHeight w:val="227"/>
        </w:trPr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0C4D542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A35EE7D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20AFD04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A994BFF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605470D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06816AA2" w14:textId="77777777" w:rsidTr="00E307DB">
        <w:trPr>
          <w:trHeight w:val="227"/>
        </w:trPr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3C17CF7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0E3DA2D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035A249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49FB9FB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EAE79BE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28AA2767" w14:textId="77777777" w:rsidTr="00E307DB">
        <w:trPr>
          <w:trHeight w:val="227"/>
        </w:trPr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DE47F07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1E9EF88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69712E3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CBC908B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901E490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488636EA" w14:textId="77777777" w:rsidTr="00E307DB">
        <w:trPr>
          <w:trHeight w:val="227"/>
        </w:trPr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2B67203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C409D87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5E825F9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605AACF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2768982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67F1D120" w14:textId="77777777" w:rsidTr="00E307DB">
        <w:trPr>
          <w:trHeight w:val="227"/>
        </w:trPr>
        <w:tc>
          <w:tcPr>
            <w:tcW w:w="105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FF57E0E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5.  Other (e.g. email, satphone, etc)</w:t>
            </w:r>
          </w:p>
        </w:tc>
      </w:tr>
      <w:tr w:rsidR="00E307DB" w:rsidRPr="00E307DB" w14:paraId="67235F5F" w14:textId="77777777" w:rsidTr="00E307DB">
        <w:trPr>
          <w:trHeight w:val="227"/>
        </w:trPr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2F0A3FF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4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4D052A4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6FF31B8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7BB2FA3F" w14:textId="77777777" w:rsidTr="00E307DB">
        <w:trPr>
          <w:trHeight w:val="227"/>
        </w:trPr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30E9F32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4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2FE1947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91CAA03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0469E2F2" w14:textId="77777777" w:rsidTr="00E307DB">
        <w:trPr>
          <w:trHeight w:val="368"/>
        </w:trPr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C3735D4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4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D18D212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C3FBE08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7A21F00A" w14:textId="77777777" w:rsidTr="00E307DB">
        <w:trPr>
          <w:trHeight w:val="311"/>
        </w:trPr>
        <w:tc>
          <w:tcPr>
            <w:tcW w:w="4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D340D91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6.  Prepared By:</w:t>
            </w:r>
          </w:p>
        </w:tc>
        <w:tc>
          <w:tcPr>
            <w:tcW w:w="5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F9619A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Date / Time</w:t>
            </w:r>
          </w:p>
        </w:tc>
      </w:tr>
    </w:tbl>
    <w:p w14:paraId="03029817" w14:textId="77777777" w:rsidR="00E307DB" w:rsidRPr="00E307DB" w:rsidRDefault="00E307DB" w:rsidP="00E307DB">
      <w:pPr>
        <w:widowControl w:val="0"/>
        <w:autoSpaceDE w:val="0"/>
        <w:autoSpaceDN w:val="0"/>
        <w:adjustRightInd w:val="0"/>
        <w:spacing w:line="288" w:lineRule="auto"/>
        <w:jc w:val="center"/>
        <w:textAlignment w:val="center"/>
        <w:rPr>
          <w:rFonts w:ascii="CorporateS-Bold" w:hAnsi="CorporateS-Bold" w:cs="CorporateS-Bold"/>
          <w:b/>
          <w:bCs/>
          <w:color w:val="000000"/>
          <w:lang w:eastAsia="ja-JP"/>
        </w:rPr>
      </w:pPr>
    </w:p>
    <w:tbl>
      <w:tblPr>
        <w:tblW w:w="10366" w:type="dxa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29"/>
        <w:gridCol w:w="3076"/>
        <w:gridCol w:w="943"/>
        <w:gridCol w:w="4118"/>
      </w:tblGrid>
      <w:tr w:rsidR="00E307DB" w:rsidRPr="00E307DB" w14:paraId="6A34FDF6" w14:textId="77777777" w:rsidTr="00E307DB">
        <w:trPr>
          <w:trHeight w:val="358"/>
        </w:trPr>
        <w:tc>
          <w:tcPr>
            <w:tcW w:w="22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5914AF4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1.  Incident Name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1F526A6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2.  Operational Period</w:t>
            </w:r>
          </w:p>
        </w:tc>
        <w:tc>
          <w:tcPr>
            <w:tcW w:w="506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4D854AB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30"/>
                <w:szCs w:val="30"/>
                <w:lang w:eastAsia="ja-JP"/>
              </w:rPr>
              <w:t>SAFETY</w:t>
            </w:r>
            <w:r w:rsidRPr="00E307DB">
              <w:rPr>
                <w:rFonts w:ascii="CorporateS-Bold" w:hAnsi="CorporateS-Bold" w:cs="CorporateS-Bold"/>
                <w:b/>
                <w:bCs/>
                <w:color w:val="000000"/>
                <w:position w:val="-6"/>
                <w:sz w:val="30"/>
                <w:szCs w:val="30"/>
                <w:lang w:eastAsia="ja-JP"/>
              </w:rPr>
              <w:t xml:space="preserve"> </w:t>
            </w: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30"/>
                <w:szCs w:val="30"/>
                <w:lang w:eastAsia="ja-JP"/>
              </w:rPr>
              <w:t>PLAN</w:t>
            </w:r>
          </w:p>
        </w:tc>
      </w:tr>
      <w:tr w:rsidR="00E307DB" w:rsidRPr="00E307DB" w14:paraId="21020008" w14:textId="77777777" w:rsidTr="00E307DB">
        <w:trPr>
          <w:trHeight w:val="651"/>
        </w:trPr>
        <w:tc>
          <w:tcPr>
            <w:tcW w:w="2229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FAF0C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4EB0952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Date:</w:t>
            </w: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ab/>
            </w:r>
          </w:p>
          <w:p w14:paraId="67D15DD6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Time:</w:t>
            </w:r>
          </w:p>
        </w:tc>
        <w:tc>
          <w:tcPr>
            <w:tcW w:w="5061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9CCC8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658A5C00" w14:textId="77777777" w:rsidTr="00E307DB">
        <w:trPr>
          <w:trHeight w:val="1086"/>
        </w:trPr>
        <w:tc>
          <w:tcPr>
            <w:tcW w:w="103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4C7F18B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3.  General Safety Points</w:t>
            </w: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br/>
              <w:t>Everyone is to be signed in and out of the fire ground through the Incident Control Point for both safety check and payment records.</w:t>
            </w: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br/>
              <w:t>Maintain regular situation reports (containing all relevant information) via line supervisors.</w:t>
            </w:r>
          </w:p>
        </w:tc>
      </w:tr>
      <w:tr w:rsidR="00E307DB" w:rsidRPr="00E307DB" w14:paraId="13BD26CB" w14:textId="77777777" w:rsidTr="00E307DB">
        <w:trPr>
          <w:trHeight w:val="445"/>
        </w:trPr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7F86B88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lang w:eastAsia="ja-JP"/>
              </w:rPr>
              <w:t>LACES</w:t>
            </w: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041F9BA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lang w:eastAsia="ja-JP"/>
              </w:rPr>
              <w:t>Fire Orders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E162CAF" w14:textId="77777777" w:rsidR="00E307DB" w:rsidRPr="00E307DB" w:rsidRDefault="00E307DB" w:rsidP="00E307DB">
            <w:pPr>
              <w:widowControl w:val="0"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lang w:eastAsia="ja-JP"/>
              </w:rPr>
              <w:t>Watch-outs</w:t>
            </w:r>
          </w:p>
        </w:tc>
      </w:tr>
      <w:tr w:rsidR="00E307DB" w:rsidRPr="00E307DB" w14:paraId="42809F5C" w14:textId="77777777" w:rsidTr="00E307DB">
        <w:trPr>
          <w:trHeight w:val="7798"/>
        </w:trPr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A85FED4" w14:textId="77777777" w:rsidR="00E307DB" w:rsidRPr="00E307DB" w:rsidRDefault="00E307DB" w:rsidP="00E307DB">
            <w:pPr>
              <w:widowControl w:val="0"/>
              <w:tabs>
                <w:tab w:val="left" w:pos="284"/>
                <w:tab w:val="left" w:pos="567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</w:p>
          <w:p w14:paraId="618DF6FC" w14:textId="77777777" w:rsidR="00E307DB" w:rsidRPr="00E307DB" w:rsidRDefault="00E307DB" w:rsidP="00E307DB">
            <w:pPr>
              <w:widowControl w:val="0"/>
              <w:tabs>
                <w:tab w:val="left" w:pos="220"/>
                <w:tab w:val="left" w:pos="38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0"/>
                <w:szCs w:val="20"/>
                <w:lang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20"/>
                <w:szCs w:val="20"/>
                <w:lang w:eastAsia="ja-JP"/>
              </w:rPr>
              <w:t>L</w:t>
            </w: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20"/>
                <w:szCs w:val="20"/>
                <w:lang w:eastAsia="ja-JP"/>
              </w:rPr>
              <w:tab/>
              <w:t>–</w:t>
            </w: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20"/>
                <w:szCs w:val="20"/>
                <w:lang w:eastAsia="ja-JP"/>
              </w:rPr>
              <w:tab/>
            </w:r>
            <w:r w:rsidRPr="00E307DB">
              <w:rPr>
                <w:rFonts w:ascii="CorporateS-Regular" w:hAnsi="CorporateS-Regular" w:cs="CorporateS-Regular"/>
                <w:color w:val="000000"/>
                <w:sz w:val="20"/>
                <w:szCs w:val="20"/>
                <w:lang w:eastAsia="ja-JP"/>
              </w:rPr>
              <w:t>Lookout(s)</w:t>
            </w:r>
          </w:p>
          <w:p w14:paraId="1E4917F0" w14:textId="77777777" w:rsidR="00E307DB" w:rsidRPr="00E307DB" w:rsidRDefault="00E307DB" w:rsidP="00E307DB">
            <w:pPr>
              <w:widowControl w:val="0"/>
              <w:tabs>
                <w:tab w:val="left" w:pos="220"/>
                <w:tab w:val="left" w:pos="38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0"/>
                <w:szCs w:val="20"/>
                <w:lang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20"/>
                <w:szCs w:val="20"/>
                <w:lang w:eastAsia="ja-JP"/>
              </w:rPr>
              <w:t>A</w:t>
            </w: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20"/>
                <w:szCs w:val="20"/>
                <w:lang w:eastAsia="ja-JP"/>
              </w:rPr>
              <w:tab/>
              <w:t>–</w:t>
            </w: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20"/>
                <w:szCs w:val="20"/>
                <w:lang w:eastAsia="ja-JP"/>
              </w:rPr>
              <w:tab/>
            </w:r>
            <w:r w:rsidRPr="00E307DB">
              <w:rPr>
                <w:rFonts w:ascii="CorporateS-Regular" w:hAnsi="CorporateS-Regular" w:cs="CorporateS-Regular"/>
                <w:color w:val="000000"/>
                <w:sz w:val="20"/>
                <w:szCs w:val="20"/>
                <w:lang w:eastAsia="ja-JP"/>
              </w:rPr>
              <w:t>Awareness</w:t>
            </w:r>
          </w:p>
          <w:p w14:paraId="7528055C" w14:textId="77777777" w:rsidR="00E307DB" w:rsidRPr="00E307DB" w:rsidRDefault="00E307DB" w:rsidP="00E307DB">
            <w:pPr>
              <w:widowControl w:val="0"/>
              <w:tabs>
                <w:tab w:val="left" w:pos="220"/>
                <w:tab w:val="left" w:pos="38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0"/>
                <w:szCs w:val="20"/>
                <w:lang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20"/>
                <w:szCs w:val="20"/>
                <w:lang w:eastAsia="ja-JP"/>
              </w:rPr>
              <w:t xml:space="preserve">     </w:t>
            </w: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20"/>
                <w:szCs w:val="20"/>
                <w:lang w:eastAsia="ja-JP"/>
              </w:rPr>
              <w:t>–</w:t>
            </w:r>
            <w:r w:rsidRPr="00E307DB">
              <w:rPr>
                <w:rFonts w:ascii="CorporateS-Regular" w:hAnsi="CorporateS-Regular" w:cs="CorporateS-Regular"/>
                <w:color w:val="000000"/>
                <w:sz w:val="20"/>
                <w:szCs w:val="20"/>
                <w:lang w:eastAsia="ja-JP"/>
              </w:rPr>
              <w:tab/>
              <w:t>Anchor Point(s)</w:t>
            </w:r>
          </w:p>
          <w:p w14:paraId="1B629CF3" w14:textId="77777777" w:rsidR="00E307DB" w:rsidRPr="00E307DB" w:rsidRDefault="00E307DB" w:rsidP="00E307DB">
            <w:pPr>
              <w:widowControl w:val="0"/>
              <w:tabs>
                <w:tab w:val="left" w:pos="220"/>
                <w:tab w:val="left" w:pos="38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0"/>
                <w:szCs w:val="20"/>
                <w:lang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20"/>
                <w:szCs w:val="20"/>
                <w:lang w:eastAsia="ja-JP"/>
              </w:rPr>
              <w:t>C</w:t>
            </w: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20"/>
                <w:szCs w:val="20"/>
                <w:lang w:eastAsia="ja-JP"/>
              </w:rPr>
              <w:tab/>
              <w:t xml:space="preserve">– </w:t>
            </w:r>
            <w:r w:rsidRPr="00E307DB">
              <w:rPr>
                <w:rFonts w:ascii="CorporateS-Regular" w:hAnsi="CorporateS-Regular" w:cs="CorporateS-Regular"/>
                <w:color w:val="000000"/>
                <w:sz w:val="20"/>
                <w:szCs w:val="20"/>
                <w:lang w:eastAsia="ja-JP"/>
              </w:rPr>
              <w:t>Communication(s)</w:t>
            </w:r>
          </w:p>
          <w:p w14:paraId="312BD9F0" w14:textId="77777777" w:rsidR="00E307DB" w:rsidRPr="00E307DB" w:rsidRDefault="00E307DB" w:rsidP="00E307DB">
            <w:pPr>
              <w:widowControl w:val="0"/>
              <w:tabs>
                <w:tab w:val="left" w:pos="220"/>
                <w:tab w:val="left" w:pos="38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0"/>
                <w:szCs w:val="20"/>
                <w:lang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20"/>
                <w:szCs w:val="20"/>
                <w:lang w:eastAsia="ja-JP"/>
              </w:rPr>
              <w:t>E</w:t>
            </w: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20"/>
                <w:szCs w:val="20"/>
                <w:lang w:eastAsia="ja-JP"/>
              </w:rPr>
              <w:tab/>
              <w:t>–</w:t>
            </w: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20"/>
                <w:szCs w:val="20"/>
                <w:lang w:eastAsia="ja-JP"/>
              </w:rPr>
              <w:tab/>
            </w:r>
            <w:r w:rsidRPr="00E307DB">
              <w:rPr>
                <w:rFonts w:ascii="CorporateS-Regular" w:hAnsi="CorporateS-Regular" w:cs="CorporateS-Regular"/>
                <w:color w:val="000000"/>
                <w:sz w:val="20"/>
                <w:szCs w:val="20"/>
                <w:lang w:eastAsia="ja-JP"/>
              </w:rPr>
              <w:t>Escape Route(s)</w:t>
            </w:r>
          </w:p>
          <w:p w14:paraId="7A54A6D9" w14:textId="77777777" w:rsidR="00E307DB" w:rsidRPr="00E307DB" w:rsidRDefault="00E307DB" w:rsidP="00E307DB">
            <w:pPr>
              <w:widowControl w:val="0"/>
              <w:tabs>
                <w:tab w:val="left" w:pos="220"/>
                <w:tab w:val="left" w:pos="38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lang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20"/>
                <w:szCs w:val="20"/>
                <w:lang w:eastAsia="ja-JP"/>
              </w:rPr>
              <w:t>S</w:t>
            </w: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20"/>
                <w:szCs w:val="20"/>
                <w:lang w:eastAsia="ja-JP"/>
              </w:rPr>
              <w:tab/>
              <w:t>–</w:t>
            </w: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20"/>
                <w:szCs w:val="20"/>
                <w:lang w:eastAsia="ja-JP"/>
              </w:rPr>
              <w:tab/>
            </w:r>
            <w:r w:rsidRPr="00E307DB">
              <w:rPr>
                <w:rFonts w:ascii="CorporateS-Regular" w:hAnsi="CorporateS-Regular" w:cs="CorporateS-Regular"/>
                <w:color w:val="000000"/>
                <w:sz w:val="20"/>
                <w:szCs w:val="20"/>
                <w:lang w:eastAsia="ja-JP"/>
              </w:rPr>
              <w:t>Safety Zone(s)</w:t>
            </w:r>
          </w:p>
          <w:p w14:paraId="1C91CACB" w14:textId="77777777" w:rsidR="00E307DB" w:rsidRPr="00E307DB" w:rsidRDefault="00E307DB" w:rsidP="00E307DB">
            <w:pPr>
              <w:widowControl w:val="0"/>
              <w:tabs>
                <w:tab w:val="left" w:pos="220"/>
                <w:tab w:val="left" w:pos="38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01DA03F" w14:textId="77777777" w:rsidR="00E307DB" w:rsidRPr="00E307DB" w:rsidRDefault="00E307DB" w:rsidP="00E307DB">
            <w:pPr>
              <w:widowControl w:val="0"/>
              <w:tabs>
                <w:tab w:val="left" w:pos="340"/>
              </w:tabs>
              <w:autoSpaceDE w:val="0"/>
              <w:autoSpaceDN w:val="0"/>
              <w:adjustRightInd w:val="0"/>
              <w:spacing w:line="288" w:lineRule="auto"/>
              <w:ind w:left="340" w:hanging="340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1.</w:t>
            </w: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ab/>
              <w:t>Conditions and forecasts.</w:t>
            </w:r>
          </w:p>
          <w:p w14:paraId="2B9943D7" w14:textId="77777777" w:rsidR="00E307DB" w:rsidRPr="00E307DB" w:rsidRDefault="00E307DB" w:rsidP="00E307DB">
            <w:pPr>
              <w:widowControl w:val="0"/>
              <w:tabs>
                <w:tab w:val="left" w:pos="340"/>
              </w:tabs>
              <w:autoSpaceDE w:val="0"/>
              <w:autoSpaceDN w:val="0"/>
              <w:adjustRightInd w:val="0"/>
              <w:spacing w:line="288" w:lineRule="auto"/>
              <w:ind w:left="340" w:hanging="340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2.</w:t>
            </w: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ab/>
              <w:t>Know what your fire is doing at all times.</w:t>
            </w:r>
          </w:p>
          <w:p w14:paraId="31CC565D" w14:textId="77777777" w:rsidR="00E307DB" w:rsidRPr="00E307DB" w:rsidRDefault="00E307DB" w:rsidP="00E307DB">
            <w:pPr>
              <w:widowControl w:val="0"/>
              <w:tabs>
                <w:tab w:val="left" w:pos="340"/>
              </w:tabs>
              <w:autoSpaceDE w:val="0"/>
              <w:autoSpaceDN w:val="0"/>
              <w:adjustRightInd w:val="0"/>
              <w:spacing w:line="288" w:lineRule="auto"/>
              <w:ind w:left="340" w:hanging="340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3.</w:t>
            </w: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ab/>
              <w:t xml:space="preserve">Base all actions on current and </w:t>
            </w: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br/>
              <w:t>expected behaviour of the fire.</w:t>
            </w:r>
          </w:p>
          <w:p w14:paraId="0719FDAA" w14:textId="77777777" w:rsidR="00E307DB" w:rsidRPr="00E307DB" w:rsidRDefault="00E307DB" w:rsidP="00E307DB">
            <w:pPr>
              <w:widowControl w:val="0"/>
              <w:tabs>
                <w:tab w:val="left" w:pos="340"/>
              </w:tabs>
              <w:autoSpaceDE w:val="0"/>
              <w:autoSpaceDN w:val="0"/>
              <w:adjustRightInd w:val="0"/>
              <w:spacing w:line="288" w:lineRule="auto"/>
              <w:ind w:left="340" w:hanging="340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4.</w:t>
            </w: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ab/>
              <w:t>Identify escape routes and safety zones and make them known.</w:t>
            </w:r>
          </w:p>
          <w:p w14:paraId="0B250800" w14:textId="77777777" w:rsidR="00E307DB" w:rsidRPr="00E307DB" w:rsidRDefault="00E307DB" w:rsidP="00E307DB">
            <w:pPr>
              <w:widowControl w:val="0"/>
              <w:tabs>
                <w:tab w:val="left" w:pos="340"/>
              </w:tabs>
              <w:autoSpaceDE w:val="0"/>
              <w:autoSpaceDN w:val="0"/>
              <w:adjustRightInd w:val="0"/>
              <w:spacing w:line="288" w:lineRule="auto"/>
              <w:ind w:left="340" w:hanging="340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5.</w:t>
            </w: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ab/>
            </w: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Post</w:t>
            </w: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 xml:space="preserve"> lookouts when there is possible danger.</w:t>
            </w:r>
          </w:p>
          <w:p w14:paraId="26B0A60B" w14:textId="77777777" w:rsidR="00E307DB" w:rsidRPr="00E307DB" w:rsidRDefault="00E307DB" w:rsidP="00E307DB">
            <w:pPr>
              <w:widowControl w:val="0"/>
              <w:tabs>
                <w:tab w:val="left" w:pos="340"/>
              </w:tabs>
              <w:autoSpaceDE w:val="0"/>
              <w:autoSpaceDN w:val="0"/>
              <w:adjustRightInd w:val="0"/>
              <w:spacing w:line="288" w:lineRule="auto"/>
              <w:ind w:left="340" w:hanging="340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6.</w:t>
            </w: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ab/>
            </w: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Stay</w:t>
            </w: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 xml:space="preserve"> alert. Keep calm. Think clearly. Act decisively.</w:t>
            </w:r>
          </w:p>
          <w:p w14:paraId="61DEB6C1" w14:textId="77777777" w:rsidR="00E307DB" w:rsidRPr="00E307DB" w:rsidRDefault="00E307DB" w:rsidP="00E307DB">
            <w:pPr>
              <w:widowControl w:val="0"/>
              <w:tabs>
                <w:tab w:val="left" w:pos="340"/>
              </w:tabs>
              <w:autoSpaceDE w:val="0"/>
              <w:autoSpaceDN w:val="0"/>
              <w:adjustRightInd w:val="0"/>
              <w:spacing w:line="288" w:lineRule="auto"/>
              <w:ind w:left="340" w:hanging="340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7.</w:t>
            </w: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ab/>
              <w:t>Maintain prompt communication with your crews, your supervisor and adjoining crews.</w:t>
            </w:r>
          </w:p>
          <w:p w14:paraId="3816043F" w14:textId="77777777" w:rsidR="00E307DB" w:rsidRPr="00E307DB" w:rsidRDefault="00E307DB" w:rsidP="00E307DB">
            <w:pPr>
              <w:widowControl w:val="0"/>
              <w:tabs>
                <w:tab w:val="left" w:pos="340"/>
              </w:tabs>
              <w:autoSpaceDE w:val="0"/>
              <w:autoSpaceDN w:val="0"/>
              <w:adjustRightInd w:val="0"/>
              <w:spacing w:line="288" w:lineRule="auto"/>
              <w:ind w:left="340" w:hanging="340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8.</w:t>
            </w: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ab/>
              <w:t>Give clear instructions and ensure they are understood.</w:t>
            </w:r>
          </w:p>
          <w:p w14:paraId="3FADC193" w14:textId="77777777" w:rsidR="00E307DB" w:rsidRPr="00E307DB" w:rsidRDefault="00E307DB" w:rsidP="00E307DB">
            <w:pPr>
              <w:widowControl w:val="0"/>
              <w:tabs>
                <w:tab w:val="left" w:pos="340"/>
              </w:tabs>
              <w:autoSpaceDE w:val="0"/>
              <w:autoSpaceDN w:val="0"/>
              <w:adjustRightInd w:val="0"/>
              <w:spacing w:line="288" w:lineRule="auto"/>
              <w:ind w:left="340" w:hanging="340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9.</w:t>
            </w: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ab/>
              <w:t>Maintain control of your crews at all times.</w:t>
            </w:r>
          </w:p>
          <w:p w14:paraId="07E7F255" w14:textId="77777777" w:rsidR="00E307DB" w:rsidRPr="00E307DB" w:rsidRDefault="00E307DB" w:rsidP="00E307DB">
            <w:pPr>
              <w:widowControl w:val="0"/>
              <w:tabs>
                <w:tab w:val="left" w:pos="340"/>
              </w:tabs>
              <w:autoSpaceDE w:val="0"/>
              <w:autoSpaceDN w:val="0"/>
              <w:adjustRightInd w:val="0"/>
              <w:spacing w:line="288" w:lineRule="auto"/>
              <w:ind w:left="340" w:hanging="340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10.</w:t>
            </w: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ab/>
              <w:t xml:space="preserve">Fight fire aggressively, having </w:t>
            </w: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br/>
              <w:t>provided for safety first.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84856C2" w14:textId="77777777" w:rsidR="00E307DB" w:rsidRPr="00E307DB" w:rsidRDefault="00E307DB" w:rsidP="00E307DB">
            <w:pPr>
              <w:widowControl w:val="0"/>
              <w:tabs>
                <w:tab w:val="left" w:pos="340"/>
              </w:tabs>
              <w:autoSpaceDE w:val="0"/>
              <w:autoSpaceDN w:val="0"/>
              <w:adjustRightInd w:val="0"/>
              <w:spacing w:line="288" w:lineRule="auto"/>
              <w:ind w:left="340" w:hanging="340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1.</w:t>
            </w: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ab/>
              <w:t>Fire size is unknown (no size up).</w:t>
            </w:r>
          </w:p>
          <w:p w14:paraId="3A352CF0" w14:textId="77777777" w:rsidR="00E307DB" w:rsidRPr="00E307DB" w:rsidRDefault="00E307DB" w:rsidP="00E307DB">
            <w:pPr>
              <w:widowControl w:val="0"/>
              <w:tabs>
                <w:tab w:val="left" w:pos="340"/>
              </w:tabs>
              <w:autoSpaceDE w:val="0"/>
              <w:autoSpaceDN w:val="0"/>
              <w:adjustRightInd w:val="0"/>
              <w:spacing w:line="288" w:lineRule="auto"/>
              <w:ind w:left="340" w:hanging="340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2.</w:t>
            </w: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ab/>
              <w:t>Unfamiliar territory.</w:t>
            </w:r>
          </w:p>
          <w:p w14:paraId="2509D293" w14:textId="77777777" w:rsidR="00E307DB" w:rsidRPr="00E307DB" w:rsidRDefault="00E307DB" w:rsidP="00E307DB">
            <w:pPr>
              <w:widowControl w:val="0"/>
              <w:tabs>
                <w:tab w:val="left" w:pos="340"/>
              </w:tabs>
              <w:autoSpaceDE w:val="0"/>
              <w:autoSpaceDN w:val="0"/>
              <w:adjustRightInd w:val="0"/>
              <w:spacing w:line="288" w:lineRule="auto"/>
              <w:ind w:left="340" w:hanging="340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3.</w:t>
            </w: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ab/>
              <w:t>Safety zones and escape routes not identified.</w:t>
            </w:r>
          </w:p>
          <w:p w14:paraId="04E00DA6" w14:textId="77777777" w:rsidR="00E307DB" w:rsidRPr="00E307DB" w:rsidRDefault="00E307DB" w:rsidP="00E307DB">
            <w:pPr>
              <w:widowControl w:val="0"/>
              <w:tabs>
                <w:tab w:val="left" w:pos="340"/>
              </w:tabs>
              <w:autoSpaceDE w:val="0"/>
              <w:autoSpaceDN w:val="0"/>
              <w:adjustRightInd w:val="0"/>
              <w:spacing w:line="288" w:lineRule="auto"/>
              <w:ind w:left="340" w:hanging="340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4.</w:t>
            </w: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ab/>
              <w:t>Unfamiliar with weather and local factors influencing fire behaviour.</w:t>
            </w:r>
          </w:p>
          <w:p w14:paraId="22784E48" w14:textId="77777777" w:rsidR="00E307DB" w:rsidRPr="00E307DB" w:rsidRDefault="00E307DB" w:rsidP="00E307DB">
            <w:pPr>
              <w:widowControl w:val="0"/>
              <w:tabs>
                <w:tab w:val="left" w:pos="340"/>
              </w:tabs>
              <w:autoSpaceDE w:val="0"/>
              <w:autoSpaceDN w:val="0"/>
              <w:adjustRightInd w:val="0"/>
              <w:spacing w:line="288" w:lineRule="auto"/>
              <w:ind w:left="340" w:hanging="340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5.</w:t>
            </w: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ab/>
              <w:t>No communications link with crew members or supervisor.</w:t>
            </w:r>
          </w:p>
          <w:p w14:paraId="7C5FE3BD" w14:textId="77777777" w:rsidR="00E307DB" w:rsidRPr="00E307DB" w:rsidRDefault="00E307DB" w:rsidP="00E307DB">
            <w:pPr>
              <w:widowControl w:val="0"/>
              <w:tabs>
                <w:tab w:val="left" w:pos="340"/>
              </w:tabs>
              <w:autoSpaceDE w:val="0"/>
              <w:autoSpaceDN w:val="0"/>
              <w:adjustRightInd w:val="0"/>
              <w:spacing w:line="288" w:lineRule="auto"/>
              <w:ind w:left="340" w:hanging="340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6.</w:t>
            </w: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ab/>
              <w:t>Instructions and assignments not clear.</w:t>
            </w:r>
          </w:p>
          <w:p w14:paraId="05B0C3B9" w14:textId="77777777" w:rsidR="00E307DB" w:rsidRPr="00E307DB" w:rsidRDefault="00E307DB" w:rsidP="00E307DB">
            <w:pPr>
              <w:widowControl w:val="0"/>
              <w:tabs>
                <w:tab w:val="left" w:pos="340"/>
              </w:tabs>
              <w:autoSpaceDE w:val="0"/>
              <w:autoSpaceDN w:val="0"/>
              <w:adjustRightInd w:val="0"/>
              <w:spacing w:line="288" w:lineRule="auto"/>
              <w:ind w:left="340" w:hanging="340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7.</w:t>
            </w: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ab/>
              <w:t>Weather is getting hotter, drier and relative humidity dropping.</w:t>
            </w:r>
          </w:p>
          <w:p w14:paraId="69513FA2" w14:textId="77777777" w:rsidR="00E307DB" w:rsidRPr="00E307DB" w:rsidRDefault="00E307DB" w:rsidP="00E307DB">
            <w:pPr>
              <w:widowControl w:val="0"/>
              <w:tabs>
                <w:tab w:val="left" w:pos="340"/>
              </w:tabs>
              <w:autoSpaceDE w:val="0"/>
              <w:autoSpaceDN w:val="0"/>
              <w:adjustRightInd w:val="0"/>
              <w:spacing w:line="288" w:lineRule="auto"/>
              <w:ind w:left="340" w:hanging="340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8.</w:t>
            </w: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ab/>
              <w:t>Wind increases and/or changes direction.</w:t>
            </w:r>
          </w:p>
          <w:p w14:paraId="6D03293A" w14:textId="77777777" w:rsidR="00E307DB" w:rsidRPr="00E307DB" w:rsidRDefault="00E307DB" w:rsidP="00E307DB">
            <w:pPr>
              <w:widowControl w:val="0"/>
              <w:tabs>
                <w:tab w:val="left" w:pos="340"/>
              </w:tabs>
              <w:autoSpaceDE w:val="0"/>
              <w:autoSpaceDN w:val="0"/>
              <w:adjustRightInd w:val="0"/>
              <w:spacing w:line="288" w:lineRule="auto"/>
              <w:ind w:left="340" w:hanging="340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9.</w:t>
            </w: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ab/>
              <w:t>Getting frequent spot fires across the line.</w:t>
            </w:r>
          </w:p>
          <w:p w14:paraId="2D518E2F" w14:textId="77777777" w:rsidR="00E307DB" w:rsidRPr="00E307DB" w:rsidRDefault="00E307DB" w:rsidP="00E307DB">
            <w:pPr>
              <w:widowControl w:val="0"/>
              <w:tabs>
                <w:tab w:val="left" w:pos="340"/>
              </w:tabs>
              <w:autoSpaceDE w:val="0"/>
              <w:autoSpaceDN w:val="0"/>
              <w:adjustRightInd w:val="0"/>
              <w:spacing w:line="288" w:lineRule="auto"/>
              <w:ind w:left="340" w:hanging="340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10.</w:t>
            </w: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ab/>
              <w:t xml:space="preserve"> Working on a steep slope.</w:t>
            </w:r>
          </w:p>
          <w:p w14:paraId="2CC85B25" w14:textId="77777777" w:rsidR="00E307DB" w:rsidRPr="00E307DB" w:rsidRDefault="00E307DB" w:rsidP="00E307DB">
            <w:pPr>
              <w:widowControl w:val="0"/>
              <w:tabs>
                <w:tab w:val="left" w:pos="340"/>
              </w:tabs>
              <w:autoSpaceDE w:val="0"/>
              <w:autoSpaceDN w:val="0"/>
              <w:adjustRightInd w:val="0"/>
              <w:spacing w:line="288" w:lineRule="auto"/>
              <w:ind w:left="340" w:hanging="340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12.</w:t>
            </w: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ab/>
              <w:t xml:space="preserve"> Working in rugged terrain.</w:t>
            </w:r>
          </w:p>
          <w:p w14:paraId="1D5D6B84" w14:textId="77777777" w:rsidR="00E307DB" w:rsidRPr="00E307DB" w:rsidRDefault="00E307DB" w:rsidP="00E307DB">
            <w:pPr>
              <w:widowControl w:val="0"/>
              <w:tabs>
                <w:tab w:val="left" w:pos="340"/>
              </w:tabs>
              <w:autoSpaceDE w:val="0"/>
              <w:autoSpaceDN w:val="0"/>
              <w:adjustRightInd w:val="0"/>
              <w:spacing w:line="288" w:lineRule="auto"/>
              <w:ind w:left="340" w:hanging="340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13.</w:t>
            </w: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ab/>
              <w:t xml:space="preserve"> Can’t see main fire.</w:t>
            </w:r>
          </w:p>
          <w:p w14:paraId="23F26EF6" w14:textId="77777777" w:rsidR="00E307DB" w:rsidRPr="00E307DB" w:rsidRDefault="00E307DB" w:rsidP="00E307DB">
            <w:pPr>
              <w:widowControl w:val="0"/>
              <w:tabs>
                <w:tab w:val="left" w:pos="340"/>
              </w:tabs>
              <w:autoSpaceDE w:val="0"/>
              <w:autoSpaceDN w:val="0"/>
              <w:adjustRightInd w:val="0"/>
              <w:spacing w:line="288" w:lineRule="auto"/>
              <w:ind w:left="340" w:hanging="340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14.</w:t>
            </w: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ab/>
              <w:t xml:space="preserve"> In unburnt vegetation.</w:t>
            </w:r>
          </w:p>
          <w:p w14:paraId="26979C33" w14:textId="77777777" w:rsidR="00E307DB" w:rsidRPr="00E307DB" w:rsidRDefault="00E307DB" w:rsidP="00E307DB">
            <w:pPr>
              <w:widowControl w:val="0"/>
              <w:tabs>
                <w:tab w:val="left" w:pos="340"/>
              </w:tabs>
              <w:autoSpaceDE w:val="0"/>
              <w:autoSpaceDN w:val="0"/>
              <w:adjustRightInd w:val="0"/>
              <w:spacing w:line="288" w:lineRule="auto"/>
              <w:ind w:left="340" w:hanging="340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15.</w:t>
            </w: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ab/>
              <w:t xml:space="preserve"> Walking through hot ashes.</w:t>
            </w:r>
          </w:p>
          <w:p w14:paraId="21501949" w14:textId="77777777" w:rsidR="00E307DB" w:rsidRPr="00E307DB" w:rsidRDefault="00E307DB" w:rsidP="00E307DB">
            <w:pPr>
              <w:widowControl w:val="0"/>
              <w:tabs>
                <w:tab w:val="left" w:pos="340"/>
              </w:tabs>
              <w:autoSpaceDE w:val="0"/>
              <w:autoSpaceDN w:val="0"/>
              <w:adjustRightInd w:val="0"/>
              <w:spacing w:line="288" w:lineRule="auto"/>
              <w:ind w:left="340" w:hanging="340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16.</w:t>
            </w: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ab/>
              <w:t xml:space="preserve"> Working alone.</w:t>
            </w:r>
          </w:p>
          <w:p w14:paraId="18E6C74F" w14:textId="77777777" w:rsidR="00E307DB" w:rsidRPr="00E307DB" w:rsidRDefault="00E307DB" w:rsidP="00E307DB">
            <w:pPr>
              <w:widowControl w:val="0"/>
              <w:tabs>
                <w:tab w:val="left" w:pos="340"/>
              </w:tabs>
              <w:autoSpaceDE w:val="0"/>
              <w:autoSpaceDN w:val="0"/>
              <w:adjustRightInd w:val="0"/>
              <w:spacing w:line="288" w:lineRule="auto"/>
              <w:ind w:left="340" w:hanging="340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17.</w:t>
            </w: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ab/>
              <w:t xml:space="preserve"> Getting tired.</w:t>
            </w:r>
          </w:p>
          <w:p w14:paraId="6878E79B" w14:textId="77777777" w:rsidR="00E307DB" w:rsidRPr="00E307DB" w:rsidRDefault="00E307DB" w:rsidP="00E307DB">
            <w:pPr>
              <w:widowControl w:val="0"/>
              <w:tabs>
                <w:tab w:val="left" w:pos="340"/>
              </w:tabs>
              <w:autoSpaceDE w:val="0"/>
              <w:autoSpaceDN w:val="0"/>
              <w:adjustRightInd w:val="0"/>
              <w:spacing w:line="288" w:lineRule="auto"/>
              <w:ind w:left="340" w:hanging="340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18.</w:t>
            </w: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ab/>
              <w:t xml:space="preserve"> Working near machinery.</w:t>
            </w:r>
          </w:p>
          <w:p w14:paraId="015A1136" w14:textId="77777777" w:rsidR="00E307DB" w:rsidRPr="00E307DB" w:rsidRDefault="00E307DB" w:rsidP="00E307DB">
            <w:pPr>
              <w:widowControl w:val="0"/>
              <w:tabs>
                <w:tab w:val="left" w:pos="340"/>
              </w:tabs>
              <w:autoSpaceDE w:val="0"/>
              <w:autoSpaceDN w:val="0"/>
              <w:adjustRightInd w:val="0"/>
              <w:spacing w:line="288" w:lineRule="auto"/>
              <w:ind w:left="340" w:hanging="340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20.</w:t>
            </w: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ab/>
              <w:t xml:space="preserve"> Working with aircraft.</w:t>
            </w:r>
          </w:p>
          <w:p w14:paraId="7752E74E" w14:textId="77777777" w:rsidR="00E307DB" w:rsidRPr="00E307DB" w:rsidRDefault="00E307DB" w:rsidP="00E307DB">
            <w:pPr>
              <w:widowControl w:val="0"/>
              <w:tabs>
                <w:tab w:val="left" w:pos="340"/>
              </w:tabs>
              <w:autoSpaceDE w:val="0"/>
              <w:autoSpaceDN w:val="0"/>
              <w:adjustRightInd w:val="0"/>
              <w:spacing w:line="288" w:lineRule="auto"/>
              <w:ind w:left="340" w:hanging="340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21.</w:t>
            </w:r>
            <w:r w:rsidRPr="00E307DB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ab/>
              <w:t xml:space="preserve"> Working around trees or spars.</w:t>
            </w:r>
          </w:p>
        </w:tc>
      </w:tr>
      <w:tr w:rsidR="00E307DB" w:rsidRPr="00E307DB" w14:paraId="0B922ED2" w14:textId="77777777" w:rsidTr="00E307DB">
        <w:trPr>
          <w:trHeight w:val="1421"/>
        </w:trPr>
        <w:tc>
          <w:tcPr>
            <w:tcW w:w="103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B6E73BF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4.  Specific Safety Points</w:t>
            </w:r>
          </w:p>
          <w:p w14:paraId="375B52BC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</w:p>
          <w:p w14:paraId="4581C2CC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</w:p>
          <w:p w14:paraId="1E1AF769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</w:p>
        </w:tc>
      </w:tr>
      <w:tr w:rsidR="00E307DB" w:rsidRPr="00E307DB" w14:paraId="0F12D411" w14:textId="77777777" w:rsidTr="00E307DB">
        <w:trPr>
          <w:trHeight w:val="553"/>
        </w:trPr>
        <w:tc>
          <w:tcPr>
            <w:tcW w:w="5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21AE032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6.  Prepared By:</w:t>
            </w:r>
          </w:p>
        </w:tc>
        <w:tc>
          <w:tcPr>
            <w:tcW w:w="5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C179097" w14:textId="77777777" w:rsidR="00E307DB" w:rsidRPr="00E307DB" w:rsidRDefault="00E307DB" w:rsidP="00E307DB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Date / Time</w:t>
            </w:r>
          </w:p>
        </w:tc>
      </w:tr>
    </w:tbl>
    <w:p w14:paraId="605E472C" w14:textId="77777777" w:rsidR="00E307DB" w:rsidRDefault="00E307DB" w:rsidP="00E307DB">
      <w:pPr>
        <w:widowControl w:val="0"/>
        <w:autoSpaceDE w:val="0"/>
        <w:autoSpaceDN w:val="0"/>
        <w:adjustRightInd w:val="0"/>
        <w:spacing w:line="288" w:lineRule="auto"/>
        <w:jc w:val="center"/>
        <w:textAlignment w:val="center"/>
        <w:rPr>
          <w:rFonts w:ascii="CorporateS-Bold" w:hAnsi="CorporateS-Bold" w:cs="CorporateS-Bold"/>
          <w:b/>
          <w:bCs/>
          <w:color w:val="000000"/>
          <w:lang w:eastAsia="ja-JP"/>
        </w:rPr>
      </w:pPr>
    </w:p>
    <w:p w14:paraId="1BDD4944" w14:textId="77777777" w:rsidR="00E307DB" w:rsidRDefault="00E307DB">
      <w:pPr>
        <w:rPr>
          <w:rFonts w:ascii="CorporateS-Bold" w:hAnsi="CorporateS-Bold" w:cs="CorporateS-Bold"/>
          <w:b/>
          <w:bCs/>
          <w:color w:val="000000"/>
          <w:lang w:eastAsia="ja-JP"/>
        </w:rPr>
      </w:pPr>
      <w:r>
        <w:rPr>
          <w:rFonts w:ascii="CorporateS-Bold" w:hAnsi="CorporateS-Bold" w:cs="CorporateS-Bold"/>
          <w:b/>
          <w:bCs/>
          <w:color w:val="000000"/>
          <w:lang w:eastAsia="ja-JP"/>
        </w:rPr>
        <w:br w:type="page"/>
      </w:r>
    </w:p>
    <w:tbl>
      <w:tblPr>
        <w:tblW w:w="10206" w:type="dxa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6"/>
        <w:gridCol w:w="443"/>
        <w:gridCol w:w="263"/>
        <w:gridCol w:w="167"/>
        <w:gridCol w:w="420"/>
        <w:gridCol w:w="101"/>
        <w:gridCol w:w="346"/>
        <w:gridCol w:w="419"/>
        <w:gridCol w:w="109"/>
        <w:gridCol w:w="299"/>
        <w:gridCol w:w="411"/>
        <w:gridCol w:w="9"/>
        <w:gridCol w:w="408"/>
        <w:gridCol w:w="420"/>
        <w:gridCol w:w="15"/>
        <w:gridCol w:w="39"/>
        <w:gridCol w:w="365"/>
        <w:gridCol w:w="308"/>
        <w:gridCol w:w="100"/>
        <w:gridCol w:w="324"/>
        <w:gridCol w:w="119"/>
        <w:gridCol w:w="23"/>
        <w:gridCol w:w="246"/>
        <w:gridCol w:w="161"/>
        <w:gridCol w:w="337"/>
        <w:gridCol w:w="83"/>
        <w:gridCol w:w="453"/>
        <w:gridCol w:w="465"/>
        <w:gridCol w:w="243"/>
        <w:gridCol w:w="177"/>
        <w:gridCol w:w="2447"/>
      </w:tblGrid>
      <w:tr w:rsidR="00E307DB" w:rsidRPr="00E307DB" w14:paraId="7B978336" w14:textId="77777777" w:rsidTr="006272ED">
        <w:trPr>
          <w:trHeight w:val="438"/>
        </w:trPr>
        <w:tc>
          <w:tcPr>
            <w:tcW w:w="18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5066DC" w14:textId="77777777" w:rsidR="00E307DB" w:rsidRPr="00E307DB" w:rsidRDefault="00E307DB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ind w:left="400" w:hanging="400"/>
              <w:textAlignment w:val="center"/>
              <w:outlineLvl w:val="3"/>
              <w:rPr>
                <w:rFonts w:ascii="CorporateS-Bold" w:hAnsi="CorporateS-Bold" w:cs="CorporateS-Bold"/>
                <w:b/>
                <w:bCs/>
                <w:color w:val="000000"/>
                <w:sz w:val="20"/>
                <w:szCs w:val="20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20"/>
                <w:szCs w:val="20"/>
                <w:lang w:val="en-GB" w:eastAsia="ja-JP"/>
              </w:rPr>
              <w:t>1.  Incident Name</w:t>
            </w:r>
          </w:p>
        </w:tc>
        <w:tc>
          <w:tcPr>
            <w:tcW w:w="357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E86BF65" w14:textId="77777777" w:rsidR="00E307DB" w:rsidRPr="00E307DB" w:rsidRDefault="00E307DB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ind w:left="400" w:hanging="400"/>
              <w:textAlignment w:val="center"/>
              <w:outlineLvl w:val="3"/>
              <w:rPr>
                <w:rFonts w:ascii="CorporateS-Bold" w:hAnsi="CorporateS-Bold" w:cs="CorporateS-Bold"/>
                <w:b/>
                <w:bCs/>
                <w:color w:val="000000"/>
                <w:sz w:val="20"/>
                <w:szCs w:val="20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20"/>
                <w:szCs w:val="20"/>
                <w:lang w:val="en-GB" w:eastAsia="ja-JP"/>
              </w:rPr>
              <w:t>2.  Operational Period</w:t>
            </w:r>
          </w:p>
        </w:tc>
        <w:tc>
          <w:tcPr>
            <w:tcW w:w="4754" w:type="dxa"/>
            <w:gridSpan w:val="11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2694561" w14:textId="77777777" w:rsidR="00E307DB" w:rsidRPr="00E307DB" w:rsidRDefault="00E307DB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outlineLvl w:val="3"/>
              <w:rPr>
                <w:rFonts w:ascii="CorporateS-Bold" w:hAnsi="CorporateS-Bold" w:cs="CorporateS-Bold"/>
                <w:b/>
                <w:bCs/>
                <w:color w:val="000000"/>
                <w:sz w:val="20"/>
                <w:szCs w:val="20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30"/>
                <w:szCs w:val="30"/>
                <w:lang w:val="en-GB" w:eastAsia="ja-JP"/>
              </w:rPr>
              <w:t>MEDICAL PLAN</w:t>
            </w:r>
          </w:p>
        </w:tc>
      </w:tr>
      <w:tr w:rsidR="00E307DB" w:rsidRPr="00E307DB" w14:paraId="1E1AEF70" w14:textId="77777777" w:rsidTr="006272ED">
        <w:trPr>
          <w:trHeight w:val="297"/>
        </w:trPr>
        <w:tc>
          <w:tcPr>
            <w:tcW w:w="18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E919ACF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357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2ED027E" w14:textId="77777777" w:rsidR="00E307DB" w:rsidRPr="00E307DB" w:rsidRDefault="00554718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 xml:space="preserve">Date:                        </w:t>
            </w:r>
            <w:r w:rsidR="00E307DB"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Time:</w:t>
            </w:r>
          </w:p>
        </w:tc>
        <w:tc>
          <w:tcPr>
            <w:tcW w:w="4754" w:type="dxa"/>
            <w:gridSpan w:val="11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9856906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2BFD8D9A" w14:textId="77777777" w:rsidTr="006272ED">
        <w:trPr>
          <w:trHeight w:val="227"/>
        </w:trPr>
        <w:tc>
          <w:tcPr>
            <w:tcW w:w="10206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A605084" w14:textId="77777777" w:rsidR="00E307DB" w:rsidRPr="00E307DB" w:rsidRDefault="00E307DB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ind w:left="400" w:hanging="400"/>
              <w:textAlignment w:val="center"/>
              <w:outlineLvl w:val="3"/>
              <w:rPr>
                <w:rFonts w:ascii="CorporateS-Bold" w:hAnsi="CorporateS-Bold" w:cs="CorporateS-Bold"/>
                <w:b/>
                <w:bCs/>
                <w:color w:val="000000"/>
                <w:sz w:val="20"/>
                <w:szCs w:val="20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20"/>
                <w:szCs w:val="20"/>
                <w:lang w:val="en-GB" w:eastAsia="ja-JP"/>
              </w:rPr>
              <w:t>3.  First Aid Station</w:t>
            </w:r>
          </w:p>
        </w:tc>
      </w:tr>
      <w:tr w:rsidR="00E307DB" w:rsidRPr="00E307DB" w14:paraId="2FD46621" w14:textId="77777777" w:rsidTr="006272ED">
        <w:trPr>
          <w:trHeight w:val="227"/>
        </w:trPr>
        <w:tc>
          <w:tcPr>
            <w:tcW w:w="18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92E28E2" w14:textId="77777777" w:rsidR="00E307DB" w:rsidRPr="00E307DB" w:rsidRDefault="00E307DB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Name</w:t>
            </w:r>
          </w:p>
        </w:tc>
        <w:tc>
          <w:tcPr>
            <w:tcW w:w="1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AE33B12" w14:textId="77777777" w:rsidR="00E307DB" w:rsidRPr="00E307DB" w:rsidRDefault="00E307DB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Location</w:t>
            </w:r>
          </w:p>
        </w:tc>
        <w:tc>
          <w:tcPr>
            <w:tcW w:w="198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A5DFAA1" w14:textId="77777777" w:rsidR="00E307DB" w:rsidRPr="00E307DB" w:rsidRDefault="00E307DB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Phone/Radio Channel</w:t>
            </w:r>
          </w:p>
        </w:tc>
        <w:tc>
          <w:tcPr>
            <w:tcW w:w="475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264CB34" w14:textId="77777777" w:rsidR="00E307DB" w:rsidRPr="00E307DB" w:rsidRDefault="00E307DB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 xml:space="preserve">Paramedics available at </w:t>
            </w: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br/>
              <w:t>Station</w:t>
            </w:r>
          </w:p>
        </w:tc>
      </w:tr>
      <w:tr w:rsidR="00E307DB" w:rsidRPr="00E307DB" w14:paraId="728E1674" w14:textId="77777777" w:rsidTr="006272ED">
        <w:trPr>
          <w:trHeight w:val="227"/>
        </w:trPr>
        <w:tc>
          <w:tcPr>
            <w:tcW w:w="18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25ECA79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98A2634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98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E84CBF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475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1D4FA2B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56B2A837" w14:textId="77777777" w:rsidTr="006272ED">
        <w:trPr>
          <w:trHeight w:val="227"/>
        </w:trPr>
        <w:tc>
          <w:tcPr>
            <w:tcW w:w="18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0004598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57AAFF6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98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EBD3EBE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475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D1CD8B6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247F4585" w14:textId="77777777" w:rsidTr="006272ED">
        <w:trPr>
          <w:trHeight w:val="227"/>
        </w:trPr>
        <w:tc>
          <w:tcPr>
            <w:tcW w:w="18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EEC279D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4B87F82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98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5009763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475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2BC7FCA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091F9FA9" w14:textId="77777777" w:rsidTr="006272ED">
        <w:trPr>
          <w:trHeight w:val="227"/>
        </w:trPr>
        <w:tc>
          <w:tcPr>
            <w:tcW w:w="18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19AD0B0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B44D3D1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98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A7ED7A3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475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F235277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7B9E8A38" w14:textId="77777777" w:rsidTr="006272ED">
        <w:trPr>
          <w:trHeight w:val="227"/>
        </w:trPr>
        <w:tc>
          <w:tcPr>
            <w:tcW w:w="18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D3CD6C3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207AB71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98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B48D529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475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42647D4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6918D7E7" w14:textId="77777777" w:rsidTr="006272ED">
        <w:trPr>
          <w:trHeight w:val="227"/>
        </w:trPr>
        <w:tc>
          <w:tcPr>
            <w:tcW w:w="18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C299071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196E989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98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58A063D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475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B1E00FE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158B4F5F" w14:textId="77777777" w:rsidTr="006272ED">
        <w:trPr>
          <w:trHeight w:val="227"/>
        </w:trPr>
        <w:tc>
          <w:tcPr>
            <w:tcW w:w="18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91FABA1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F084336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98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B07550C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475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3566C73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2A1ADF36" w14:textId="77777777" w:rsidTr="006272ED">
        <w:trPr>
          <w:trHeight w:val="227"/>
        </w:trPr>
        <w:tc>
          <w:tcPr>
            <w:tcW w:w="10206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C70AFF4" w14:textId="77777777" w:rsidR="00E307DB" w:rsidRPr="00E307DB" w:rsidRDefault="00E307DB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ind w:left="400" w:hanging="400"/>
              <w:textAlignment w:val="center"/>
              <w:outlineLvl w:val="3"/>
              <w:rPr>
                <w:rFonts w:ascii="CorporateS-Bold" w:hAnsi="CorporateS-Bold" w:cs="CorporateS-Bold"/>
                <w:b/>
                <w:bCs/>
                <w:color w:val="000000"/>
                <w:sz w:val="20"/>
                <w:szCs w:val="20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20"/>
                <w:szCs w:val="20"/>
                <w:lang w:val="en-GB" w:eastAsia="ja-JP"/>
              </w:rPr>
              <w:t>4.  Transportation</w:t>
            </w:r>
          </w:p>
        </w:tc>
      </w:tr>
      <w:tr w:rsidR="00E307DB" w:rsidRPr="00E307DB" w14:paraId="6DB75DAC" w14:textId="77777777" w:rsidTr="006272ED">
        <w:trPr>
          <w:trHeight w:val="227"/>
        </w:trPr>
        <w:tc>
          <w:tcPr>
            <w:tcW w:w="18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3F1DD9A" w14:textId="77777777" w:rsidR="00E307DB" w:rsidRPr="00E307DB" w:rsidRDefault="00E307DB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Ambulance Service</w:t>
            </w:r>
          </w:p>
        </w:tc>
        <w:tc>
          <w:tcPr>
            <w:tcW w:w="1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0CF459F" w14:textId="77777777" w:rsidR="00E307DB" w:rsidRPr="00E307DB" w:rsidRDefault="00E307DB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Address</w:t>
            </w:r>
          </w:p>
        </w:tc>
        <w:tc>
          <w:tcPr>
            <w:tcW w:w="198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AAEB516" w14:textId="77777777" w:rsidR="00E307DB" w:rsidRPr="00E307DB" w:rsidRDefault="00E307DB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Phone/Radio Channel</w:t>
            </w:r>
          </w:p>
        </w:tc>
        <w:tc>
          <w:tcPr>
            <w:tcW w:w="475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B65DC0A" w14:textId="77777777" w:rsidR="00E307DB" w:rsidRPr="00E307DB" w:rsidRDefault="00E307DB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Paramedics available with ambulance</w:t>
            </w:r>
          </w:p>
        </w:tc>
      </w:tr>
      <w:tr w:rsidR="00E307DB" w:rsidRPr="00E307DB" w14:paraId="549CDD02" w14:textId="77777777" w:rsidTr="006272ED">
        <w:trPr>
          <w:trHeight w:val="227"/>
        </w:trPr>
        <w:tc>
          <w:tcPr>
            <w:tcW w:w="18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E917ADC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E2308A4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98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10F3054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475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EBDDB8E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2E009D10" w14:textId="77777777" w:rsidTr="006272ED">
        <w:trPr>
          <w:trHeight w:val="227"/>
        </w:trPr>
        <w:tc>
          <w:tcPr>
            <w:tcW w:w="18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0D76A79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31C6825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98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3D41227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475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9C963A6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772F1554" w14:textId="77777777" w:rsidTr="006272ED">
        <w:trPr>
          <w:trHeight w:val="227"/>
        </w:trPr>
        <w:tc>
          <w:tcPr>
            <w:tcW w:w="18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8964CC5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90C193A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98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030A2FC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475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4E95A04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7D953491" w14:textId="77777777" w:rsidTr="006272ED">
        <w:trPr>
          <w:trHeight w:val="227"/>
        </w:trPr>
        <w:tc>
          <w:tcPr>
            <w:tcW w:w="18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4523B76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1C01920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98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190B2C0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475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726263A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79EF3A88" w14:textId="77777777" w:rsidTr="006272ED">
        <w:trPr>
          <w:trHeight w:val="227"/>
        </w:trPr>
        <w:tc>
          <w:tcPr>
            <w:tcW w:w="18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00E9E8A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BE5001B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98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B41DBD6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475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89B53EA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07FE1FB4" w14:textId="77777777" w:rsidTr="006272ED">
        <w:trPr>
          <w:trHeight w:val="227"/>
        </w:trPr>
        <w:tc>
          <w:tcPr>
            <w:tcW w:w="10206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9A55D6D" w14:textId="77777777" w:rsidR="00E307DB" w:rsidRPr="00E307DB" w:rsidRDefault="00E307DB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ind w:left="400" w:hanging="400"/>
              <w:textAlignment w:val="center"/>
              <w:outlineLvl w:val="3"/>
              <w:rPr>
                <w:rFonts w:ascii="CorporateS-Bold" w:hAnsi="CorporateS-Bold" w:cs="CorporateS-Bold"/>
                <w:b/>
                <w:bCs/>
                <w:color w:val="000000"/>
                <w:sz w:val="20"/>
                <w:szCs w:val="20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20"/>
                <w:szCs w:val="20"/>
                <w:lang w:val="en-GB" w:eastAsia="ja-JP"/>
              </w:rPr>
              <w:t>5.  Hospitals</w:t>
            </w:r>
          </w:p>
        </w:tc>
      </w:tr>
      <w:tr w:rsidR="00E307DB" w:rsidRPr="00E307DB" w14:paraId="435E27AB" w14:textId="77777777" w:rsidTr="006272ED">
        <w:trPr>
          <w:trHeight w:val="227"/>
        </w:trPr>
        <w:tc>
          <w:tcPr>
            <w:tcW w:w="18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B12EE98" w14:textId="77777777" w:rsidR="00E307DB" w:rsidRPr="00E307DB" w:rsidRDefault="00E307DB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Hospital Name</w:t>
            </w:r>
          </w:p>
        </w:tc>
        <w:tc>
          <w:tcPr>
            <w:tcW w:w="1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0580B84" w14:textId="77777777" w:rsidR="00E307DB" w:rsidRPr="00E307DB" w:rsidRDefault="00E307DB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Address</w:t>
            </w:r>
          </w:p>
        </w:tc>
        <w:tc>
          <w:tcPr>
            <w:tcW w:w="8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CBEC00A" w14:textId="77777777" w:rsidR="00E307DB" w:rsidRPr="00E307DB" w:rsidRDefault="00E307DB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Phone</w:t>
            </w:r>
          </w:p>
        </w:tc>
        <w:tc>
          <w:tcPr>
            <w:tcW w:w="585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CDA077E" w14:textId="77777777" w:rsidR="00E307DB" w:rsidRPr="00E307DB" w:rsidRDefault="00E307DB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Travel Time</w:t>
            </w:r>
          </w:p>
        </w:tc>
      </w:tr>
      <w:tr w:rsidR="00E307DB" w:rsidRPr="00E307DB" w14:paraId="199FEAA9" w14:textId="77777777" w:rsidTr="006272ED">
        <w:trPr>
          <w:trHeight w:val="227"/>
        </w:trPr>
        <w:tc>
          <w:tcPr>
            <w:tcW w:w="18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E249C1F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D86124D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8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B78E0ED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0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759AC7B" w14:textId="77777777" w:rsidR="00E307DB" w:rsidRPr="00E307DB" w:rsidRDefault="00E307DB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Road</w:t>
            </w:r>
          </w:p>
        </w:tc>
        <w:tc>
          <w:tcPr>
            <w:tcW w:w="8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63AAFFF" w14:textId="77777777" w:rsidR="00E307DB" w:rsidRPr="00E307DB" w:rsidRDefault="00E307DB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Air</w:t>
            </w:r>
          </w:p>
        </w:tc>
        <w:tc>
          <w:tcPr>
            <w:tcW w:w="12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47E7DCA" w14:textId="77777777" w:rsidR="00E307DB" w:rsidRPr="00E307DB" w:rsidRDefault="00E307DB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Burn Unit</w:t>
            </w: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3AC720B" w14:textId="77777777" w:rsidR="00E307DB" w:rsidRPr="00E307DB" w:rsidRDefault="00E307DB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Heli Pad</w:t>
            </w:r>
          </w:p>
        </w:tc>
      </w:tr>
      <w:tr w:rsidR="00E307DB" w:rsidRPr="00E307DB" w14:paraId="3A4D43C9" w14:textId="77777777" w:rsidTr="006272ED">
        <w:trPr>
          <w:trHeight w:val="287"/>
        </w:trPr>
        <w:tc>
          <w:tcPr>
            <w:tcW w:w="18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6FA26FE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5B6B0B1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8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CA56F03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0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1A09177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8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7F97817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2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880FFD7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7E3D41E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556E04C2" w14:textId="77777777" w:rsidTr="006272ED">
        <w:trPr>
          <w:trHeight w:val="227"/>
        </w:trPr>
        <w:tc>
          <w:tcPr>
            <w:tcW w:w="18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12E5B66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A7528AE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8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BA65FC5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0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8B4EA1F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8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F869447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2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8F37302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E900072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4D6F6B85" w14:textId="77777777" w:rsidTr="006272ED">
        <w:trPr>
          <w:trHeight w:val="227"/>
        </w:trPr>
        <w:tc>
          <w:tcPr>
            <w:tcW w:w="18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8B95D2A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A381A87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8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55E9A10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0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9493CBE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8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9AC1232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2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9430BD0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C2909F1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74B1FA4B" w14:textId="77777777" w:rsidTr="006272ED">
        <w:trPr>
          <w:trHeight w:val="227"/>
        </w:trPr>
        <w:tc>
          <w:tcPr>
            <w:tcW w:w="18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67CA8A7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75EF89E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8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1749918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0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1220371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8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0EAB1BD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2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6B14F2B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B36E9BE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09584E64" w14:textId="77777777" w:rsidTr="006272ED">
        <w:trPr>
          <w:trHeight w:val="227"/>
        </w:trPr>
        <w:tc>
          <w:tcPr>
            <w:tcW w:w="18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ADC16C0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861C3F4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8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9A73962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0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F516B53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8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18F1969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12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9CE84D9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2CB390C" w14:textId="77777777" w:rsidR="00E307DB" w:rsidRPr="00E307DB" w:rsidRDefault="00E307DB" w:rsidP="00626235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E307DB" w:rsidRPr="00E307DB" w14:paraId="03064830" w14:textId="77777777" w:rsidTr="006272ED">
        <w:trPr>
          <w:trHeight w:val="227"/>
        </w:trPr>
        <w:tc>
          <w:tcPr>
            <w:tcW w:w="10206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9956310" w14:textId="77777777" w:rsidR="00E307DB" w:rsidRPr="00E307DB" w:rsidRDefault="00E307DB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ind w:left="400" w:hanging="400"/>
              <w:textAlignment w:val="center"/>
              <w:outlineLvl w:val="3"/>
              <w:rPr>
                <w:rFonts w:ascii="CorporateS-Bold" w:hAnsi="CorporateS-Bold" w:cs="CorporateS-Bold"/>
                <w:b/>
                <w:bCs/>
                <w:color w:val="000000"/>
                <w:sz w:val="20"/>
                <w:szCs w:val="20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20"/>
                <w:szCs w:val="20"/>
                <w:lang w:val="en-GB" w:eastAsia="ja-JP"/>
              </w:rPr>
              <w:t>6. Special Emergency Procedures:</w:t>
            </w:r>
          </w:p>
        </w:tc>
      </w:tr>
      <w:tr w:rsidR="00E307DB" w:rsidRPr="00E307DB" w14:paraId="23652B50" w14:textId="77777777" w:rsidTr="006272ED">
        <w:trPr>
          <w:trHeight w:val="227"/>
        </w:trPr>
        <w:tc>
          <w:tcPr>
            <w:tcW w:w="5452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30C1814" w14:textId="77777777" w:rsidR="00E307DB" w:rsidRPr="00E307DB" w:rsidRDefault="00E307DB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ind w:left="400" w:hanging="400"/>
              <w:textAlignment w:val="center"/>
              <w:outlineLvl w:val="3"/>
              <w:rPr>
                <w:rFonts w:ascii="CorporateS-Bold" w:hAnsi="CorporateS-Bold" w:cs="CorporateS-Bold"/>
                <w:b/>
                <w:bCs/>
                <w:color w:val="000000"/>
                <w:sz w:val="20"/>
                <w:szCs w:val="20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20"/>
                <w:szCs w:val="20"/>
                <w:lang w:val="en-GB" w:eastAsia="ja-JP"/>
              </w:rPr>
              <w:t>7.  Prepared By:</w:t>
            </w:r>
          </w:p>
        </w:tc>
        <w:tc>
          <w:tcPr>
            <w:tcW w:w="475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2048B6A" w14:textId="77777777" w:rsidR="00E307DB" w:rsidRPr="00E307DB" w:rsidRDefault="00E307DB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ind w:left="400" w:hanging="400"/>
              <w:textAlignment w:val="center"/>
              <w:outlineLvl w:val="3"/>
              <w:rPr>
                <w:rFonts w:ascii="CorporateS-Bold" w:hAnsi="CorporateS-Bold" w:cs="CorporateS-Bold"/>
                <w:b/>
                <w:bCs/>
                <w:color w:val="000000"/>
                <w:sz w:val="20"/>
                <w:szCs w:val="20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20"/>
                <w:szCs w:val="20"/>
                <w:lang w:val="en-GB" w:eastAsia="ja-JP"/>
              </w:rPr>
              <w:t>Date / Time</w:t>
            </w:r>
          </w:p>
        </w:tc>
      </w:tr>
      <w:tr w:rsidR="00E307DB" w:rsidRPr="00E307DB" w14:paraId="7214E105" w14:textId="77777777" w:rsidTr="006272ED">
        <w:trPr>
          <w:trHeight w:val="227"/>
        </w:trPr>
        <w:tc>
          <w:tcPr>
            <w:tcW w:w="5452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B3B72AD" w14:textId="2A2A4603" w:rsidR="00E307DB" w:rsidRPr="00E307DB" w:rsidRDefault="00626235" w:rsidP="00554718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ind w:left="400" w:hanging="400"/>
              <w:textAlignment w:val="center"/>
              <w:outlineLvl w:val="3"/>
              <w:rPr>
                <w:rFonts w:ascii="CorporateS-Bold" w:hAnsi="CorporateS-Bold" w:cs="CorporateS-Bold"/>
                <w:b/>
                <w:bCs/>
                <w:color w:val="000000"/>
                <w:sz w:val="20"/>
                <w:szCs w:val="20"/>
                <w:lang w:val="en-GB" w:eastAsia="ja-JP"/>
              </w:rPr>
            </w:pPr>
            <w:r>
              <w:rPr>
                <w:rFonts w:ascii="CorporateS-Bold" w:hAnsi="CorporateS-Bold" w:cs="CorporateS-Bold"/>
                <w:b/>
                <w:bCs/>
                <w:color w:val="000000"/>
                <w:sz w:val="20"/>
                <w:szCs w:val="20"/>
                <w:lang w:val="en-GB" w:eastAsia="ja-JP"/>
              </w:rPr>
              <w:t>8</w:t>
            </w:r>
            <w:r w:rsidR="00E307DB" w:rsidRPr="00E307DB">
              <w:rPr>
                <w:rFonts w:ascii="CorporateS-Bold" w:hAnsi="CorporateS-Bold" w:cs="CorporateS-Bold"/>
                <w:b/>
                <w:bCs/>
                <w:color w:val="000000"/>
                <w:sz w:val="20"/>
                <w:szCs w:val="20"/>
                <w:lang w:val="en-GB" w:eastAsia="ja-JP"/>
              </w:rPr>
              <w:t>.  Reviewed by Safety Advisor:</w:t>
            </w:r>
          </w:p>
        </w:tc>
        <w:tc>
          <w:tcPr>
            <w:tcW w:w="475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2AB5627" w14:textId="77777777" w:rsidR="00E307DB" w:rsidRPr="00E307DB" w:rsidRDefault="00E307DB" w:rsidP="00554718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ind w:left="400" w:hanging="400"/>
              <w:textAlignment w:val="center"/>
              <w:outlineLvl w:val="3"/>
              <w:rPr>
                <w:rFonts w:ascii="CorporateS-Bold" w:hAnsi="CorporateS-Bold" w:cs="CorporateS-Bold"/>
                <w:b/>
                <w:bCs/>
                <w:color w:val="000000"/>
                <w:sz w:val="20"/>
                <w:szCs w:val="20"/>
                <w:lang w:val="en-GB" w:eastAsia="ja-JP"/>
              </w:rPr>
            </w:pPr>
            <w:r w:rsidRPr="00E307DB">
              <w:rPr>
                <w:rFonts w:ascii="CorporateS-Bold" w:hAnsi="CorporateS-Bold" w:cs="CorporateS-Bold"/>
                <w:b/>
                <w:bCs/>
                <w:color w:val="000000"/>
                <w:sz w:val="20"/>
                <w:szCs w:val="20"/>
                <w:lang w:val="en-GB" w:eastAsia="ja-JP"/>
              </w:rPr>
              <w:t>Date / Time</w:t>
            </w:r>
          </w:p>
        </w:tc>
      </w:tr>
      <w:tr w:rsidR="00626235" w:rsidRPr="00626235" w14:paraId="31D21F83" w14:textId="77777777" w:rsidTr="006272ED">
        <w:trPr>
          <w:trHeight w:val="339"/>
        </w:trPr>
        <w:tc>
          <w:tcPr>
            <w:tcW w:w="10206" w:type="dxa"/>
            <w:gridSpan w:val="31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FDEF4D" w14:textId="77777777" w:rsidR="00626235" w:rsidRPr="00626235" w:rsidRDefault="00626235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textAlignment w:val="center"/>
              <w:outlineLvl w:val="3"/>
              <w:rPr>
                <w:rFonts w:ascii="CorporateS-Bold" w:hAnsi="CorporateS-Bold" w:cs="CorporateS-Bold"/>
                <w:b/>
                <w:bCs/>
                <w:sz w:val="20"/>
                <w:szCs w:val="20"/>
                <w:lang w:val="en-GB" w:eastAsia="ja-JP"/>
              </w:rPr>
            </w:pPr>
            <w:r w:rsidRPr="00626235">
              <w:rPr>
                <w:rFonts w:ascii="CorporateS-Bold" w:hAnsi="CorporateS-Bold" w:cs="CorporateS-Bold"/>
                <w:b/>
                <w:bCs/>
                <w:sz w:val="30"/>
                <w:szCs w:val="30"/>
                <w:lang w:val="en-GB" w:eastAsia="ja-JP"/>
              </w:rPr>
              <w:t>INCIDENT ORGANISER VELDFIRE</w:t>
            </w:r>
          </w:p>
        </w:tc>
      </w:tr>
      <w:tr w:rsidR="00626235" w:rsidRPr="00626235" w14:paraId="23FE8231" w14:textId="77777777" w:rsidTr="006272ED">
        <w:trPr>
          <w:trHeight w:val="252"/>
        </w:trPr>
        <w:tc>
          <w:tcPr>
            <w:tcW w:w="10206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0FA374" w14:textId="20F64857" w:rsidR="00626235" w:rsidRPr="00626235" w:rsidRDefault="00626235" w:rsidP="00626235">
            <w:pPr>
              <w:widowControl w:val="0"/>
              <w:tabs>
                <w:tab w:val="left" w:pos="240"/>
                <w:tab w:val="left" w:pos="180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lang w:val="en-GB" w:eastAsia="ja-JP"/>
              </w:rPr>
            </w:pPr>
            <w:r w:rsidRPr="00626235">
              <w:rPr>
                <w:rFonts w:ascii="CorporateS-Bold" w:hAnsi="CorporateS-Bold" w:cs="CorporateS-Bold"/>
                <w:b/>
                <w:bCs/>
                <w:lang w:val="en-GB" w:eastAsia="ja-JP"/>
              </w:rPr>
              <w:t>Situation Report</w:t>
            </w:r>
            <w:r w:rsidRPr="00626235">
              <w:rPr>
                <w:rFonts w:ascii="CorporateS-Bold" w:hAnsi="CorporateS-Bold" w:cs="CorporateS-Bold"/>
                <w:b/>
                <w:bCs/>
                <w:lang w:val="en-GB" w:eastAsia="ja-JP"/>
              </w:rPr>
              <w:tab/>
            </w:r>
          </w:p>
        </w:tc>
      </w:tr>
      <w:tr w:rsidR="00626235" w:rsidRPr="00626235" w14:paraId="7A5E2BA9" w14:textId="77777777" w:rsidTr="006272ED">
        <w:trPr>
          <w:trHeight w:val="170"/>
        </w:trPr>
        <w:tc>
          <w:tcPr>
            <w:tcW w:w="5840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D55E99" w14:textId="77777777" w:rsidR="00626235" w:rsidRPr="00626235" w:rsidRDefault="00626235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sz w:val="18"/>
                <w:szCs w:val="18"/>
                <w:lang w:val="en-GB" w:eastAsia="ja-JP"/>
              </w:rPr>
            </w:pPr>
            <w:r w:rsidRPr="00626235">
              <w:rPr>
                <w:rFonts w:ascii="CorporateS-Bold" w:hAnsi="CorporateS-Bold" w:cs="CorporateS-Bold"/>
                <w:b/>
                <w:bCs/>
                <w:sz w:val="16"/>
                <w:szCs w:val="16"/>
                <w:lang w:val="en-GB" w:eastAsia="ja-JP"/>
              </w:rPr>
              <w:t>Incident Name:</w:t>
            </w:r>
          </w:p>
        </w:tc>
        <w:tc>
          <w:tcPr>
            <w:tcW w:w="43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9B1AC1" w14:textId="77777777" w:rsidR="00626235" w:rsidRPr="00626235" w:rsidRDefault="00626235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sz w:val="18"/>
                <w:szCs w:val="18"/>
                <w:lang w:val="en-GB" w:eastAsia="ja-JP"/>
              </w:rPr>
            </w:pPr>
            <w:r w:rsidRPr="00626235">
              <w:rPr>
                <w:rFonts w:ascii="CorporateS-Bold" w:hAnsi="CorporateS-Bold" w:cs="CorporateS-Bold"/>
                <w:b/>
                <w:bCs/>
                <w:sz w:val="16"/>
                <w:szCs w:val="16"/>
                <w:lang w:val="en-GB" w:eastAsia="ja-JP"/>
              </w:rPr>
              <w:t>Shift:</w:t>
            </w:r>
          </w:p>
        </w:tc>
      </w:tr>
      <w:tr w:rsidR="00626235" w:rsidRPr="00626235" w14:paraId="46F951DA" w14:textId="77777777" w:rsidTr="006272ED">
        <w:trPr>
          <w:trHeight w:val="170"/>
        </w:trPr>
        <w:tc>
          <w:tcPr>
            <w:tcW w:w="5840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BDF287" w14:textId="77777777" w:rsidR="00626235" w:rsidRPr="00626235" w:rsidRDefault="00626235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sz w:val="18"/>
                <w:szCs w:val="18"/>
                <w:lang w:val="en-GB" w:eastAsia="ja-JP"/>
              </w:rPr>
            </w:pPr>
            <w:r w:rsidRPr="00626235">
              <w:rPr>
                <w:rFonts w:ascii="CorporateS-Bold" w:hAnsi="CorporateS-Bold" w:cs="CorporateS-Bold"/>
                <w:b/>
                <w:bCs/>
                <w:sz w:val="16"/>
                <w:szCs w:val="16"/>
                <w:lang w:val="en-GB" w:eastAsia="ja-JP"/>
              </w:rPr>
              <w:t>Location:</w:t>
            </w:r>
          </w:p>
        </w:tc>
        <w:tc>
          <w:tcPr>
            <w:tcW w:w="43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0DC988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626235" w:rsidRPr="00626235" w14:paraId="6237547B" w14:textId="77777777" w:rsidTr="006272ED">
        <w:trPr>
          <w:trHeight w:val="170"/>
        </w:trPr>
        <w:tc>
          <w:tcPr>
            <w:tcW w:w="5840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C6042A" w14:textId="77777777" w:rsidR="00626235" w:rsidRPr="00626235" w:rsidRDefault="00626235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sz w:val="18"/>
                <w:szCs w:val="18"/>
                <w:lang w:val="en-GB" w:eastAsia="ja-JP"/>
              </w:rPr>
            </w:pPr>
            <w:r w:rsidRPr="00626235">
              <w:rPr>
                <w:rFonts w:ascii="CorporateS-Bold" w:hAnsi="CorporateS-Bold" w:cs="CorporateS-Bold"/>
                <w:b/>
                <w:bCs/>
                <w:sz w:val="16"/>
                <w:szCs w:val="16"/>
                <w:lang w:val="en-GB" w:eastAsia="ja-JP"/>
              </w:rPr>
              <w:t>Incident Number:</w:t>
            </w:r>
          </w:p>
        </w:tc>
        <w:tc>
          <w:tcPr>
            <w:tcW w:w="43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9AB5A4" w14:textId="77777777" w:rsidR="00626235" w:rsidRPr="00626235" w:rsidRDefault="00626235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sz w:val="18"/>
                <w:szCs w:val="18"/>
                <w:lang w:val="en-GB" w:eastAsia="ja-JP"/>
              </w:rPr>
            </w:pPr>
            <w:r w:rsidRPr="00626235">
              <w:rPr>
                <w:rFonts w:ascii="CorporateS-Bold" w:hAnsi="CorporateS-Bold" w:cs="CorporateS-Bold"/>
                <w:b/>
                <w:bCs/>
                <w:sz w:val="16"/>
                <w:szCs w:val="16"/>
                <w:lang w:val="en-GB" w:eastAsia="ja-JP"/>
              </w:rPr>
              <w:t>Date:</w:t>
            </w:r>
          </w:p>
        </w:tc>
      </w:tr>
      <w:tr w:rsidR="00626235" w:rsidRPr="00626235" w14:paraId="1D6B4CBD" w14:textId="77777777" w:rsidTr="006272ED">
        <w:trPr>
          <w:trHeight w:val="170"/>
        </w:trPr>
        <w:tc>
          <w:tcPr>
            <w:tcW w:w="5840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B0CEEB" w14:textId="77777777" w:rsidR="00626235" w:rsidRPr="00626235" w:rsidRDefault="00626235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sz w:val="18"/>
                <w:szCs w:val="18"/>
                <w:lang w:val="en-GB" w:eastAsia="ja-JP"/>
              </w:rPr>
            </w:pPr>
            <w:r w:rsidRPr="00626235">
              <w:rPr>
                <w:rFonts w:ascii="CorporateS-Bold" w:hAnsi="CorporateS-Bold" w:cs="CorporateS-Bold"/>
                <w:b/>
                <w:bCs/>
                <w:sz w:val="16"/>
                <w:szCs w:val="16"/>
                <w:lang w:val="en-GB" w:eastAsia="ja-JP"/>
              </w:rPr>
              <w:t>Incident Type:</w:t>
            </w:r>
          </w:p>
        </w:tc>
        <w:tc>
          <w:tcPr>
            <w:tcW w:w="43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FEFE37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626235" w:rsidRPr="00626235" w14:paraId="06B0B27A" w14:textId="77777777" w:rsidTr="006272ED">
        <w:trPr>
          <w:trHeight w:val="170"/>
        </w:trPr>
        <w:tc>
          <w:tcPr>
            <w:tcW w:w="5840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6BB073" w14:textId="77777777" w:rsidR="00626235" w:rsidRPr="00626235" w:rsidRDefault="00626235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sz w:val="18"/>
                <w:szCs w:val="18"/>
                <w:lang w:val="en-GB" w:eastAsia="ja-JP"/>
              </w:rPr>
            </w:pPr>
            <w:r w:rsidRPr="00626235">
              <w:rPr>
                <w:rFonts w:ascii="CorporateS-Bold" w:hAnsi="CorporateS-Bold" w:cs="CorporateS-Bold"/>
                <w:b/>
                <w:bCs/>
                <w:sz w:val="16"/>
                <w:szCs w:val="16"/>
                <w:lang w:val="en-GB" w:eastAsia="ja-JP"/>
              </w:rPr>
              <w:t>Grid Reference:</w:t>
            </w:r>
          </w:p>
        </w:tc>
        <w:tc>
          <w:tcPr>
            <w:tcW w:w="43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5CF1B0" w14:textId="77777777" w:rsidR="00626235" w:rsidRPr="00626235" w:rsidRDefault="00626235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sz w:val="18"/>
                <w:szCs w:val="18"/>
                <w:lang w:val="en-GB" w:eastAsia="ja-JP"/>
              </w:rPr>
            </w:pPr>
            <w:r w:rsidRPr="00626235">
              <w:rPr>
                <w:rFonts w:ascii="CorporateS-Bold" w:hAnsi="CorporateS-Bold" w:cs="CorporateS-Bold"/>
                <w:b/>
                <w:bCs/>
                <w:sz w:val="16"/>
                <w:szCs w:val="16"/>
                <w:lang w:val="en-GB" w:eastAsia="ja-JP"/>
              </w:rPr>
              <w:t>Hours:</w:t>
            </w:r>
          </w:p>
        </w:tc>
      </w:tr>
      <w:tr w:rsidR="00626235" w:rsidRPr="00626235" w14:paraId="0E5071C1" w14:textId="77777777" w:rsidTr="006272ED">
        <w:trPr>
          <w:trHeight w:val="402"/>
        </w:trPr>
        <w:tc>
          <w:tcPr>
            <w:tcW w:w="10206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BB9503" w14:textId="77777777" w:rsidR="00626235" w:rsidRPr="00626235" w:rsidRDefault="00626235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sz w:val="18"/>
                <w:szCs w:val="18"/>
                <w:lang w:val="en-GB" w:eastAsia="ja-JP"/>
              </w:rPr>
            </w:pPr>
            <w:r w:rsidRPr="00626235">
              <w:rPr>
                <w:rFonts w:ascii="CorporateS-Bold" w:hAnsi="CorporateS-Bold" w:cs="CorporateS-Bold"/>
                <w:b/>
                <w:bCs/>
                <w:sz w:val="16"/>
                <w:szCs w:val="16"/>
                <w:lang w:val="en-GB" w:eastAsia="ja-JP"/>
              </w:rPr>
              <w:t>Assessment:  Current situation (Note any critical issues &amp; assumptions made)</w:t>
            </w:r>
          </w:p>
        </w:tc>
      </w:tr>
      <w:tr w:rsidR="00626235" w:rsidRPr="00626235" w14:paraId="16BCAB2B" w14:textId="77777777" w:rsidTr="006272ED">
        <w:trPr>
          <w:trHeight w:val="410"/>
        </w:trPr>
        <w:tc>
          <w:tcPr>
            <w:tcW w:w="10206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28AE8A" w14:textId="77777777" w:rsidR="00626235" w:rsidRPr="00626235" w:rsidRDefault="00626235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sz w:val="18"/>
                <w:szCs w:val="18"/>
                <w:lang w:val="en-GB" w:eastAsia="ja-JP"/>
              </w:rPr>
            </w:pPr>
            <w:r w:rsidRPr="00626235">
              <w:rPr>
                <w:rFonts w:ascii="CorporateS-Bold" w:hAnsi="CorporateS-Bold" w:cs="CorporateS-Bold"/>
                <w:b/>
                <w:bCs/>
                <w:sz w:val="16"/>
                <w:szCs w:val="16"/>
                <w:lang w:val="en-GB" w:eastAsia="ja-JP"/>
              </w:rPr>
              <w:t>Action Taken:  (Consider Progress)</w:t>
            </w:r>
          </w:p>
        </w:tc>
      </w:tr>
      <w:tr w:rsidR="00626235" w:rsidRPr="00626235" w14:paraId="0303B7D3" w14:textId="77777777" w:rsidTr="006272ED">
        <w:trPr>
          <w:trHeight w:val="404"/>
        </w:trPr>
        <w:tc>
          <w:tcPr>
            <w:tcW w:w="10206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FF4B97" w14:textId="77777777" w:rsidR="00626235" w:rsidRPr="00626235" w:rsidRDefault="00626235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sz w:val="18"/>
                <w:szCs w:val="18"/>
                <w:lang w:val="en-GB" w:eastAsia="ja-JP"/>
              </w:rPr>
            </w:pPr>
            <w:r w:rsidRPr="00626235">
              <w:rPr>
                <w:rFonts w:ascii="CorporateS-Bold" w:hAnsi="CorporateS-Bold" w:cs="CorporateS-Bold"/>
                <w:b/>
                <w:bCs/>
                <w:sz w:val="16"/>
                <w:szCs w:val="16"/>
                <w:lang w:val="en-GB" w:eastAsia="ja-JP"/>
              </w:rPr>
              <w:t>Factors:  (Weather and other factors or limitation should be noted, including resource status)</w:t>
            </w:r>
          </w:p>
        </w:tc>
      </w:tr>
      <w:tr w:rsidR="00626235" w:rsidRPr="00626235" w14:paraId="34C76C5E" w14:textId="77777777" w:rsidTr="006272ED">
        <w:trPr>
          <w:trHeight w:val="384"/>
        </w:trPr>
        <w:tc>
          <w:tcPr>
            <w:tcW w:w="10206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AFD692" w14:textId="77777777" w:rsidR="00626235" w:rsidRPr="00626235" w:rsidRDefault="00626235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sz w:val="18"/>
                <w:szCs w:val="18"/>
                <w:lang w:val="en-GB" w:eastAsia="ja-JP"/>
              </w:rPr>
            </w:pPr>
            <w:r w:rsidRPr="00626235">
              <w:rPr>
                <w:rFonts w:ascii="CorporateS-Bold" w:hAnsi="CorporateS-Bold" w:cs="CorporateS-Bold"/>
                <w:b/>
                <w:bCs/>
                <w:sz w:val="16"/>
                <w:szCs w:val="16"/>
                <w:lang w:val="en-GB" w:eastAsia="ja-JP"/>
              </w:rPr>
              <w:t>Predicted Incident Development: (Note how this situation is expected to evolve)</w:t>
            </w:r>
          </w:p>
        </w:tc>
      </w:tr>
      <w:tr w:rsidR="00626235" w:rsidRPr="00626235" w14:paraId="3312F717" w14:textId="77777777" w:rsidTr="006272ED">
        <w:trPr>
          <w:trHeight w:val="288"/>
        </w:trPr>
        <w:tc>
          <w:tcPr>
            <w:tcW w:w="10206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952E02" w14:textId="77777777" w:rsidR="00626235" w:rsidRPr="00626235" w:rsidRDefault="00626235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lang w:val="en-GB" w:eastAsia="ja-JP"/>
              </w:rPr>
            </w:pPr>
            <w:r w:rsidRPr="00626235">
              <w:rPr>
                <w:rFonts w:ascii="CorporateS-Bold" w:hAnsi="CorporateS-Bold" w:cs="CorporateS-Bold"/>
                <w:b/>
                <w:bCs/>
                <w:lang w:val="en-GB" w:eastAsia="ja-JP"/>
              </w:rPr>
              <w:t>Resource Summary</w:t>
            </w:r>
          </w:p>
        </w:tc>
      </w:tr>
      <w:tr w:rsidR="00626235" w:rsidRPr="00626235" w14:paraId="305AFA73" w14:textId="77777777" w:rsidTr="006272ED">
        <w:trPr>
          <w:trHeight w:val="416"/>
        </w:trPr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9E0A90" w14:textId="77777777" w:rsidR="00626235" w:rsidRPr="00626235" w:rsidRDefault="00626235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sz w:val="18"/>
                <w:szCs w:val="18"/>
                <w:lang w:val="en-GB" w:eastAsia="ja-JP"/>
              </w:rPr>
            </w:pPr>
            <w:r w:rsidRPr="00626235">
              <w:rPr>
                <w:rFonts w:ascii="CorporateS-Bold" w:hAnsi="CorporateS-Bold" w:cs="CorporateS-Bold"/>
                <w:b/>
                <w:bCs/>
                <w:sz w:val="16"/>
                <w:szCs w:val="16"/>
                <w:lang w:val="en-GB" w:eastAsia="ja-JP"/>
              </w:rPr>
              <w:t>Resources Ordered (hrs)</w:t>
            </w:r>
          </w:p>
        </w:tc>
        <w:tc>
          <w:tcPr>
            <w:tcW w:w="15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083504" w14:textId="74DCA023" w:rsidR="00626235" w:rsidRPr="00626235" w:rsidRDefault="00626235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sz w:val="18"/>
                <w:szCs w:val="18"/>
                <w:lang w:val="en-GB" w:eastAsia="ja-JP"/>
              </w:rPr>
            </w:pPr>
            <w:r>
              <w:rPr>
                <w:rFonts w:ascii="CorporateS-Bold" w:hAnsi="CorporateS-Bold" w:cs="CorporateS-Bold"/>
                <w:b/>
                <w:bCs/>
                <w:sz w:val="16"/>
                <w:szCs w:val="16"/>
                <w:lang w:val="en-GB" w:eastAsia="ja-JP"/>
              </w:rPr>
              <w:t xml:space="preserve">Resources Type &amp; Name  </w:t>
            </w:r>
            <w:r w:rsidRPr="00626235">
              <w:rPr>
                <w:rFonts w:ascii="CorporateS-Bold" w:hAnsi="CorporateS-Bold" w:cs="CorporateS-Bold"/>
                <w:b/>
                <w:bCs/>
                <w:sz w:val="16"/>
                <w:szCs w:val="16"/>
                <w:lang w:val="en-GB" w:eastAsia="ja-JP"/>
              </w:rPr>
              <w:t>Call Sign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E6BA4A" w14:textId="77777777" w:rsidR="00626235" w:rsidRPr="00626235" w:rsidRDefault="00626235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sz w:val="18"/>
                <w:szCs w:val="18"/>
                <w:lang w:val="en-GB" w:eastAsia="ja-JP"/>
              </w:rPr>
            </w:pPr>
            <w:r w:rsidRPr="00626235">
              <w:rPr>
                <w:rFonts w:ascii="CorporateS-Bold" w:hAnsi="CorporateS-Bold" w:cs="CorporateS-Bold"/>
                <w:b/>
                <w:bCs/>
                <w:sz w:val="16"/>
                <w:szCs w:val="16"/>
                <w:lang w:val="en-GB" w:eastAsia="ja-JP"/>
              </w:rPr>
              <w:t>ETA (hrs)</w:t>
            </w:r>
          </w:p>
        </w:tc>
        <w:tc>
          <w:tcPr>
            <w:tcW w:w="8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856893" w14:textId="77777777" w:rsidR="00626235" w:rsidRPr="00626235" w:rsidRDefault="00626235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sz w:val="18"/>
                <w:szCs w:val="18"/>
                <w:lang w:val="en-GB" w:eastAsia="ja-JP"/>
              </w:rPr>
            </w:pPr>
            <w:r w:rsidRPr="00626235">
              <w:rPr>
                <w:rFonts w:ascii="CorporateS-Bold" w:hAnsi="CorporateS-Bold" w:cs="CorporateS-Bold"/>
                <w:b/>
                <w:bCs/>
                <w:sz w:val="16"/>
                <w:szCs w:val="16"/>
                <w:lang w:val="en-GB" w:eastAsia="ja-JP"/>
              </w:rPr>
              <w:t>Arrival (hrs)</w:t>
            </w:r>
          </w:p>
        </w:tc>
        <w:tc>
          <w:tcPr>
            <w:tcW w:w="326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099203" w14:textId="77777777" w:rsidR="00626235" w:rsidRPr="00626235" w:rsidRDefault="00626235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sz w:val="18"/>
                <w:szCs w:val="18"/>
                <w:lang w:val="en-GB" w:eastAsia="ja-JP"/>
              </w:rPr>
            </w:pPr>
            <w:r w:rsidRPr="00626235">
              <w:rPr>
                <w:rFonts w:ascii="CorporateS-Bold" w:hAnsi="CorporateS-Bold" w:cs="CorporateS-Bold"/>
                <w:b/>
                <w:bCs/>
                <w:sz w:val="16"/>
                <w:szCs w:val="16"/>
                <w:lang w:val="en-GB" w:eastAsia="ja-JP"/>
              </w:rPr>
              <w:t>Location / Assignment / Comment</w:t>
            </w: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336949" w14:textId="77777777" w:rsidR="00626235" w:rsidRPr="00626235" w:rsidRDefault="00626235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sz w:val="18"/>
                <w:szCs w:val="18"/>
                <w:lang w:val="en-GB" w:eastAsia="ja-JP"/>
              </w:rPr>
            </w:pPr>
            <w:r w:rsidRPr="00626235">
              <w:rPr>
                <w:rFonts w:ascii="CorporateS-Bold" w:hAnsi="CorporateS-Bold" w:cs="CorporateS-Bold"/>
                <w:b/>
                <w:bCs/>
                <w:sz w:val="16"/>
                <w:szCs w:val="16"/>
                <w:lang w:val="en-GB" w:eastAsia="ja-JP"/>
              </w:rPr>
              <w:t>Time Released (hrs)</w:t>
            </w:r>
          </w:p>
        </w:tc>
      </w:tr>
      <w:tr w:rsidR="00626235" w:rsidRPr="00626235" w14:paraId="2027FFBD" w14:textId="77777777" w:rsidTr="006272ED">
        <w:trPr>
          <w:trHeight w:val="113"/>
        </w:trPr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58D022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15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3576A7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15CE65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8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9BB77C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DACBC4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55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C7EF20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D8A85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626235" w:rsidRPr="00626235" w14:paraId="59AE2123" w14:textId="77777777" w:rsidTr="006272ED">
        <w:trPr>
          <w:trHeight w:val="113"/>
        </w:trPr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8AACF5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15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1A0ECB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B648C7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8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12DB9F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806118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55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1992C9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210448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626235" w:rsidRPr="00626235" w14:paraId="0DB38722" w14:textId="77777777" w:rsidTr="006272ED">
        <w:trPr>
          <w:trHeight w:val="113"/>
        </w:trPr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3A1389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15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0C1DC0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E2451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8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2421E5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3552AA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55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B122FE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983EF2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626235" w:rsidRPr="00626235" w14:paraId="10A9B209" w14:textId="77777777" w:rsidTr="006272ED">
        <w:trPr>
          <w:trHeight w:val="113"/>
        </w:trPr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53E630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15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B29A2E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D188EB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8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7E474F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82746C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55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B91B18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51229D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626235" w:rsidRPr="00626235" w14:paraId="7B873F06" w14:textId="77777777" w:rsidTr="006272ED">
        <w:trPr>
          <w:trHeight w:val="113"/>
        </w:trPr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1FC44E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15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BAD7A7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EFEA0C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8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F2BA08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D79F6B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55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0BB5E6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4DECEE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626235" w:rsidRPr="00626235" w14:paraId="4709C172" w14:textId="77777777" w:rsidTr="006272ED">
        <w:trPr>
          <w:trHeight w:val="113"/>
        </w:trPr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89BDD9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15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44DA43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763187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8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56E52E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A2E716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55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87F482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BBFDF1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626235" w:rsidRPr="00626235" w14:paraId="2D711419" w14:textId="77777777" w:rsidTr="006272ED">
        <w:trPr>
          <w:trHeight w:val="113"/>
        </w:trPr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4F0369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15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42C602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32606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8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C69236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E4203E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55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B5E9D4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D834DF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626235" w:rsidRPr="00626235" w14:paraId="43DFE719" w14:textId="77777777" w:rsidTr="006272ED">
        <w:trPr>
          <w:trHeight w:val="113"/>
        </w:trPr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1CC8B0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15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4BFE52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688FB0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8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5D558A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A759B0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55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288483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706BB0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626235" w:rsidRPr="00626235" w14:paraId="67E50393" w14:textId="77777777" w:rsidTr="006272ED">
        <w:trPr>
          <w:trHeight w:val="113"/>
        </w:trPr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B191B4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15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FAE9C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4A7933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8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189443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C9631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55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1ADD6C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AD4961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626235" w:rsidRPr="00626235" w14:paraId="5F3972B2" w14:textId="77777777" w:rsidTr="006272ED">
        <w:trPr>
          <w:trHeight w:val="113"/>
        </w:trPr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C70979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15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C35674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85E68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8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AA9372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E76A2F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55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E16AF6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D129B2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626235" w:rsidRPr="00626235" w14:paraId="68D7B56C" w14:textId="77777777" w:rsidTr="006272ED">
        <w:trPr>
          <w:trHeight w:val="113"/>
        </w:trPr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F1F91F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15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EE7AA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3A3095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8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66BD70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7E4E86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55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7468A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7A107F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626235" w:rsidRPr="00626235" w14:paraId="66336ECF" w14:textId="77777777" w:rsidTr="006272ED">
        <w:trPr>
          <w:trHeight w:val="227"/>
        </w:trPr>
        <w:tc>
          <w:tcPr>
            <w:tcW w:w="431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57CF8B" w14:textId="77777777" w:rsidR="00626235" w:rsidRPr="00626235" w:rsidRDefault="00626235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sz w:val="18"/>
                <w:szCs w:val="18"/>
                <w:lang w:val="en-GB" w:eastAsia="ja-JP"/>
              </w:rPr>
            </w:pPr>
            <w:r w:rsidRPr="00626235">
              <w:rPr>
                <w:rFonts w:ascii="CorporateS-Bold" w:hAnsi="CorporateS-Bold" w:cs="CorporateS-Bold"/>
                <w:b/>
                <w:bCs/>
                <w:sz w:val="16"/>
                <w:szCs w:val="16"/>
                <w:lang w:val="en-GB" w:eastAsia="ja-JP"/>
              </w:rPr>
              <w:t>Completed by:</w:t>
            </w:r>
          </w:p>
        </w:tc>
        <w:tc>
          <w:tcPr>
            <w:tcW w:w="589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C1E322" w14:textId="77777777" w:rsidR="00626235" w:rsidRPr="00626235" w:rsidRDefault="00626235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sz w:val="18"/>
                <w:szCs w:val="18"/>
                <w:lang w:val="en-GB" w:eastAsia="ja-JP"/>
              </w:rPr>
            </w:pPr>
            <w:r w:rsidRPr="00626235">
              <w:rPr>
                <w:rFonts w:ascii="CorporateS-Bold" w:hAnsi="CorporateS-Bold" w:cs="CorporateS-Bold"/>
                <w:b/>
                <w:bCs/>
                <w:sz w:val="16"/>
                <w:szCs w:val="16"/>
                <w:lang w:val="en-GB" w:eastAsia="ja-JP"/>
              </w:rPr>
              <w:t>Date:</w:t>
            </w:r>
          </w:p>
        </w:tc>
      </w:tr>
      <w:tr w:rsidR="00626235" w:rsidRPr="00626235" w14:paraId="761B10C3" w14:textId="77777777" w:rsidTr="006272ED">
        <w:trPr>
          <w:trHeight w:val="227"/>
        </w:trPr>
        <w:tc>
          <w:tcPr>
            <w:tcW w:w="431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2EE4C6" w14:textId="77777777" w:rsidR="00626235" w:rsidRPr="00626235" w:rsidRDefault="00626235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sz w:val="18"/>
                <w:szCs w:val="18"/>
                <w:lang w:val="en-GB" w:eastAsia="ja-JP"/>
              </w:rPr>
            </w:pPr>
            <w:r w:rsidRPr="00626235">
              <w:rPr>
                <w:rFonts w:ascii="CorporateS-Bold" w:hAnsi="CorporateS-Bold" w:cs="CorporateS-Bold"/>
                <w:b/>
                <w:bCs/>
                <w:sz w:val="16"/>
                <w:szCs w:val="16"/>
                <w:lang w:val="en-GB" w:eastAsia="ja-JP"/>
              </w:rPr>
              <w:t>Position:</w:t>
            </w:r>
          </w:p>
        </w:tc>
        <w:tc>
          <w:tcPr>
            <w:tcW w:w="589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0B5725" w14:textId="77777777" w:rsidR="00626235" w:rsidRPr="00626235" w:rsidRDefault="00626235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sz w:val="18"/>
                <w:szCs w:val="18"/>
                <w:lang w:val="en-GB" w:eastAsia="ja-JP"/>
              </w:rPr>
            </w:pPr>
            <w:r w:rsidRPr="00626235">
              <w:rPr>
                <w:rFonts w:ascii="CorporateS-Bold" w:hAnsi="CorporateS-Bold" w:cs="CorporateS-Bold"/>
                <w:b/>
                <w:bCs/>
                <w:sz w:val="16"/>
                <w:szCs w:val="16"/>
                <w:lang w:val="en-GB" w:eastAsia="ja-JP"/>
              </w:rPr>
              <w:t>Time:</w:t>
            </w:r>
          </w:p>
        </w:tc>
      </w:tr>
      <w:tr w:rsidR="00626235" w:rsidRPr="00626235" w14:paraId="2DDF295C" w14:textId="77777777" w:rsidTr="006272ED">
        <w:trPr>
          <w:trHeight w:val="227"/>
        </w:trPr>
        <w:tc>
          <w:tcPr>
            <w:tcW w:w="431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5EFF61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sz w:val="22"/>
                <w:szCs w:val="22"/>
                <w:lang w:eastAsia="ja-JP"/>
              </w:rPr>
            </w:pPr>
            <w:r w:rsidRPr="00626235">
              <w:rPr>
                <w:rFonts w:ascii="CorporateS-Bold" w:hAnsi="CorporateS-Bold" w:cs="CorporateS-Bold"/>
                <w:b/>
                <w:bCs/>
                <w:sz w:val="16"/>
                <w:szCs w:val="16"/>
                <w:lang w:eastAsia="ja-JP"/>
              </w:rPr>
              <w:t>Hints for successful Incident Management:</w:t>
            </w:r>
          </w:p>
        </w:tc>
        <w:tc>
          <w:tcPr>
            <w:tcW w:w="589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77ED80" w14:textId="2CBFACA3" w:rsidR="00626235" w:rsidRPr="00626235" w:rsidRDefault="00626235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sz w:val="18"/>
                <w:szCs w:val="18"/>
                <w:lang w:val="en-GB" w:eastAsia="ja-JP"/>
              </w:rPr>
            </w:pPr>
            <w:r w:rsidRPr="00626235">
              <w:rPr>
                <w:rFonts w:ascii="CorporateS-Regular" w:hAnsi="CorporateS-Regular" w:cs="CorporateS-Regular"/>
                <w:sz w:val="16"/>
                <w:szCs w:val="16"/>
                <w:lang w:val="en-GB" w:eastAsia="ja-JP"/>
              </w:rPr>
              <w:t>Situation Report:</w:t>
            </w:r>
          </w:p>
        </w:tc>
      </w:tr>
      <w:tr w:rsidR="00626235" w:rsidRPr="00626235" w14:paraId="1CE1753C" w14:textId="77777777" w:rsidTr="006272ED">
        <w:trPr>
          <w:trHeight w:val="227"/>
        </w:trPr>
        <w:tc>
          <w:tcPr>
            <w:tcW w:w="4316" w:type="dxa"/>
            <w:gridSpan w:val="15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426A70" w14:textId="77777777" w:rsidR="00626235" w:rsidRPr="00626235" w:rsidRDefault="00626235" w:rsidP="00626235">
            <w:pPr>
              <w:widowControl w:val="0"/>
              <w:tabs>
                <w:tab w:val="left" w:pos="280"/>
              </w:tabs>
              <w:autoSpaceDE w:val="0"/>
              <w:autoSpaceDN w:val="0"/>
              <w:adjustRightInd w:val="0"/>
              <w:spacing w:line="288" w:lineRule="auto"/>
              <w:ind w:left="280" w:hanging="280"/>
              <w:textAlignment w:val="center"/>
              <w:rPr>
                <w:rFonts w:ascii="CorporateS-Regular" w:hAnsi="CorporateS-Regular" w:cs="CorporateS-Regular"/>
                <w:sz w:val="12"/>
                <w:szCs w:val="12"/>
                <w:lang w:val="en-GB" w:eastAsia="ja-JP"/>
              </w:rPr>
            </w:pPr>
            <w:r w:rsidRPr="00626235">
              <w:rPr>
                <w:rFonts w:ascii="CorporateS-Regular" w:hAnsi="CorporateS-Regular" w:cs="CorporateS-Regular"/>
                <w:sz w:val="12"/>
                <w:szCs w:val="12"/>
                <w:lang w:val="en-GB" w:eastAsia="ja-JP"/>
              </w:rPr>
              <w:t>Keep records</w:t>
            </w:r>
          </w:p>
          <w:p w14:paraId="3FFA377C" w14:textId="77777777" w:rsidR="00626235" w:rsidRPr="00626235" w:rsidRDefault="00626235" w:rsidP="00626235">
            <w:pPr>
              <w:widowControl w:val="0"/>
              <w:tabs>
                <w:tab w:val="left" w:pos="280"/>
              </w:tabs>
              <w:autoSpaceDE w:val="0"/>
              <w:autoSpaceDN w:val="0"/>
              <w:adjustRightInd w:val="0"/>
              <w:spacing w:line="288" w:lineRule="auto"/>
              <w:ind w:left="280" w:hanging="280"/>
              <w:textAlignment w:val="center"/>
              <w:rPr>
                <w:rFonts w:ascii="CorporateS-Regular" w:hAnsi="CorporateS-Regular" w:cs="CorporateS-Regular"/>
                <w:sz w:val="12"/>
                <w:szCs w:val="12"/>
                <w:lang w:val="en-GB" w:eastAsia="ja-JP"/>
              </w:rPr>
            </w:pPr>
            <w:r w:rsidRPr="00626235">
              <w:rPr>
                <w:rFonts w:ascii="CorporateS-Regular" w:hAnsi="CorporateS-Regular" w:cs="CorporateS-Regular"/>
                <w:sz w:val="12"/>
                <w:szCs w:val="12"/>
                <w:lang w:val="en-GB" w:eastAsia="ja-JP"/>
              </w:rPr>
              <w:t>Plan ahead</w:t>
            </w:r>
          </w:p>
          <w:p w14:paraId="7D2F5FFE" w14:textId="77777777" w:rsidR="00626235" w:rsidRPr="00626235" w:rsidRDefault="00626235" w:rsidP="00626235">
            <w:pPr>
              <w:widowControl w:val="0"/>
              <w:tabs>
                <w:tab w:val="left" w:pos="280"/>
              </w:tabs>
              <w:autoSpaceDE w:val="0"/>
              <w:autoSpaceDN w:val="0"/>
              <w:adjustRightInd w:val="0"/>
              <w:spacing w:line="288" w:lineRule="auto"/>
              <w:ind w:left="280" w:hanging="280"/>
              <w:textAlignment w:val="center"/>
              <w:rPr>
                <w:rFonts w:ascii="CorporateS-Regular" w:hAnsi="CorporateS-Regular" w:cs="CorporateS-Regular"/>
                <w:sz w:val="12"/>
                <w:szCs w:val="12"/>
                <w:lang w:val="en-GB" w:eastAsia="ja-JP"/>
              </w:rPr>
            </w:pPr>
            <w:r w:rsidRPr="00626235">
              <w:rPr>
                <w:rFonts w:ascii="CorporateS-Regular" w:hAnsi="CorporateS-Regular" w:cs="CorporateS-Regular"/>
                <w:sz w:val="12"/>
                <w:szCs w:val="12"/>
                <w:lang w:val="en-GB" w:eastAsia="ja-JP"/>
              </w:rPr>
              <w:t>Set up a Command and Control structure</w:t>
            </w:r>
          </w:p>
          <w:p w14:paraId="1D828C36" w14:textId="77777777" w:rsidR="00626235" w:rsidRPr="00626235" w:rsidRDefault="00626235" w:rsidP="00626235">
            <w:pPr>
              <w:widowControl w:val="0"/>
              <w:tabs>
                <w:tab w:val="left" w:pos="280"/>
              </w:tabs>
              <w:autoSpaceDE w:val="0"/>
              <w:autoSpaceDN w:val="0"/>
              <w:adjustRightInd w:val="0"/>
              <w:spacing w:line="288" w:lineRule="auto"/>
              <w:ind w:left="280" w:hanging="280"/>
              <w:textAlignment w:val="center"/>
              <w:rPr>
                <w:rFonts w:ascii="CorporateS-Regular" w:hAnsi="CorporateS-Regular" w:cs="CorporateS-Regular"/>
                <w:sz w:val="12"/>
                <w:szCs w:val="12"/>
                <w:lang w:val="en-GB" w:eastAsia="ja-JP"/>
              </w:rPr>
            </w:pPr>
            <w:r w:rsidRPr="00626235">
              <w:rPr>
                <w:rFonts w:ascii="CorporateS-Regular" w:hAnsi="CorporateS-Regular" w:cs="CorporateS-Regular"/>
                <w:sz w:val="12"/>
                <w:szCs w:val="12"/>
                <w:lang w:val="en-GB" w:eastAsia="ja-JP"/>
              </w:rPr>
              <w:t>Delegate functions</w:t>
            </w:r>
          </w:p>
          <w:p w14:paraId="3449ADB0" w14:textId="77777777" w:rsidR="00626235" w:rsidRPr="00626235" w:rsidRDefault="00626235" w:rsidP="00626235">
            <w:pPr>
              <w:widowControl w:val="0"/>
              <w:tabs>
                <w:tab w:val="left" w:pos="280"/>
              </w:tabs>
              <w:autoSpaceDE w:val="0"/>
              <w:autoSpaceDN w:val="0"/>
              <w:adjustRightInd w:val="0"/>
              <w:spacing w:line="288" w:lineRule="auto"/>
              <w:ind w:left="280" w:hanging="280"/>
              <w:textAlignment w:val="center"/>
              <w:rPr>
                <w:rFonts w:ascii="CorporateS-Regular" w:hAnsi="CorporateS-Regular" w:cs="CorporateS-Regular"/>
                <w:sz w:val="12"/>
                <w:szCs w:val="12"/>
                <w:lang w:val="en-GB" w:eastAsia="ja-JP"/>
              </w:rPr>
            </w:pPr>
            <w:r w:rsidRPr="00626235">
              <w:rPr>
                <w:rFonts w:ascii="CorporateS-Regular" w:hAnsi="CorporateS-Regular" w:cs="CorporateS-Regular"/>
                <w:sz w:val="12"/>
                <w:szCs w:val="12"/>
                <w:lang w:val="en-GB" w:eastAsia="ja-JP"/>
              </w:rPr>
              <w:t>Develop and update Incident Action Plans</w:t>
            </w:r>
          </w:p>
          <w:p w14:paraId="09990A03" w14:textId="77777777" w:rsidR="00626235" w:rsidRPr="00626235" w:rsidRDefault="00626235" w:rsidP="00626235">
            <w:pPr>
              <w:widowControl w:val="0"/>
              <w:tabs>
                <w:tab w:val="left" w:pos="280"/>
              </w:tabs>
              <w:autoSpaceDE w:val="0"/>
              <w:autoSpaceDN w:val="0"/>
              <w:adjustRightInd w:val="0"/>
              <w:spacing w:line="288" w:lineRule="auto"/>
              <w:ind w:left="280" w:hanging="280"/>
              <w:textAlignment w:val="center"/>
              <w:rPr>
                <w:rFonts w:ascii="CorporateS-Regular" w:hAnsi="CorporateS-Regular" w:cs="CorporateS-Regular"/>
                <w:sz w:val="12"/>
                <w:szCs w:val="12"/>
                <w:lang w:val="en-GB" w:eastAsia="ja-JP"/>
              </w:rPr>
            </w:pPr>
            <w:r w:rsidRPr="00626235">
              <w:rPr>
                <w:rFonts w:ascii="CorporateS-Regular" w:hAnsi="CorporateS-Regular" w:cs="CorporateS-Regular"/>
                <w:sz w:val="12"/>
                <w:szCs w:val="12"/>
                <w:lang w:val="en-GB" w:eastAsia="ja-JP"/>
              </w:rPr>
              <w:t>Brief personnel</w:t>
            </w:r>
          </w:p>
          <w:p w14:paraId="4F21DD18" w14:textId="77777777" w:rsidR="00626235" w:rsidRPr="00626235" w:rsidRDefault="00626235" w:rsidP="00626235">
            <w:pPr>
              <w:widowControl w:val="0"/>
              <w:tabs>
                <w:tab w:val="left" w:pos="280"/>
              </w:tabs>
              <w:autoSpaceDE w:val="0"/>
              <w:autoSpaceDN w:val="0"/>
              <w:adjustRightInd w:val="0"/>
              <w:spacing w:line="288" w:lineRule="auto"/>
              <w:ind w:left="280" w:hanging="280"/>
              <w:textAlignment w:val="center"/>
              <w:rPr>
                <w:rFonts w:ascii="CorporateS-Regular" w:hAnsi="CorporateS-Regular" w:cs="CorporateS-Regular"/>
                <w:sz w:val="12"/>
                <w:szCs w:val="12"/>
                <w:lang w:val="en-GB" w:eastAsia="ja-JP"/>
              </w:rPr>
            </w:pPr>
            <w:r w:rsidRPr="00626235">
              <w:rPr>
                <w:rFonts w:ascii="CorporateS-Regular" w:hAnsi="CorporateS-Regular" w:cs="CorporateS-Regular"/>
                <w:sz w:val="12"/>
                <w:szCs w:val="12"/>
                <w:lang w:val="en-GB" w:eastAsia="ja-JP"/>
              </w:rPr>
              <w:t>Sectorise the incident</w:t>
            </w:r>
          </w:p>
          <w:p w14:paraId="612BD0E9" w14:textId="77777777" w:rsidR="00626235" w:rsidRPr="00626235" w:rsidRDefault="00626235" w:rsidP="00626235">
            <w:pPr>
              <w:widowControl w:val="0"/>
              <w:tabs>
                <w:tab w:val="left" w:pos="280"/>
              </w:tabs>
              <w:autoSpaceDE w:val="0"/>
              <w:autoSpaceDN w:val="0"/>
              <w:adjustRightInd w:val="0"/>
              <w:spacing w:line="288" w:lineRule="auto"/>
              <w:ind w:left="280" w:hanging="280"/>
              <w:textAlignment w:val="center"/>
              <w:rPr>
                <w:rFonts w:ascii="CorporateS-Regular" w:hAnsi="CorporateS-Regular" w:cs="CorporateS-Regular"/>
                <w:sz w:val="12"/>
                <w:szCs w:val="12"/>
                <w:lang w:val="en-GB" w:eastAsia="ja-JP"/>
              </w:rPr>
            </w:pPr>
            <w:r w:rsidRPr="00626235">
              <w:rPr>
                <w:rFonts w:ascii="CorporateS-Regular" w:hAnsi="CorporateS-Regular" w:cs="CorporateS-Regular"/>
                <w:sz w:val="12"/>
                <w:szCs w:val="12"/>
                <w:lang w:val="en-GB" w:eastAsia="ja-JP"/>
              </w:rPr>
              <w:t>Give regular Situation Reports</w:t>
            </w:r>
          </w:p>
          <w:p w14:paraId="68FA69C3" w14:textId="77777777" w:rsidR="00626235" w:rsidRPr="00626235" w:rsidRDefault="00626235" w:rsidP="00626235">
            <w:pPr>
              <w:widowControl w:val="0"/>
              <w:tabs>
                <w:tab w:val="left" w:pos="280"/>
              </w:tabs>
              <w:autoSpaceDE w:val="0"/>
              <w:autoSpaceDN w:val="0"/>
              <w:adjustRightInd w:val="0"/>
              <w:spacing w:line="288" w:lineRule="auto"/>
              <w:ind w:left="280" w:hanging="280"/>
              <w:textAlignment w:val="center"/>
              <w:rPr>
                <w:rFonts w:ascii="CorporateS-Regular" w:hAnsi="CorporateS-Regular" w:cs="CorporateS-Regular"/>
                <w:sz w:val="12"/>
                <w:szCs w:val="12"/>
                <w:lang w:val="en-GB" w:eastAsia="ja-JP"/>
              </w:rPr>
            </w:pPr>
            <w:r w:rsidRPr="00626235">
              <w:rPr>
                <w:rFonts w:ascii="CorporateS-Regular" w:hAnsi="CorporateS-Regular" w:cs="CorporateS-Regular"/>
                <w:sz w:val="12"/>
                <w:szCs w:val="12"/>
                <w:lang w:val="en-GB" w:eastAsia="ja-JP"/>
              </w:rPr>
              <w:t>Plan changeovers</w:t>
            </w:r>
          </w:p>
          <w:p w14:paraId="69B845FD" w14:textId="77777777" w:rsidR="00626235" w:rsidRPr="00626235" w:rsidRDefault="00626235" w:rsidP="00626235">
            <w:pPr>
              <w:widowControl w:val="0"/>
              <w:tabs>
                <w:tab w:val="left" w:pos="280"/>
              </w:tabs>
              <w:autoSpaceDE w:val="0"/>
              <w:autoSpaceDN w:val="0"/>
              <w:adjustRightInd w:val="0"/>
              <w:spacing w:line="288" w:lineRule="auto"/>
              <w:ind w:left="280" w:hanging="280"/>
              <w:textAlignment w:val="center"/>
              <w:rPr>
                <w:rFonts w:ascii="CorporateS-Regular" w:hAnsi="CorporateS-Regular" w:cs="CorporateS-Regular"/>
                <w:sz w:val="18"/>
                <w:szCs w:val="18"/>
                <w:lang w:val="en-GB" w:eastAsia="ja-JP"/>
              </w:rPr>
            </w:pPr>
            <w:r w:rsidRPr="00626235">
              <w:rPr>
                <w:rFonts w:ascii="CorporateS-Regular" w:hAnsi="CorporateS-Regular" w:cs="CorporateS-Regular"/>
                <w:sz w:val="12"/>
                <w:szCs w:val="12"/>
                <w:lang w:val="en-GB" w:eastAsia="ja-JP"/>
              </w:rPr>
              <w:t>Have effective communications</w:t>
            </w:r>
          </w:p>
        </w:tc>
        <w:tc>
          <w:tcPr>
            <w:tcW w:w="12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61E72E" w14:textId="7505EB24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  <w:r w:rsidRPr="00626235">
              <w:rPr>
                <w:rFonts w:ascii="CorporateS-Regular" w:hAnsi="CorporateS-Regular" w:cs="CorporateS-Regular"/>
                <w:sz w:val="16"/>
                <w:szCs w:val="16"/>
                <w:lang w:val="en-GB" w:eastAsia="ja-JP"/>
              </w:rPr>
              <w:t>On Arrival</w:t>
            </w:r>
          </w:p>
        </w:tc>
        <w:tc>
          <w:tcPr>
            <w:tcW w:w="19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EEBB9C" w14:textId="77777777" w:rsidR="00626235" w:rsidRPr="00626235" w:rsidRDefault="00626235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sz w:val="18"/>
                <w:szCs w:val="18"/>
                <w:lang w:val="en-GB" w:eastAsia="ja-JP"/>
              </w:rPr>
            </w:pPr>
            <w:r w:rsidRPr="00626235">
              <w:rPr>
                <w:rFonts w:ascii="CorporateS-Regular" w:hAnsi="CorporateS-Regular" w:cs="CorporateS-Regular"/>
                <w:sz w:val="16"/>
                <w:szCs w:val="16"/>
                <w:lang w:val="en-GB" w:eastAsia="ja-JP"/>
              </w:rPr>
              <w:t>Prepared &amp; Communicated:</w:t>
            </w: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A018BA" w14:textId="77777777" w:rsidR="00626235" w:rsidRPr="00626235" w:rsidRDefault="00626235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sz w:val="18"/>
                <w:szCs w:val="18"/>
                <w:lang w:val="en-GB" w:eastAsia="ja-JP"/>
              </w:rPr>
            </w:pPr>
            <w:r w:rsidRPr="00626235">
              <w:rPr>
                <w:rFonts w:ascii="CorporateS-Regular" w:hAnsi="CorporateS-Regular" w:cs="CorporateS-Regular"/>
                <w:sz w:val="16"/>
                <w:szCs w:val="16"/>
                <w:lang w:val="en-GB" w:eastAsia="ja-JP"/>
              </w:rPr>
              <w:t>Time:</w:t>
            </w:r>
          </w:p>
        </w:tc>
      </w:tr>
      <w:tr w:rsidR="00626235" w:rsidRPr="00626235" w14:paraId="54186370" w14:textId="77777777" w:rsidTr="006272ED">
        <w:trPr>
          <w:trHeight w:val="227"/>
        </w:trPr>
        <w:tc>
          <w:tcPr>
            <w:tcW w:w="4316" w:type="dxa"/>
            <w:gridSpan w:val="15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05B3439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12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EF35BE" w14:textId="3D3FBA10" w:rsidR="00626235" w:rsidRPr="00626235" w:rsidRDefault="00626235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sz w:val="18"/>
                <w:szCs w:val="18"/>
                <w:lang w:val="en-GB" w:eastAsia="ja-JP"/>
              </w:rPr>
            </w:pPr>
            <w:r w:rsidRPr="00626235">
              <w:rPr>
                <w:rFonts w:ascii="CorporateS-Regular" w:hAnsi="CorporateS-Regular" w:cs="CorporateS-Regular"/>
                <w:sz w:val="16"/>
                <w:szCs w:val="16"/>
                <w:lang w:val="en-GB" w:eastAsia="ja-JP"/>
              </w:rPr>
              <w:t>+ 1 hr</w:t>
            </w:r>
          </w:p>
        </w:tc>
        <w:tc>
          <w:tcPr>
            <w:tcW w:w="19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ED74FF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AE0C3D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626235" w:rsidRPr="00626235" w14:paraId="6EF50C95" w14:textId="77777777" w:rsidTr="006272ED">
        <w:trPr>
          <w:trHeight w:val="227"/>
        </w:trPr>
        <w:tc>
          <w:tcPr>
            <w:tcW w:w="4316" w:type="dxa"/>
            <w:gridSpan w:val="15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6ABB374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12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1034F8" w14:textId="1D7E78AB" w:rsidR="00626235" w:rsidRPr="00626235" w:rsidRDefault="00626235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sz w:val="16"/>
                <w:szCs w:val="16"/>
                <w:lang w:val="en-GB" w:eastAsia="ja-JP"/>
              </w:rPr>
            </w:pPr>
            <w:r w:rsidRPr="00626235">
              <w:rPr>
                <w:rFonts w:ascii="CorporateS-Regular" w:hAnsi="CorporateS-Regular" w:cs="CorporateS-Regular"/>
                <w:sz w:val="16"/>
                <w:szCs w:val="16"/>
                <w:lang w:val="en-GB" w:eastAsia="ja-JP"/>
              </w:rPr>
              <w:t>+ 2 hrs</w:t>
            </w:r>
          </w:p>
        </w:tc>
        <w:tc>
          <w:tcPr>
            <w:tcW w:w="19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CCE10A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E21966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626235" w:rsidRPr="00626235" w14:paraId="572FD029" w14:textId="77777777" w:rsidTr="006272ED">
        <w:trPr>
          <w:trHeight w:val="227"/>
        </w:trPr>
        <w:tc>
          <w:tcPr>
            <w:tcW w:w="4316" w:type="dxa"/>
            <w:gridSpan w:val="15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9F0A89D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12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816BDF" w14:textId="39EC7FBC" w:rsidR="00626235" w:rsidRPr="00626235" w:rsidRDefault="00626235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sz w:val="16"/>
                <w:szCs w:val="16"/>
                <w:lang w:val="en-GB" w:eastAsia="ja-JP"/>
              </w:rPr>
            </w:pPr>
            <w:r w:rsidRPr="00626235">
              <w:rPr>
                <w:rFonts w:ascii="CorporateS-Regular" w:hAnsi="CorporateS-Regular" w:cs="CorporateS-Regular"/>
                <w:sz w:val="16"/>
                <w:szCs w:val="16"/>
                <w:lang w:val="en-GB" w:eastAsia="ja-JP"/>
              </w:rPr>
              <w:t>+ 3 hrs</w:t>
            </w:r>
          </w:p>
        </w:tc>
        <w:tc>
          <w:tcPr>
            <w:tcW w:w="19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1425DF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FDD060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626235" w:rsidRPr="00626235" w14:paraId="4CB4E41E" w14:textId="77777777" w:rsidTr="006272ED">
        <w:trPr>
          <w:trHeight w:val="227"/>
        </w:trPr>
        <w:tc>
          <w:tcPr>
            <w:tcW w:w="4316" w:type="dxa"/>
            <w:gridSpan w:val="15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0519434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12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AF6A87" w14:textId="63394D71" w:rsidR="00626235" w:rsidRPr="00626235" w:rsidRDefault="00626235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sz w:val="16"/>
                <w:szCs w:val="16"/>
                <w:lang w:val="en-GB" w:eastAsia="ja-JP"/>
              </w:rPr>
            </w:pPr>
            <w:r w:rsidRPr="00626235">
              <w:rPr>
                <w:rFonts w:ascii="CorporateS-Regular" w:hAnsi="CorporateS-Regular" w:cs="CorporateS-Regular"/>
                <w:sz w:val="16"/>
                <w:szCs w:val="16"/>
                <w:lang w:val="en-GB" w:eastAsia="ja-JP"/>
              </w:rPr>
              <w:t>+ 4 hrs</w:t>
            </w:r>
          </w:p>
        </w:tc>
        <w:tc>
          <w:tcPr>
            <w:tcW w:w="19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969C80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FEC413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626235" w:rsidRPr="00626235" w14:paraId="6771F52D" w14:textId="77777777" w:rsidTr="006272ED">
        <w:trPr>
          <w:trHeight w:val="227"/>
        </w:trPr>
        <w:tc>
          <w:tcPr>
            <w:tcW w:w="4316" w:type="dxa"/>
            <w:gridSpan w:val="15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2A03D39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12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5983E1" w14:textId="09591B93" w:rsidR="00626235" w:rsidRPr="00626235" w:rsidRDefault="00626235" w:rsidP="0062623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sz w:val="16"/>
                <w:szCs w:val="16"/>
                <w:lang w:val="en-GB" w:eastAsia="ja-JP"/>
              </w:rPr>
            </w:pPr>
            <w:r w:rsidRPr="00626235">
              <w:rPr>
                <w:rFonts w:ascii="CorporateS-Regular" w:hAnsi="CorporateS-Regular" w:cs="CorporateS-Regular"/>
                <w:sz w:val="16"/>
                <w:szCs w:val="16"/>
                <w:lang w:val="en-GB" w:eastAsia="ja-JP"/>
              </w:rPr>
              <w:t>+ 5 hrs</w:t>
            </w:r>
          </w:p>
        </w:tc>
        <w:tc>
          <w:tcPr>
            <w:tcW w:w="19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253637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9DAFE7" w14:textId="77777777" w:rsidR="00626235" w:rsidRPr="00626235" w:rsidRDefault="00626235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9D0A83" w:rsidRPr="00626235" w14:paraId="00A7348F" w14:textId="77777777" w:rsidTr="006272ED">
        <w:trPr>
          <w:trHeight w:val="227"/>
        </w:trPr>
        <w:tc>
          <w:tcPr>
            <w:tcW w:w="4316" w:type="dxa"/>
            <w:gridSpan w:val="15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9D7AB66" w14:textId="77777777" w:rsidR="009D0A83" w:rsidRPr="00626235" w:rsidRDefault="009D0A83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589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10DACF" w14:textId="6D9ACB0C" w:rsidR="009D0A83" w:rsidRPr="00626235" w:rsidRDefault="009D0A83" w:rsidP="0062623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  <w:r w:rsidRPr="00626235">
              <w:rPr>
                <w:rFonts w:ascii="CorporateS-Bold" w:hAnsi="CorporateS-Bold" w:cs="CorporateS-Bold"/>
                <w:b/>
                <w:bCs/>
                <w:sz w:val="16"/>
                <w:szCs w:val="16"/>
                <w:lang w:val="en-GB" w:eastAsia="ja-JP"/>
              </w:rPr>
              <w:t>Safety First, Every Job, Every time (L.A.C.E.S.)</w:t>
            </w:r>
          </w:p>
        </w:tc>
      </w:tr>
      <w:tr w:rsidR="00DA6841" w:rsidRPr="00DA6841" w14:paraId="16782A21" w14:textId="77777777" w:rsidTr="006272ED">
        <w:trPr>
          <w:trHeight w:val="339"/>
        </w:trPr>
        <w:tc>
          <w:tcPr>
            <w:tcW w:w="10206" w:type="dxa"/>
            <w:gridSpan w:val="31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E37124" w14:textId="77777777" w:rsidR="00DA6841" w:rsidRPr="00DA6841" w:rsidRDefault="00DA6841" w:rsidP="00DA6841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ind w:left="400" w:hanging="338"/>
              <w:jc w:val="both"/>
              <w:textAlignment w:val="center"/>
              <w:outlineLvl w:val="3"/>
              <w:rPr>
                <w:rFonts w:ascii="CorporateS-Bold" w:hAnsi="CorporateS-Bold" w:cs="CorporateS-Bold"/>
                <w:b/>
                <w:bCs/>
                <w:color w:val="000000"/>
                <w:sz w:val="20"/>
                <w:szCs w:val="20"/>
                <w:lang w:val="en-GB" w:eastAsia="ja-JP"/>
              </w:rPr>
            </w:pPr>
            <w:r w:rsidRPr="00DA6841">
              <w:rPr>
                <w:rFonts w:ascii="CorporateS-Bold" w:hAnsi="CorporateS-Bold" w:cs="CorporateS-Bold"/>
                <w:b/>
                <w:bCs/>
                <w:color w:val="000000"/>
                <w:sz w:val="30"/>
                <w:szCs w:val="30"/>
                <w:lang w:val="en-GB" w:eastAsia="ja-JP"/>
              </w:rPr>
              <w:t>INCIDENT ORGANISER VELDFIRE</w:t>
            </w:r>
          </w:p>
        </w:tc>
      </w:tr>
      <w:tr w:rsidR="00DA6841" w:rsidRPr="00DA6841" w14:paraId="3F9D1AB2" w14:textId="77777777" w:rsidTr="006272ED">
        <w:trPr>
          <w:trHeight w:val="367"/>
        </w:trPr>
        <w:tc>
          <w:tcPr>
            <w:tcW w:w="10206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F4E25F" w14:textId="77777777" w:rsidR="00DA6841" w:rsidRPr="00DA6841" w:rsidRDefault="00DA6841" w:rsidP="00DA6841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sz w:val="18"/>
                <w:szCs w:val="18"/>
                <w:lang w:val="en-GB" w:eastAsia="ja-JP"/>
              </w:rPr>
            </w:pPr>
            <w:r w:rsidRPr="00DA6841">
              <w:rPr>
                <w:rFonts w:ascii="CorporateS-Bold" w:hAnsi="CorporateS-Bold" w:cs="CorporateS-Bold"/>
                <w:b/>
                <w:bCs/>
                <w:sz w:val="18"/>
                <w:szCs w:val="18"/>
                <w:lang w:val="en-GB" w:eastAsia="ja-JP"/>
              </w:rPr>
              <w:t>Incident Action Plan</w:t>
            </w:r>
          </w:p>
        </w:tc>
      </w:tr>
      <w:tr w:rsidR="00DA6841" w:rsidRPr="00DA6841" w14:paraId="2C9A6B23" w14:textId="77777777" w:rsidTr="006272ED">
        <w:trPr>
          <w:trHeight w:val="596"/>
        </w:trPr>
        <w:tc>
          <w:tcPr>
            <w:tcW w:w="10206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1603BF" w14:textId="77777777" w:rsidR="00DA6841" w:rsidRPr="00DA6841" w:rsidRDefault="00DA6841" w:rsidP="00DA6841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DA6841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Incident Objective / Aim: (Analyse and consider all options before setting plan to achieve desired outcome)</w:t>
            </w:r>
          </w:p>
        </w:tc>
      </w:tr>
      <w:tr w:rsidR="00DA6841" w:rsidRPr="00DA6841" w14:paraId="7AC9DC88" w14:textId="77777777" w:rsidTr="006272ED">
        <w:trPr>
          <w:trHeight w:val="793"/>
        </w:trPr>
        <w:tc>
          <w:tcPr>
            <w:tcW w:w="10206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0CF2C2" w14:textId="77777777" w:rsidR="00DA6841" w:rsidRPr="00DA6841" w:rsidRDefault="00DA6841" w:rsidP="00DA6841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DA6841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Strategy / Strategies:  (Plan of Action to meet Incident Objective / Aim)</w:t>
            </w:r>
            <w:bookmarkStart w:id="0" w:name="_GoBack"/>
            <w:bookmarkEnd w:id="0"/>
          </w:p>
        </w:tc>
      </w:tr>
      <w:tr w:rsidR="00DA6841" w:rsidRPr="00DA6841" w14:paraId="7DCAF478" w14:textId="77777777" w:rsidTr="006272ED">
        <w:trPr>
          <w:trHeight w:val="727"/>
        </w:trPr>
        <w:tc>
          <w:tcPr>
            <w:tcW w:w="10206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1E485D" w14:textId="77777777" w:rsidR="00DA6841" w:rsidRPr="00DA6841" w:rsidRDefault="00DA6841" w:rsidP="00DA6841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DA6841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Tactics:  (Specific actions to achieve incident strategy/s)</w:t>
            </w:r>
          </w:p>
        </w:tc>
      </w:tr>
      <w:tr w:rsidR="00DA6841" w:rsidRPr="00DA6841" w14:paraId="33631B58" w14:textId="77777777" w:rsidTr="006272ED">
        <w:trPr>
          <w:trHeight w:val="582"/>
        </w:trPr>
        <w:tc>
          <w:tcPr>
            <w:tcW w:w="10206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1193E1" w14:textId="77777777" w:rsidR="00DA6841" w:rsidRPr="00DA6841" w:rsidRDefault="00DA6841" w:rsidP="00DA6841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DA6841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Tasks: (Allocation of work. Who must do what and by when)</w:t>
            </w:r>
          </w:p>
        </w:tc>
      </w:tr>
      <w:tr w:rsidR="00DA6841" w:rsidRPr="00DA6841" w14:paraId="63E37E9D" w14:textId="77777777" w:rsidTr="006272ED">
        <w:trPr>
          <w:trHeight w:val="284"/>
        </w:trPr>
        <w:tc>
          <w:tcPr>
            <w:tcW w:w="47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1CDB80" w14:textId="77777777" w:rsidR="00DA6841" w:rsidRPr="00DA6841" w:rsidRDefault="00DA6841" w:rsidP="00DA6841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DA6841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Date:</w:t>
            </w:r>
          </w:p>
        </w:tc>
        <w:tc>
          <w:tcPr>
            <w:tcW w:w="548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1DCA36" w14:textId="77777777" w:rsidR="00DA6841" w:rsidRPr="00DA6841" w:rsidRDefault="00DA6841" w:rsidP="00DA6841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DA6841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Period:</w:t>
            </w:r>
          </w:p>
        </w:tc>
      </w:tr>
      <w:tr w:rsidR="00DA6841" w:rsidRPr="00DA6841" w14:paraId="023B2393" w14:textId="77777777" w:rsidTr="006272ED">
        <w:trPr>
          <w:trHeight w:val="284"/>
        </w:trPr>
        <w:tc>
          <w:tcPr>
            <w:tcW w:w="47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7D36C3" w14:textId="77777777" w:rsidR="00DA6841" w:rsidRPr="00DA6841" w:rsidRDefault="00DA6841" w:rsidP="00DA6841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DA6841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Prepared by:</w:t>
            </w:r>
          </w:p>
        </w:tc>
        <w:tc>
          <w:tcPr>
            <w:tcW w:w="548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AA95A1" w14:textId="77777777" w:rsidR="00DA6841" w:rsidRPr="00DA6841" w:rsidRDefault="00DA6841" w:rsidP="00DA6841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DA6841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Position:</w:t>
            </w:r>
          </w:p>
        </w:tc>
      </w:tr>
      <w:tr w:rsidR="00DA6841" w:rsidRPr="00DA6841" w14:paraId="235785CE" w14:textId="77777777" w:rsidTr="006272ED">
        <w:trPr>
          <w:trHeight w:val="336"/>
        </w:trPr>
        <w:tc>
          <w:tcPr>
            <w:tcW w:w="10206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D068F6" w14:textId="77777777" w:rsidR="00DA6841" w:rsidRPr="00DA6841" w:rsidRDefault="00DA6841" w:rsidP="00DA6841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sz w:val="18"/>
                <w:szCs w:val="18"/>
                <w:lang w:val="en-GB" w:eastAsia="ja-JP"/>
              </w:rPr>
            </w:pPr>
            <w:r w:rsidRPr="00DA6841">
              <w:rPr>
                <w:rFonts w:ascii="CorporateS-Bold" w:hAnsi="CorporateS-Bold" w:cs="CorporateS-Bold"/>
                <w:b/>
                <w:bCs/>
                <w:sz w:val="18"/>
                <w:szCs w:val="18"/>
                <w:lang w:val="en-GB" w:eastAsia="ja-JP"/>
              </w:rPr>
              <w:t>Incident Map</w:t>
            </w:r>
          </w:p>
        </w:tc>
      </w:tr>
      <w:tr w:rsidR="00DA6841" w:rsidRPr="00DA6841" w14:paraId="63DADA05" w14:textId="77777777" w:rsidTr="006272ED">
        <w:trPr>
          <w:trHeight w:val="244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B4F18C" w14:textId="77777777" w:rsidR="00DA6841" w:rsidRPr="00DA6841" w:rsidRDefault="00DA6841" w:rsidP="00DA6841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DA6841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A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A36D2A" w14:textId="77777777" w:rsidR="00DA6841" w:rsidRPr="00DA6841" w:rsidRDefault="00DA6841" w:rsidP="00DA6841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DA6841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B</w:t>
            </w:r>
          </w:p>
        </w:tc>
        <w:tc>
          <w:tcPr>
            <w:tcW w:w="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9FADEA" w14:textId="77777777" w:rsidR="00DA6841" w:rsidRPr="00DA6841" w:rsidRDefault="00DA6841" w:rsidP="00DA6841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DA6841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C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DFB2B0" w14:textId="77777777" w:rsidR="00DA6841" w:rsidRPr="00DA6841" w:rsidRDefault="00DA6841" w:rsidP="00DA6841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DA6841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D</w:t>
            </w:r>
          </w:p>
        </w:tc>
        <w:tc>
          <w:tcPr>
            <w:tcW w:w="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D6EB1F" w14:textId="77777777" w:rsidR="00DA6841" w:rsidRPr="00DA6841" w:rsidRDefault="00DA6841" w:rsidP="00DA6841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DA6841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E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06CE4B" w14:textId="77777777" w:rsidR="00DA6841" w:rsidRPr="00DA6841" w:rsidRDefault="00DA6841" w:rsidP="00DA6841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DA6841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F</w:t>
            </w: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24D868" w14:textId="77777777" w:rsidR="00DA6841" w:rsidRPr="00DA6841" w:rsidRDefault="00DA6841" w:rsidP="00DA6841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DA6841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G</w:t>
            </w: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8EDA5D" w14:textId="77777777" w:rsidR="00DA6841" w:rsidRPr="00DA6841" w:rsidRDefault="00DA6841" w:rsidP="00DA6841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DA6841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H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5BC754" w14:textId="77777777" w:rsidR="00DA6841" w:rsidRPr="00DA6841" w:rsidRDefault="00DA6841" w:rsidP="00DA6841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DA6841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I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FA9511" w14:textId="77777777" w:rsidR="00DA6841" w:rsidRPr="00DA6841" w:rsidRDefault="00DA6841" w:rsidP="00DA6841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DA6841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J</w:t>
            </w:r>
          </w:p>
        </w:tc>
        <w:tc>
          <w:tcPr>
            <w:tcW w:w="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3585D1" w14:textId="77777777" w:rsidR="00DA6841" w:rsidRPr="00DA6841" w:rsidRDefault="00DA6841" w:rsidP="00DA6841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DA6841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K</w:t>
            </w: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5B7832" w14:textId="77777777" w:rsidR="00DA6841" w:rsidRPr="00DA6841" w:rsidRDefault="00DA6841" w:rsidP="00DA6841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DA6841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L</w:t>
            </w:r>
          </w:p>
        </w:tc>
        <w:tc>
          <w:tcPr>
            <w:tcW w:w="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1EE4C3" w14:textId="77777777" w:rsidR="00DA6841" w:rsidRPr="00DA6841" w:rsidRDefault="00DA6841" w:rsidP="00DA6841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DA6841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M</w:t>
            </w: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3AFB70" w14:textId="77777777" w:rsidR="00DA6841" w:rsidRPr="00DA6841" w:rsidRDefault="00DA6841" w:rsidP="00DA6841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DA6841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N</w:t>
            </w: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CCAF10" w14:textId="77777777" w:rsidR="00DA6841" w:rsidRPr="00DA6841" w:rsidRDefault="00DA6841" w:rsidP="00DA6841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DA6841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O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64B535" w14:textId="77777777" w:rsidR="00DA6841" w:rsidRPr="00DA6841" w:rsidRDefault="00DA6841" w:rsidP="00DA6841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DA6841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P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88752B" w14:textId="77777777" w:rsidR="00DA6841" w:rsidRPr="00DA6841" w:rsidRDefault="00DA6841" w:rsidP="00DA6841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DA6841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Q</w:t>
            </w: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03ADF8" w14:textId="77777777" w:rsidR="00DA6841" w:rsidRPr="00DA6841" w:rsidRDefault="00DA6841" w:rsidP="00DA6841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DA6841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R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5B12C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DA6841" w:rsidRPr="00DA6841" w14:paraId="517253CF" w14:textId="77777777" w:rsidTr="006272ED">
        <w:trPr>
          <w:trHeight w:val="340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EAE761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BB4DDB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68754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A260E8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6C7161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4692EB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7F24CD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B3A7D0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399A25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DB7781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843F4A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7CF943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735117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FA995A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D9DBCE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D21F10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FE8F9C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85BF8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4CFC28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DA6841">
              <w:rPr>
                <w:rFonts w:ascii="CorporateS-Regular" w:hAnsi="CorporateS-Regular" w:cs="CorporateS-Regular"/>
                <w:color w:val="000000"/>
                <w:sz w:val="16"/>
                <w:szCs w:val="16"/>
                <w:lang w:eastAsia="ja-JP"/>
              </w:rPr>
              <w:t>1</w:t>
            </w:r>
          </w:p>
        </w:tc>
      </w:tr>
      <w:tr w:rsidR="00DA6841" w:rsidRPr="00DA6841" w14:paraId="692E15E4" w14:textId="77777777" w:rsidTr="006272ED">
        <w:trPr>
          <w:trHeight w:val="340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061EC4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D714A1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3F2CA5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A08CB6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42E2A2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FD2364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437231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80AADB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273A26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EE8C30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84D2BE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95C3E7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893893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4C606E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1C2DB5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12591D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F177A4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879AB4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46DA35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DA6841">
              <w:rPr>
                <w:rFonts w:ascii="CorporateS-Regular" w:hAnsi="CorporateS-Regular" w:cs="CorporateS-Regular"/>
                <w:color w:val="000000"/>
                <w:sz w:val="16"/>
                <w:szCs w:val="16"/>
                <w:lang w:eastAsia="ja-JP"/>
              </w:rPr>
              <w:t>2</w:t>
            </w:r>
          </w:p>
        </w:tc>
      </w:tr>
      <w:tr w:rsidR="00DA6841" w:rsidRPr="00DA6841" w14:paraId="05A9812D" w14:textId="77777777" w:rsidTr="006272ED">
        <w:trPr>
          <w:trHeight w:val="340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0AC8BC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C3A645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CE73F8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43AED7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9714FE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D3888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3E6E3C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17A972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CC5659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198FAB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A94600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EF2E4B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CFA0E0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5BA2F8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87D132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71417B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E9EF1D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8706CC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1CA318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DA6841">
              <w:rPr>
                <w:rFonts w:ascii="CorporateS-Regular" w:hAnsi="CorporateS-Regular" w:cs="CorporateS-Regular"/>
                <w:color w:val="000000"/>
                <w:sz w:val="16"/>
                <w:szCs w:val="16"/>
                <w:lang w:eastAsia="ja-JP"/>
              </w:rPr>
              <w:t>3</w:t>
            </w:r>
          </w:p>
        </w:tc>
      </w:tr>
      <w:tr w:rsidR="00DA6841" w:rsidRPr="00DA6841" w14:paraId="1E577178" w14:textId="77777777" w:rsidTr="006272ED">
        <w:trPr>
          <w:trHeight w:val="340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CD4A54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A94E16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25661B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CAD18D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D613D2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C34AF5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1F99E1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5F36C3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C4B180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DA7377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8C485C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C0F11A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EE39B4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287E44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80C24F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AB0EBD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6151CA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8B5FCA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E6A513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DA6841">
              <w:rPr>
                <w:rFonts w:ascii="CorporateS-Regular" w:hAnsi="CorporateS-Regular" w:cs="CorporateS-Regular"/>
                <w:color w:val="000000"/>
                <w:sz w:val="16"/>
                <w:szCs w:val="16"/>
                <w:lang w:eastAsia="ja-JP"/>
              </w:rPr>
              <w:t>4</w:t>
            </w:r>
          </w:p>
        </w:tc>
      </w:tr>
      <w:tr w:rsidR="00DA6841" w:rsidRPr="00DA6841" w14:paraId="285D351F" w14:textId="77777777" w:rsidTr="006272ED">
        <w:trPr>
          <w:trHeight w:val="340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A8B87A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B9D66B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63A642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EDEE37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D8B5AF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BEBE3C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94DE75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272676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FB75BA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E039F6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1C6098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B272F8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F18670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BF315C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D55284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CB5F5B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15F1E2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ED6468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31ECFB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DA6841">
              <w:rPr>
                <w:rFonts w:ascii="CorporateS-Regular" w:hAnsi="CorporateS-Regular" w:cs="CorporateS-Regular"/>
                <w:color w:val="000000"/>
                <w:sz w:val="16"/>
                <w:szCs w:val="16"/>
                <w:lang w:eastAsia="ja-JP"/>
              </w:rPr>
              <w:t>5</w:t>
            </w:r>
          </w:p>
        </w:tc>
      </w:tr>
      <w:tr w:rsidR="00DA6841" w:rsidRPr="00DA6841" w14:paraId="2FA86CAA" w14:textId="77777777" w:rsidTr="006272ED">
        <w:trPr>
          <w:trHeight w:val="340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CBBB3C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DA9F87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26B066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49EEEE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5FEAF0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C4E829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0B20BF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F40D8A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B82BEA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79A678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F42A2C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02DF5C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3F8C30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F1D704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D29C88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CBCC58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B3BFC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E92198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BA7F0B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DA6841">
              <w:rPr>
                <w:rFonts w:ascii="CorporateS-Regular" w:hAnsi="CorporateS-Regular" w:cs="CorporateS-Regular"/>
                <w:color w:val="000000"/>
                <w:sz w:val="16"/>
                <w:szCs w:val="16"/>
                <w:lang w:eastAsia="ja-JP"/>
              </w:rPr>
              <w:t>6</w:t>
            </w:r>
          </w:p>
        </w:tc>
      </w:tr>
      <w:tr w:rsidR="00DA6841" w:rsidRPr="00DA6841" w14:paraId="06D64104" w14:textId="77777777" w:rsidTr="006272ED">
        <w:trPr>
          <w:trHeight w:val="340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B5D866A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DFA9218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0C39570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A48A0C3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F4C1FBA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669CF99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44E2727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540E5B3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5B8D866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F5288C4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C557428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5562223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4685913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22E2F3A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0D6B1B1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76BA32C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75FC0F4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F7A0EAF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8921256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DA6841">
              <w:rPr>
                <w:rFonts w:ascii="CorporateS-Regular" w:hAnsi="CorporateS-Regular" w:cs="CorporateS-Regular"/>
                <w:color w:val="000000"/>
                <w:sz w:val="16"/>
                <w:szCs w:val="16"/>
                <w:lang w:eastAsia="ja-JP"/>
              </w:rPr>
              <w:t>7</w:t>
            </w:r>
          </w:p>
        </w:tc>
      </w:tr>
      <w:tr w:rsidR="00DA6841" w:rsidRPr="00DA6841" w14:paraId="3A6DC732" w14:textId="77777777" w:rsidTr="006272ED">
        <w:trPr>
          <w:trHeight w:val="340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88ECC6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F05C37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0EA696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19A508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DCE3E5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1FA6AE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4A1690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505261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751254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4CF81B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D70A9D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BEE49A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54D14B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EE1312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5E77E0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299A27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0B927A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FF10AA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2F0209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DA6841">
              <w:rPr>
                <w:rFonts w:ascii="CorporateS-Regular" w:hAnsi="CorporateS-Regular" w:cs="CorporateS-Regular"/>
                <w:color w:val="000000"/>
                <w:sz w:val="16"/>
                <w:szCs w:val="16"/>
                <w:lang w:eastAsia="ja-JP"/>
              </w:rPr>
              <w:t>8</w:t>
            </w:r>
          </w:p>
        </w:tc>
      </w:tr>
      <w:tr w:rsidR="00DA6841" w:rsidRPr="00DA6841" w14:paraId="01ADD28D" w14:textId="77777777" w:rsidTr="006272ED">
        <w:trPr>
          <w:trHeight w:val="340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7F9E49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E8172E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CE368D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0F75D8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8C944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BE21D3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24799D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5A4D56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5592CA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ED3236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AC31DC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01A2A9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C9E9C9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1AAD4C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76F7F4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132016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C2BAAB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800152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BF8067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DA6841">
              <w:rPr>
                <w:rFonts w:ascii="CorporateS-Regular" w:hAnsi="CorporateS-Regular" w:cs="CorporateS-Regular"/>
                <w:color w:val="000000"/>
                <w:sz w:val="16"/>
                <w:szCs w:val="16"/>
                <w:lang w:eastAsia="ja-JP"/>
              </w:rPr>
              <w:t>9</w:t>
            </w:r>
          </w:p>
        </w:tc>
      </w:tr>
      <w:tr w:rsidR="00DA6841" w:rsidRPr="00DA6841" w14:paraId="1DB4CE23" w14:textId="77777777" w:rsidTr="006272ED">
        <w:trPr>
          <w:trHeight w:val="340"/>
        </w:trPr>
        <w:tc>
          <w:tcPr>
            <w:tcW w:w="22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732A9E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DA6841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eastAsia="ja-JP"/>
              </w:rPr>
              <w:t>Map Legend: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369623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2AAA07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C999A0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1742C0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689F5C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B65D92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307903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9F532A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463B63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612998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8583E2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2162DF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DAE2E5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3F5BE2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DA6841">
              <w:rPr>
                <w:rFonts w:ascii="CorporateS-Regular" w:hAnsi="CorporateS-Regular" w:cs="CorporateS-Regular"/>
                <w:color w:val="000000"/>
                <w:sz w:val="16"/>
                <w:szCs w:val="16"/>
                <w:lang w:eastAsia="ja-JP"/>
              </w:rPr>
              <w:t>10</w:t>
            </w:r>
          </w:p>
        </w:tc>
      </w:tr>
      <w:tr w:rsidR="00DA6841" w:rsidRPr="00DA6841" w14:paraId="637F8C04" w14:textId="77777777" w:rsidTr="006272ED">
        <w:trPr>
          <w:trHeight w:val="340"/>
        </w:trPr>
        <w:tc>
          <w:tcPr>
            <w:tcW w:w="17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54D0CF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DA6841">
              <w:rPr>
                <w:rFonts w:ascii="CorporateS-Regular" w:hAnsi="CorporateS-Regular" w:cs="CorporateS-Regular"/>
                <w:color w:val="000000"/>
                <w:sz w:val="16"/>
                <w:szCs w:val="16"/>
                <w:lang w:eastAsia="ja-JP"/>
              </w:rPr>
              <w:t>Incident Control Point</w:t>
            </w:r>
          </w:p>
        </w:tc>
        <w:tc>
          <w:tcPr>
            <w:tcW w:w="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DB629A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spacing w:line="288" w:lineRule="auto"/>
              <w:jc w:val="right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DA6841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eastAsia="ja-JP"/>
              </w:rPr>
              <w:t>ICP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6279C6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E673E1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F83523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1B549D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89B6CB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366696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0A54FE" w14:textId="575E4CDA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6B7F92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09E213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32CB2C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A9096A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DAE459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77170D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BC3D11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DA6841">
              <w:rPr>
                <w:rFonts w:ascii="CorporateS-Regular" w:hAnsi="CorporateS-Regular" w:cs="CorporateS-Regular"/>
                <w:color w:val="000000"/>
                <w:sz w:val="16"/>
                <w:szCs w:val="16"/>
                <w:lang w:eastAsia="ja-JP"/>
              </w:rPr>
              <w:t>11</w:t>
            </w:r>
          </w:p>
        </w:tc>
      </w:tr>
      <w:tr w:rsidR="00DA6841" w:rsidRPr="00DA6841" w14:paraId="3F279876" w14:textId="77777777" w:rsidTr="006272ED">
        <w:trPr>
          <w:trHeight w:val="340"/>
        </w:trPr>
        <w:tc>
          <w:tcPr>
            <w:tcW w:w="17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2B634D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DA6841">
              <w:rPr>
                <w:rFonts w:ascii="CorporateS-Regular" w:hAnsi="CorporateS-Regular" w:cs="CorporateS-Regular"/>
                <w:color w:val="000000"/>
                <w:sz w:val="16"/>
                <w:szCs w:val="16"/>
                <w:lang w:eastAsia="ja-JP"/>
              </w:rPr>
              <w:t>Assembly Area</w:t>
            </w:r>
          </w:p>
        </w:tc>
        <w:tc>
          <w:tcPr>
            <w:tcW w:w="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8D3F64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spacing w:line="288" w:lineRule="auto"/>
              <w:jc w:val="right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DA6841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eastAsia="ja-JP"/>
              </w:rPr>
              <w:t>AA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C59E90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610634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37D787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541954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5C89B3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1B7E3C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66DFB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761A24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D59664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F766D2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308717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BB607C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715ACD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B537BA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DA6841">
              <w:rPr>
                <w:rFonts w:ascii="CorporateS-Regular" w:hAnsi="CorporateS-Regular" w:cs="CorporateS-Regular"/>
                <w:color w:val="000000"/>
                <w:sz w:val="16"/>
                <w:szCs w:val="16"/>
                <w:lang w:eastAsia="ja-JP"/>
              </w:rPr>
              <w:t>12</w:t>
            </w:r>
          </w:p>
        </w:tc>
      </w:tr>
      <w:tr w:rsidR="00DA6841" w:rsidRPr="00DA6841" w14:paraId="08FD52EC" w14:textId="77777777" w:rsidTr="006272ED">
        <w:trPr>
          <w:trHeight w:val="340"/>
        </w:trPr>
        <w:tc>
          <w:tcPr>
            <w:tcW w:w="17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10C20D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DA6841">
              <w:rPr>
                <w:rFonts w:ascii="CorporateS-Regular" w:hAnsi="CorporateS-Regular" w:cs="CorporateS-Regular"/>
                <w:color w:val="000000"/>
                <w:sz w:val="16"/>
                <w:szCs w:val="16"/>
                <w:lang w:eastAsia="ja-JP"/>
              </w:rPr>
              <w:t>Staging Area</w:t>
            </w:r>
          </w:p>
        </w:tc>
        <w:tc>
          <w:tcPr>
            <w:tcW w:w="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F16F19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spacing w:line="288" w:lineRule="auto"/>
              <w:jc w:val="right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DA6841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eastAsia="ja-JP"/>
              </w:rPr>
              <w:t>SA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3FEE04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9B0ACA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F99A1C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99FCE3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876CB3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61FFDF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A1D6C4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9055C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0F39F7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2FA4A1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CB7D8C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9C1B27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CAA952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CE8CD3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DA6841">
              <w:rPr>
                <w:rFonts w:ascii="CorporateS-Regular" w:hAnsi="CorporateS-Regular" w:cs="CorporateS-Regular"/>
                <w:color w:val="000000"/>
                <w:sz w:val="16"/>
                <w:szCs w:val="16"/>
                <w:lang w:eastAsia="ja-JP"/>
              </w:rPr>
              <w:t>13</w:t>
            </w:r>
          </w:p>
        </w:tc>
      </w:tr>
      <w:tr w:rsidR="00DA6841" w:rsidRPr="00DA6841" w14:paraId="5C735A2F" w14:textId="77777777" w:rsidTr="006272ED">
        <w:trPr>
          <w:trHeight w:val="340"/>
        </w:trPr>
        <w:tc>
          <w:tcPr>
            <w:tcW w:w="17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62DA28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DA6841">
              <w:rPr>
                <w:rFonts w:ascii="CorporateS-Regular" w:hAnsi="CorporateS-Regular" w:cs="CorporateS-Regular"/>
                <w:color w:val="000000"/>
                <w:sz w:val="16"/>
                <w:szCs w:val="16"/>
                <w:lang w:eastAsia="ja-JP"/>
              </w:rPr>
              <w:t>Safe Forward Point</w:t>
            </w:r>
          </w:p>
        </w:tc>
        <w:tc>
          <w:tcPr>
            <w:tcW w:w="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583A19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spacing w:line="288" w:lineRule="auto"/>
              <w:jc w:val="right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DA6841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eastAsia="ja-JP"/>
              </w:rPr>
              <w:t>SFP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B9BDCE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B350D0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30389E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F8E562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84AE3B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1CC7CD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29F06C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F916C2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EADACE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D8F1DF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C3B41A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E13D37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F60C72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48445C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DA6841">
              <w:rPr>
                <w:rFonts w:ascii="CorporateS-Regular" w:hAnsi="CorporateS-Regular" w:cs="CorporateS-Regular"/>
                <w:color w:val="000000"/>
                <w:sz w:val="16"/>
                <w:szCs w:val="16"/>
                <w:lang w:eastAsia="ja-JP"/>
              </w:rPr>
              <w:t>14</w:t>
            </w:r>
          </w:p>
        </w:tc>
      </w:tr>
      <w:tr w:rsidR="00DA6841" w:rsidRPr="00DA6841" w14:paraId="79C937E8" w14:textId="77777777" w:rsidTr="006272ED">
        <w:trPr>
          <w:trHeight w:val="340"/>
        </w:trPr>
        <w:tc>
          <w:tcPr>
            <w:tcW w:w="17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5791F8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DA6841">
              <w:rPr>
                <w:rFonts w:ascii="CorporateS-Regular" w:hAnsi="CorporateS-Regular" w:cs="CorporateS-Regular"/>
                <w:color w:val="000000"/>
                <w:sz w:val="16"/>
                <w:szCs w:val="16"/>
                <w:lang w:eastAsia="ja-JP"/>
              </w:rPr>
              <w:t>Helibase</w:t>
            </w:r>
          </w:p>
        </w:tc>
        <w:tc>
          <w:tcPr>
            <w:tcW w:w="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87A937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spacing w:line="288" w:lineRule="auto"/>
              <w:jc w:val="right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DA6841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eastAsia="ja-JP"/>
              </w:rPr>
              <w:t>HB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737FD1" w14:textId="57B7298A" w:rsidR="00DA6841" w:rsidRPr="00DA6841" w:rsidRDefault="008F1549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  <w:r w:rsidRPr="008F1549">
              <w:rPr>
                <w:rFonts w:ascii="CorporateS-Bold" w:hAnsi="CorporateS-Bold"/>
                <w:noProof/>
              </w:rPr>
              <w:drawing>
                <wp:anchor distT="0" distB="0" distL="114300" distR="114300" simplePos="0" relativeHeight="251661312" behindDoc="0" locked="0" layoutInCell="1" allowOverlap="1" wp14:anchorId="6D2FCBCD" wp14:editId="28C1694D">
                  <wp:simplePos x="0" y="0"/>
                  <wp:positionH relativeFrom="column">
                    <wp:posOffset>139065</wp:posOffset>
                  </wp:positionH>
                  <wp:positionV relativeFrom="paragraph">
                    <wp:posOffset>158750</wp:posOffset>
                  </wp:positionV>
                  <wp:extent cx="885190" cy="749300"/>
                  <wp:effectExtent l="0" t="0" r="3810" b="1270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190" cy="74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FAA26D3D-D897-4be2-8F04-BA451C77F1D7}">
                              <ma14:placeholderFlag xmlns:ma14="http://schemas.microsoft.com/office/mac/drawingml/2011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rporateS-Bold" w:hAnsi="CorporateS-Bold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A7C5DB7" wp14:editId="1AF9BBCD">
                      <wp:simplePos x="0" y="0"/>
                      <wp:positionH relativeFrom="column">
                        <wp:posOffset>218440</wp:posOffset>
                      </wp:positionH>
                      <wp:positionV relativeFrom="paragraph">
                        <wp:posOffset>0</wp:posOffset>
                      </wp:positionV>
                      <wp:extent cx="657225" cy="561340"/>
                      <wp:effectExtent l="0" t="0" r="0" b="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57225" cy="5613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FAA26D3D-D897-4be2-8F04-BA451C77F1D7}">
                                  <ma14:placeholderFlag xmlns:ma14="http://schemas.microsoft.com/office/mac/drawingml/2011/main"/>
                                </a:ext>
                                <a:ext uri="{C572A759-6A51-4108-AA02-DFA0A04FC94B}">
                                  <ma14:wrappingTextBoxFlag xmlns:ma14="http://schemas.microsoft.com/office/mac/drawingml/2011/main"/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798AC6C" w14:textId="374095B4" w:rsidR="00360985" w:rsidRDefault="0036098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0,0l0,21600,21600,21600,21600,0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17.2pt;margin-top:0;width:51.75pt;height:44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" filled="f" stroked="f">
                      <v:textbox>
                        <w:txbxContent>
                          <w:p w14:paraId="4798AC6C" w14:textId="374095B4" w:rsidR="00360985" w:rsidRDefault="0036098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FB50C9" w14:textId="4ECC6049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572363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F543CF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375AE8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A746AF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4F573A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D239FE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078AA9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5F3083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D4F77F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2777D0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2C34A4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EC3565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DA6841">
              <w:rPr>
                <w:rFonts w:ascii="CorporateS-Regular" w:hAnsi="CorporateS-Regular" w:cs="CorporateS-Regular"/>
                <w:color w:val="000000"/>
                <w:sz w:val="16"/>
                <w:szCs w:val="16"/>
                <w:lang w:eastAsia="ja-JP"/>
              </w:rPr>
              <w:t>15</w:t>
            </w:r>
          </w:p>
        </w:tc>
      </w:tr>
      <w:tr w:rsidR="00DA6841" w:rsidRPr="00DA6841" w14:paraId="7376A8D0" w14:textId="77777777" w:rsidTr="006272ED">
        <w:trPr>
          <w:trHeight w:val="340"/>
        </w:trPr>
        <w:tc>
          <w:tcPr>
            <w:tcW w:w="17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72C5C7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DA6841">
              <w:rPr>
                <w:rFonts w:ascii="CorporateS-Regular" w:hAnsi="CorporateS-Regular" w:cs="CorporateS-Regular"/>
                <w:color w:val="000000"/>
                <w:sz w:val="16"/>
                <w:szCs w:val="16"/>
                <w:lang w:eastAsia="ja-JP"/>
              </w:rPr>
              <w:t>Helipad</w:t>
            </w:r>
          </w:p>
        </w:tc>
        <w:tc>
          <w:tcPr>
            <w:tcW w:w="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1A3EEE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spacing w:line="288" w:lineRule="auto"/>
              <w:jc w:val="right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DA6841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eastAsia="ja-JP"/>
              </w:rPr>
              <w:t>HP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ED0FEC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8893F2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A08222" w14:textId="2102F75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AD164F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3DCB3C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AAA447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6CE559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A771F5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CB89C3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70DBCE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AD18C6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9C1A79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B09D27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89AB20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DA6841">
              <w:rPr>
                <w:rFonts w:ascii="CorporateS-Regular" w:hAnsi="CorporateS-Regular" w:cs="CorporateS-Regular"/>
                <w:color w:val="000000"/>
                <w:sz w:val="16"/>
                <w:szCs w:val="16"/>
                <w:lang w:eastAsia="ja-JP"/>
              </w:rPr>
              <w:t>16</w:t>
            </w:r>
          </w:p>
        </w:tc>
      </w:tr>
      <w:tr w:rsidR="00DA6841" w:rsidRPr="00DA6841" w14:paraId="13CBDFC8" w14:textId="77777777" w:rsidTr="006272ED">
        <w:trPr>
          <w:trHeight w:val="340"/>
        </w:trPr>
        <w:tc>
          <w:tcPr>
            <w:tcW w:w="22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372AA0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DA6841">
              <w:rPr>
                <w:rFonts w:ascii="CorporateS-Regular" w:hAnsi="CorporateS-Regular" w:cs="CorporateS-Regular"/>
                <w:color w:val="000000"/>
                <w:sz w:val="16"/>
                <w:szCs w:val="16"/>
                <w:lang w:eastAsia="ja-JP"/>
              </w:rPr>
              <w:t>Other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6B07BB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144EFA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268F96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5F1AE6" w14:textId="556792FE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97C63D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9D14D5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352730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2D4749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14961C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CF7ACD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6E105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13286D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02AC80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A0683E" w14:textId="77777777" w:rsidR="00DA6841" w:rsidRPr="00DA6841" w:rsidRDefault="00DA6841" w:rsidP="00DA6841">
            <w:pPr>
              <w:widowControl w:val="0"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Regular" w:hAnsi="CorporateS-Regular" w:cs="CorporateS-Regular"/>
                <w:color w:val="000000"/>
                <w:sz w:val="22"/>
                <w:szCs w:val="22"/>
                <w:lang w:eastAsia="ja-JP"/>
              </w:rPr>
            </w:pPr>
            <w:r w:rsidRPr="00DA6841">
              <w:rPr>
                <w:rFonts w:ascii="CorporateS-Regular" w:hAnsi="CorporateS-Regular" w:cs="CorporateS-Regular"/>
                <w:color w:val="000000"/>
                <w:sz w:val="16"/>
                <w:szCs w:val="16"/>
                <w:lang w:eastAsia="ja-JP"/>
              </w:rPr>
              <w:t>17</w:t>
            </w:r>
          </w:p>
        </w:tc>
      </w:tr>
    </w:tbl>
    <w:p w14:paraId="26096844" w14:textId="77777777" w:rsidR="00C2557A" w:rsidRDefault="00C2557A" w:rsidP="009D0A83"/>
    <w:tbl>
      <w:tblPr>
        <w:tblW w:w="10366" w:type="dxa"/>
        <w:tblInd w:w="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66"/>
      </w:tblGrid>
      <w:tr w:rsidR="006C5C6E" w:rsidRPr="006C5C6E" w14:paraId="5CD9F900" w14:textId="77777777" w:rsidTr="006C5C6E">
        <w:trPr>
          <w:trHeight w:val="443"/>
        </w:trPr>
        <w:tc>
          <w:tcPr>
            <w:tcW w:w="10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B6FB9" w14:textId="77777777" w:rsidR="006C5C6E" w:rsidRPr="006C5C6E" w:rsidRDefault="006C5C6E" w:rsidP="006C5C6E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outlineLvl w:val="3"/>
              <w:rPr>
                <w:rFonts w:ascii="CorporateS-Bold" w:hAnsi="CorporateS-Bold" w:cs="CorporateS-Bold"/>
                <w:b/>
                <w:bCs/>
                <w:color w:val="000000"/>
                <w:sz w:val="20"/>
                <w:szCs w:val="20"/>
                <w:lang w:val="en-GB" w:eastAsia="ja-JP"/>
              </w:rPr>
            </w:pPr>
            <w:r w:rsidRPr="006C5C6E">
              <w:rPr>
                <w:rFonts w:ascii="CorporateS-Bold" w:hAnsi="CorporateS-Bold" w:cs="CorporateS-Bold"/>
                <w:b/>
                <w:bCs/>
                <w:color w:val="000000"/>
                <w:sz w:val="30"/>
                <w:szCs w:val="30"/>
                <w:lang w:val="en-GB" w:eastAsia="ja-JP"/>
              </w:rPr>
              <w:t>INCIDENT ORGANISER VELDFIRE</w:t>
            </w:r>
          </w:p>
        </w:tc>
      </w:tr>
      <w:tr w:rsidR="006C5C6E" w:rsidRPr="006C5C6E" w14:paraId="764BAEA1" w14:textId="77777777" w:rsidTr="006C5C6E">
        <w:trPr>
          <w:trHeight w:val="363"/>
        </w:trPr>
        <w:tc>
          <w:tcPr>
            <w:tcW w:w="1036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326B50" w14:textId="77777777" w:rsidR="006C5C6E" w:rsidRPr="006C5C6E" w:rsidRDefault="006C5C6E" w:rsidP="006C5C6E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sz w:val="18"/>
                <w:szCs w:val="18"/>
                <w:lang w:val="en-GB" w:eastAsia="ja-JP"/>
              </w:rPr>
            </w:pPr>
            <w:r w:rsidRPr="006C5C6E">
              <w:rPr>
                <w:rFonts w:ascii="CorporateS-Bold" w:hAnsi="CorporateS-Bold" w:cs="CorporateS-Bold"/>
                <w:b/>
                <w:bCs/>
                <w:sz w:val="18"/>
                <w:szCs w:val="18"/>
                <w:lang w:val="en-GB" w:eastAsia="ja-JP"/>
              </w:rPr>
              <w:t>IIncident Management Structure</w:t>
            </w:r>
          </w:p>
        </w:tc>
      </w:tr>
      <w:tr w:rsidR="006C5C6E" w:rsidRPr="006C5C6E" w14:paraId="07E09440" w14:textId="77777777" w:rsidTr="006C5C6E">
        <w:trPr>
          <w:trHeight w:val="300"/>
        </w:trPr>
        <w:tc>
          <w:tcPr>
            <w:tcW w:w="103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D41BD50" w14:textId="77777777" w:rsidR="006C5C6E" w:rsidRPr="006C5C6E" w:rsidRDefault="006C5C6E" w:rsidP="006C5C6E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</w:pPr>
            <w:r w:rsidRPr="006C5C6E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Prepared by:</w:t>
            </w:r>
          </w:p>
          <w:p w14:paraId="6E089062" w14:textId="77777777" w:rsidR="006C5C6E" w:rsidRPr="006C5C6E" w:rsidRDefault="006C5C6E" w:rsidP="006C5C6E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</w:pPr>
            <w:r w:rsidRPr="006C5C6E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Position:</w:t>
            </w:r>
          </w:p>
          <w:p w14:paraId="5997F623" w14:textId="77777777" w:rsidR="006C5C6E" w:rsidRPr="006C5C6E" w:rsidRDefault="006C5C6E" w:rsidP="006C5C6E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</w:pPr>
            <w:r w:rsidRPr="006C5C6E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Date/Time:</w:t>
            </w:r>
          </w:p>
          <w:p w14:paraId="35CA8457" w14:textId="77777777" w:rsidR="006C5C6E" w:rsidRPr="006C5C6E" w:rsidRDefault="006C5C6E" w:rsidP="006C5C6E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</w:pPr>
            <w:r w:rsidRPr="006C5C6E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 xml:space="preserve">Build/Draw your structure </w:t>
            </w:r>
            <w:r w:rsidRPr="006C5C6E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br/>
              <w:t>and fill in positions</w:t>
            </w:r>
          </w:p>
          <w:p w14:paraId="3543DF76" w14:textId="77777777" w:rsidR="006C5C6E" w:rsidRPr="006C5C6E" w:rsidRDefault="006C5C6E" w:rsidP="006C5C6E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6C5C6E">
              <w:rPr>
                <w:rFonts w:ascii="CorporateS-Bold" w:hAnsi="CorporateS-Bold" w:cs="CorporateS-Bold"/>
                <w:b/>
                <w:bCs/>
                <w:color w:val="000000"/>
                <w:sz w:val="16"/>
                <w:szCs w:val="16"/>
                <w:lang w:val="en-GB" w:eastAsia="ja-JP"/>
              </w:rPr>
              <w:t>Names &amp; radio call signs [RCS]</w:t>
            </w:r>
          </w:p>
        </w:tc>
      </w:tr>
      <w:tr w:rsidR="006C5C6E" w:rsidRPr="006C5C6E" w14:paraId="2CAD0686" w14:textId="77777777" w:rsidTr="006C5C6E">
        <w:trPr>
          <w:trHeight w:val="1120"/>
        </w:trPr>
        <w:tc>
          <w:tcPr>
            <w:tcW w:w="10366" w:type="dxa"/>
            <w:vMerge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4DA421AF" w14:textId="77777777" w:rsidR="006C5C6E" w:rsidRPr="006C5C6E" w:rsidRDefault="006C5C6E" w:rsidP="006C5C6E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6C5C6E" w:rsidRPr="006C5C6E" w14:paraId="1108EA01" w14:textId="77777777" w:rsidTr="006C5C6E">
        <w:trPr>
          <w:trHeight w:val="8464"/>
        </w:trPr>
        <w:tc>
          <w:tcPr>
            <w:tcW w:w="1036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3F6B437D" w14:textId="00D1B1E2" w:rsidR="006C5C6E" w:rsidRPr="006C5C6E" w:rsidRDefault="006C5C6E" w:rsidP="006C5C6E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7A1D524" wp14:editId="6953ACB3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0</wp:posOffset>
                      </wp:positionV>
                      <wp:extent cx="6565900" cy="5376545"/>
                      <wp:effectExtent l="0" t="0" r="0" b="8255"/>
                      <wp:wrapTopAndBottom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565900" cy="53765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C572A759-6A51-4108-AA02-DFA0A04FC94B}">
                                  <ma14:wrappingTextBoxFlag xmlns:ma14="http://schemas.microsoft.com/office/mac/drawingml/2011/main"/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E05E8CE" w14:textId="77777777" w:rsidR="00360985" w:rsidRDefault="00360985" w:rsidP="006C5C6E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3C0E267" wp14:editId="795428E1">
                                        <wp:extent cx="4343400" cy="5143500"/>
                                        <wp:effectExtent l="0" t="0" r="0" b="12700"/>
                                        <wp:docPr id="5" name="Pictur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343400" cy="51435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27" type="#_x0000_t202" style="position:absolute;margin-left:.1pt;margin-top:0;width:517pt;height:423.3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" filled="f" stroked="f">
                      <v:textbox>
                        <w:txbxContent>
                          <w:p w14:paraId="1E05E8CE" w14:textId="77777777" w:rsidR="00360985" w:rsidRDefault="00360985" w:rsidP="006C5C6E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C0E267" wp14:editId="795428E1">
                                  <wp:extent cx="4343400" cy="5143500"/>
                                  <wp:effectExtent l="0" t="0" r="0" b="12700"/>
                                  <wp:docPr id="5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343400" cy="5143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topAndBottom"/>
                    </v:shape>
                  </w:pict>
                </mc:Fallback>
              </mc:AlternateContent>
            </w:r>
          </w:p>
        </w:tc>
      </w:tr>
    </w:tbl>
    <w:p w14:paraId="3811867E" w14:textId="77777777" w:rsidR="006C5C6E" w:rsidRDefault="006C5C6E" w:rsidP="009D0A83"/>
    <w:tbl>
      <w:tblPr>
        <w:tblW w:w="10366" w:type="dxa"/>
        <w:tblInd w:w="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2104"/>
        <w:gridCol w:w="547"/>
        <w:gridCol w:w="1725"/>
        <w:gridCol w:w="481"/>
        <w:gridCol w:w="1933"/>
        <w:gridCol w:w="506"/>
        <w:gridCol w:w="2334"/>
      </w:tblGrid>
      <w:tr w:rsidR="006C5C6E" w14:paraId="30B013DF" w14:textId="77777777" w:rsidTr="006C5C6E">
        <w:trPr>
          <w:trHeight w:val="284"/>
        </w:trPr>
        <w:tc>
          <w:tcPr>
            <w:tcW w:w="103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2006C1" w14:textId="77777777" w:rsidR="006C5C6E" w:rsidRPr="006C5C6E" w:rsidRDefault="006C5C6E" w:rsidP="006C5C6E">
            <w:pPr>
              <w:pStyle w:val="TableBodyboldTABLES"/>
              <w:spacing w:after="0"/>
              <w:rPr>
                <w:color w:val="auto"/>
              </w:rPr>
            </w:pPr>
            <w:r w:rsidRPr="006C5C6E">
              <w:rPr>
                <w:color w:val="auto"/>
              </w:rPr>
              <w:t>Operational Tasking</w:t>
            </w:r>
          </w:p>
        </w:tc>
      </w:tr>
      <w:tr w:rsidR="006C5C6E" w14:paraId="64D02D13" w14:textId="77777777" w:rsidTr="006C5C6E">
        <w:trPr>
          <w:trHeight w:val="284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F73238" w14:textId="77777777" w:rsidR="006C5C6E" w:rsidRPr="006C5C6E" w:rsidRDefault="006C5C6E" w:rsidP="006C5C6E">
            <w:pPr>
              <w:pStyle w:val="Bodytext"/>
              <w:spacing w:after="0"/>
              <w:jc w:val="center"/>
              <w:rPr>
                <w:color w:val="auto"/>
              </w:rPr>
            </w:pPr>
            <w:r w:rsidRPr="006C5C6E">
              <w:rPr>
                <w:rFonts w:ascii="CorporateS-Bold" w:hAnsi="CorporateS-Bold" w:cs="CorporateS-Bold"/>
                <w:b/>
                <w:bCs/>
                <w:color w:val="auto"/>
              </w:rPr>
              <w:t>Sector</w:t>
            </w:r>
          </w:p>
        </w:tc>
        <w:tc>
          <w:tcPr>
            <w:tcW w:w="2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4E70E0" w14:textId="77777777" w:rsidR="006C5C6E" w:rsidRPr="006C5C6E" w:rsidRDefault="006C5C6E" w:rsidP="006C5C6E">
            <w:pPr>
              <w:pStyle w:val="Bodytext"/>
              <w:spacing w:after="0"/>
              <w:jc w:val="center"/>
              <w:rPr>
                <w:color w:val="auto"/>
              </w:rPr>
            </w:pPr>
            <w:r w:rsidRPr="006C5C6E">
              <w:rPr>
                <w:rFonts w:ascii="CorporateS-Bold" w:hAnsi="CorporateS-Bold" w:cs="CorporateS-Bold"/>
                <w:b/>
                <w:bCs/>
                <w:color w:val="auto"/>
              </w:rPr>
              <w:t xml:space="preserve">Resource </w:t>
            </w:r>
          </w:p>
        </w:tc>
        <w:tc>
          <w:tcPr>
            <w:tcW w:w="2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4D15D2" w14:textId="77777777" w:rsidR="006C5C6E" w:rsidRPr="006C5C6E" w:rsidRDefault="006C5C6E" w:rsidP="006C5C6E">
            <w:pPr>
              <w:pStyle w:val="Bodytext"/>
              <w:spacing w:after="0"/>
              <w:jc w:val="center"/>
              <w:rPr>
                <w:color w:val="auto"/>
              </w:rPr>
            </w:pPr>
            <w:r w:rsidRPr="006C5C6E">
              <w:rPr>
                <w:rFonts w:ascii="CorporateS-Bold" w:hAnsi="CorporateS-Bold" w:cs="CorporateS-Bold"/>
                <w:b/>
                <w:bCs/>
                <w:color w:val="auto"/>
              </w:rPr>
              <w:t>Task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4AE7F8" w14:textId="77777777" w:rsidR="006C5C6E" w:rsidRPr="006C5C6E" w:rsidRDefault="006C5C6E" w:rsidP="006C5C6E">
            <w:pPr>
              <w:pStyle w:val="Bodytext"/>
              <w:spacing w:after="0"/>
              <w:jc w:val="center"/>
              <w:rPr>
                <w:color w:val="auto"/>
              </w:rPr>
            </w:pPr>
            <w:r w:rsidRPr="006C5C6E">
              <w:rPr>
                <w:rFonts w:ascii="CorporateS-Bold" w:hAnsi="CorporateS-Bold" w:cs="CorporateS-Bold"/>
                <w:b/>
                <w:bCs/>
                <w:color w:val="auto"/>
              </w:rPr>
              <w:t>Grid</w:t>
            </w:r>
          </w:p>
        </w:tc>
        <w:tc>
          <w:tcPr>
            <w:tcW w:w="2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B1BDEE" w14:textId="77777777" w:rsidR="006C5C6E" w:rsidRPr="006C5C6E" w:rsidRDefault="006C5C6E" w:rsidP="006C5C6E">
            <w:pPr>
              <w:pStyle w:val="Bodytext"/>
              <w:spacing w:after="0"/>
              <w:jc w:val="center"/>
              <w:rPr>
                <w:color w:val="auto"/>
              </w:rPr>
            </w:pPr>
            <w:r w:rsidRPr="006C5C6E">
              <w:rPr>
                <w:rFonts w:ascii="CorporateS-Bold" w:hAnsi="CorporateS-Bold" w:cs="CorporateS-Bold"/>
                <w:b/>
                <w:bCs/>
                <w:color w:val="auto"/>
              </w:rPr>
              <w:t>Tasked at hrs</w:t>
            </w:r>
          </w:p>
        </w:tc>
      </w:tr>
      <w:tr w:rsidR="006C5C6E" w14:paraId="1CB8C44E" w14:textId="77777777" w:rsidTr="006C5C6E">
        <w:trPr>
          <w:trHeight w:val="284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5E1509" w14:textId="77777777" w:rsidR="006C5C6E" w:rsidRPr="006C5C6E" w:rsidRDefault="006C5C6E" w:rsidP="006C5C6E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2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59B9A9" w14:textId="77777777" w:rsidR="006C5C6E" w:rsidRPr="006C5C6E" w:rsidRDefault="006C5C6E" w:rsidP="006C5C6E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2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34557F" w14:textId="77777777" w:rsidR="006C5C6E" w:rsidRPr="006C5C6E" w:rsidRDefault="006C5C6E" w:rsidP="006C5C6E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C0BF75" w14:textId="77777777" w:rsidR="006C5C6E" w:rsidRPr="006C5C6E" w:rsidRDefault="006C5C6E" w:rsidP="006C5C6E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2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7DA893" w14:textId="77777777" w:rsidR="006C5C6E" w:rsidRPr="006C5C6E" w:rsidRDefault="006C5C6E" w:rsidP="006C5C6E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</w:tr>
      <w:tr w:rsidR="006C5C6E" w14:paraId="45A42327" w14:textId="77777777" w:rsidTr="006C5C6E">
        <w:trPr>
          <w:trHeight w:val="284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4FA0F3" w14:textId="77777777" w:rsidR="006C5C6E" w:rsidRPr="006C5C6E" w:rsidRDefault="006C5C6E" w:rsidP="006C5C6E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2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DE8875" w14:textId="77777777" w:rsidR="006C5C6E" w:rsidRPr="006C5C6E" w:rsidRDefault="006C5C6E" w:rsidP="006C5C6E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2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25C5D9" w14:textId="77777777" w:rsidR="006C5C6E" w:rsidRPr="006C5C6E" w:rsidRDefault="006C5C6E" w:rsidP="006C5C6E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23EB66" w14:textId="77777777" w:rsidR="006C5C6E" w:rsidRPr="006C5C6E" w:rsidRDefault="006C5C6E" w:rsidP="006C5C6E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2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0A9288" w14:textId="77777777" w:rsidR="006C5C6E" w:rsidRPr="006C5C6E" w:rsidRDefault="006C5C6E" w:rsidP="006C5C6E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</w:tr>
      <w:tr w:rsidR="006C5C6E" w14:paraId="5CFA7532" w14:textId="77777777" w:rsidTr="006C5C6E">
        <w:trPr>
          <w:trHeight w:val="284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E56E67" w14:textId="77777777" w:rsidR="006C5C6E" w:rsidRPr="006C5C6E" w:rsidRDefault="006C5C6E" w:rsidP="006C5C6E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2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C93A17" w14:textId="77777777" w:rsidR="006C5C6E" w:rsidRPr="006C5C6E" w:rsidRDefault="006C5C6E" w:rsidP="006C5C6E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2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C64193" w14:textId="77777777" w:rsidR="006C5C6E" w:rsidRPr="006C5C6E" w:rsidRDefault="006C5C6E" w:rsidP="006C5C6E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CE673C" w14:textId="77777777" w:rsidR="006C5C6E" w:rsidRPr="006C5C6E" w:rsidRDefault="006C5C6E" w:rsidP="006C5C6E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2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5B69E6" w14:textId="77777777" w:rsidR="006C5C6E" w:rsidRPr="006C5C6E" w:rsidRDefault="006C5C6E" w:rsidP="006C5C6E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</w:tr>
      <w:tr w:rsidR="006C5C6E" w14:paraId="0DAA8583" w14:textId="77777777" w:rsidTr="006C5C6E">
        <w:trPr>
          <w:trHeight w:val="284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6ED470" w14:textId="77777777" w:rsidR="006C5C6E" w:rsidRPr="006C5C6E" w:rsidRDefault="006C5C6E" w:rsidP="006C5C6E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2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D874ED" w14:textId="77777777" w:rsidR="006C5C6E" w:rsidRPr="006C5C6E" w:rsidRDefault="006C5C6E" w:rsidP="006C5C6E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2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0A7053" w14:textId="77777777" w:rsidR="006C5C6E" w:rsidRPr="006C5C6E" w:rsidRDefault="006C5C6E" w:rsidP="006C5C6E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842440" w14:textId="77777777" w:rsidR="006C5C6E" w:rsidRPr="006C5C6E" w:rsidRDefault="006C5C6E" w:rsidP="006C5C6E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2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6F8E14" w14:textId="77777777" w:rsidR="006C5C6E" w:rsidRPr="006C5C6E" w:rsidRDefault="006C5C6E" w:rsidP="006C5C6E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</w:tr>
      <w:tr w:rsidR="006C5C6E" w14:paraId="3C293A9A" w14:textId="77777777" w:rsidTr="006C5C6E">
        <w:trPr>
          <w:trHeight w:val="284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D0A9F6" w14:textId="77777777" w:rsidR="006C5C6E" w:rsidRPr="006C5C6E" w:rsidRDefault="006C5C6E" w:rsidP="006C5C6E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152520" w14:textId="77777777" w:rsidR="006C5C6E" w:rsidRPr="006C5C6E" w:rsidRDefault="006C5C6E" w:rsidP="006C5C6E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3DFF89" w14:textId="77777777" w:rsidR="006C5C6E" w:rsidRPr="006C5C6E" w:rsidRDefault="006C5C6E" w:rsidP="006C5C6E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810C7B" w14:textId="77777777" w:rsidR="006C5C6E" w:rsidRPr="006C5C6E" w:rsidRDefault="006C5C6E" w:rsidP="006C5C6E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C878C4" w14:textId="77777777" w:rsidR="006C5C6E" w:rsidRPr="006C5C6E" w:rsidRDefault="006C5C6E" w:rsidP="006C5C6E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CDC5E2" w14:textId="77777777" w:rsidR="006C5C6E" w:rsidRPr="006C5C6E" w:rsidRDefault="006C5C6E" w:rsidP="006C5C6E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D17F1" w14:textId="77777777" w:rsidR="006C5C6E" w:rsidRPr="006C5C6E" w:rsidRDefault="006C5C6E" w:rsidP="006C5C6E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FC2BCD" w14:textId="77777777" w:rsidR="006C5C6E" w:rsidRPr="006C5C6E" w:rsidRDefault="006C5C6E" w:rsidP="006C5C6E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</w:tr>
    </w:tbl>
    <w:p w14:paraId="0EF37F7E" w14:textId="6D8C3D4B" w:rsidR="006C5C6E" w:rsidRDefault="006C5C6E" w:rsidP="009D0A83"/>
    <w:tbl>
      <w:tblPr>
        <w:tblW w:w="0" w:type="auto"/>
        <w:tblInd w:w="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1"/>
        <w:gridCol w:w="5349"/>
        <w:gridCol w:w="3384"/>
      </w:tblGrid>
      <w:tr w:rsidR="00360985" w:rsidRPr="00360985" w14:paraId="13B5D587" w14:textId="77777777" w:rsidTr="00F2637B">
        <w:trPr>
          <w:trHeight w:val="396"/>
        </w:trPr>
        <w:tc>
          <w:tcPr>
            <w:tcW w:w="10224" w:type="dxa"/>
            <w:gridSpan w:val="3"/>
            <w:tcBorders>
              <w:top w:val="nil"/>
              <w:left w:val="nil"/>
              <w:bottom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7C6830" w14:textId="77777777" w:rsidR="00360985" w:rsidRPr="00360985" w:rsidRDefault="00360985" w:rsidP="0036098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ind w:left="400" w:hanging="400"/>
              <w:textAlignment w:val="center"/>
              <w:outlineLvl w:val="3"/>
              <w:rPr>
                <w:rFonts w:ascii="CorporateS-Bold" w:hAnsi="CorporateS-Bold" w:cs="CorporateS-Bold"/>
                <w:b/>
                <w:bCs/>
                <w:sz w:val="20"/>
                <w:szCs w:val="20"/>
                <w:lang w:val="en-GB" w:eastAsia="ja-JP"/>
              </w:rPr>
            </w:pPr>
            <w:r w:rsidRPr="00360985">
              <w:rPr>
                <w:rFonts w:ascii="CorporateS-Bold" w:hAnsi="CorporateS-Bold" w:cs="CorporateS-Bold"/>
                <w:b/>
                <w:bCs/>
                <w:sz w:val="30"/>
                <w:szCs w:val="30"/>
                <w:lang w:val="en-GB" w:eastAsia="ja-JP"/>
              </w:rPr>
              <w:t>INCIDENT ORGANISER VELDFIRE</w:t>
            </w:r>
          </w:p>
        </w:tc>
      </w:tr>
      <w:tr w:rsidR="00360985" w:rsidRPr="00360985" w14:paraId="7DCC4356" w14:textId="77777777" w:rsidTr="00F2637B">
        <w:trPr>
          <w:trHeight w:val="314"/>
        </w:trPr>
        <w:tc>
          <w:tcPr>
            <w:tcW w:w="1022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CD5896" w14:textId="77777777" w:rsidR="00360985" w:rsidRPr="00360985" w:rsidRDefault="00360985" w:rsidP="00360985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sz w:val="16"/>
                <w:szCs w:val="16"/>
                <w:lang w:val="en-GB" w:eastAsia="ja-JP"/>
              </w:rPr>
            </w:pPr>
            <w:r w:rsidRPr="00360985">
              <w:rPr>
                <w:rFonts w:ascii="CorporateS-Bold" w:hAnsi="CorporateS-Bold" w:cs="CorporateS-Bold"/>
                <w:b/>
                <w:bCs/>
                <w:sz w:val="18"/>
                <w:szCs w:val="18"/>
                <w:lang w:val="en-GB" w:eastAsia="ja-JP"/>
              </w:rPr>
              <w:t>Log of Actions                                                                                            Date:</w:t>
            </w:r>
          </w:p>
        </w:tc>
      </w:tr>
      <w:tr w:rsidR="00360985" w:rsidRPr="00360985" w14:paraId="751CB297" w14:textId="77777777" w:rsidTr="00F2637B">
        <w:trPr>
          <w:trHeight w:val="227"/>
        </w:trPr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403A12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sz w:val="22"/>
                <w:szCs w:val="22"/>
                <w:lang w:eastAsia="ja-JP"/>
              </w:rPr>
            </w:pPr>
            <w:r w:rsidRPr="00360985">
              <w:rPr>
                <w:rFonts w:ascii="CorporateS-Bold" w:hAnsi="CorporateS-Bold" w:cs="CorporateS-Bold"/>
                <w:b/>
                <w:bCs/>
                <w:sz w:val="20"/>
                <w:szCs w:val="20"/>
                <w:lang w:eastAsia="ja-JP"/>
              </w:rPr>
              <w:t>Time:</w:t>
            </w:r>
          </w:p>
        </w:tc>
        <w:tc>
          <w:tcPr>
            <w:tcW w:w="53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0099E2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3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1C48AC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Regular" w:hAnsi="CorporateS-Regular" w:cs="CorporateS-Regular"/>
                <w:sz w:val="22"/>
                <w:szCs w:val="22"/>
                <w:lang w:eastAsia="ja-JP"/>
              </w:rPr>
            </w:pPr>
            <w:r w:rsidRPr="00360985">
              <w:rPr>
                <w:rFonts w:ascii="CorporateS-Bold" w:hAnsi="CorporateS-Bold" w:cs="CorporateS-Bold"/>
                <w:b/>
                <w:bCs/>
                <w:sz w:val="20"/>
                <w:szCs w:val="20"/>
                <w:lang w:eastAsia="ja-JP"/>
              </w:rPr>
              <w:t>Initials</w:t>
            </w:r>
          </w:p>
        </w:tc>
      </w:tr>
      <w:tr w:rsidR="00360985" w:rsidRPr="00360985" w14:paraId="0064CB53" w14:textId="77777777" w:rsidTr="00F2637B">
        <w:trPr>
          <w:trHeight w:val="227"/>
        </w:trPr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6CDF6C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C4063B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2FD0A9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360985" w:rsidRPr="00360985" w14:paraId="43C8516D" w14:textId="77777777" w:rsidTr="00F2637B">
        <w:trPr>
          <w:trHeight w:val="227"/>
        </w:trPr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D8E03B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1F104C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C12C2C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360985" w:rsidRPr="00360985" w14:paraId="36ECC3DA" w14:textId="77777777" w:rsidTr="00F2637B">
        <w:trPr>
          <w:trHeight w:val="227"/>
        </w:trPr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E89A56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75C9FB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D27C06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360985" w:rsidRPr="00360985" w14:paraId="66612E8F" w14:textId="77777777" w:rsidTr="00F2637B">
        <w:trPr>
          <w:trHeight w:val="227"/>
        </w:trPr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25B96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2057B8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D1F998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360985" w:rsidRPr="00360985" w14:paraId="6E4A739B" w14:textId="77777777" w:rsidTr="00F2637B">
        <w:trPr>
          <w:trHeight w:val="227"/>
        </w:trPr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4404D5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7A33E7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25D433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360985" w:rsidRPr="00360985" w14:paraId="2BBF968E" w14:textId="77777777" w:rsidTr="00F2637B">
        <w:trPr>
          <w:trHeight w:val="227"/>
        </w:trPr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41E6C3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3E9E95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568880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360985" w:rsidRPr="00360985" w14:paraId="73EB651D" w14:textId="77777777" w:rsidTr="00F2637B">
        <w:trPr>
          <w:trHeight w:val="227"/>
        </w:trPr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FF8965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46D04B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B19699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360985" w:rsidRPr="00360985" w14:paraId="58795740" w14:textId="77777777" w:rsidTr="00F2637B">
        <w:trPr>
          <w:trHeight w:val="227"/>
        </w:trPr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92FB5A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C1823D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AE3021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360985" w:rsidRPr="00360985" w14:paraId="6420AC07" w14:textId="77777777" w:rsidTr="00F2637B">
        <w:trPr>
          <w:trHeight w:val="227"/>
        </w:trPr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15166E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0A4E2E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661AD8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360985" w:rsidRPr="00360985" w14:paraId="75587BAE" w14:textId="77777777" w:rsidTr="00F2637B">
        <w:trPr>
          <w:trHeight w:val="227"/>
        </w:trPr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748765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7B1B64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D67BCF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360985" w:rsidRPr="00360985" w14:paraId="5B5E9759" w14:textId="77777777" w:rsidTr="00F2637B">
        <w:trPr>
          <w:trHeight w:val="227"/>
        </w:trPr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8DA6FD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4C1D96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17EFFD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360985" w:rsidRPr="00360985" w14:paraId="343B5C67" w14:textId="77777777" w:rsidTr="00F2637B">
        <w:trPr>
          <w:trHeight w:val="227"/>
        </w:trPr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E11463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D7F8C1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6EAEF8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360985" w:rsidRPr="00360985" w14:paraId="1F60C18F" w14:textId="77777777" w:rsidTr="00F2637B">
        <w:trPr>
          <w:trHeight w:val="227"/>
        </w:trPr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549C01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F1C23C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B5328B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360985" w:rsidRPr="00360985" w14:paraId="5AA0C32B" w14:textId="77777777" w:rsidTr="00F2637B">
        <w:trPr>
          <w:trHeight w:val="227"/>
        </w:trPr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EE543B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223EA4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C9DFF0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360985" w:rsidRPr="00360985" w14:paraId="2BF2EF64" w14:textId="77777777" w:rsidTr="00F2637B">
        <w:trPr>
          <w:trHeight w:val="227"/>
        </w:trPr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C1F50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FA1FF9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A95A1D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360985" w:rsidRPr="00360985" w14:paraId="4C77ACB8" w14:textId="77777777" w:rsidTr="00F2637B">
        <w:trPr>
          <w:trHeight w:val="227"/>
        </w:trPr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D695B0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3949EB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D5930F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360985" w:rsidRPr="00360985" w14:paraId="1B54B2EE" w14:textId="77777777" w:rsidTr="00F2637B">
        <w:trPr>
          <w:trHeight w:val="227"/>
        </w:trPr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29FBDE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B03224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80554A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360985" w:rsidRPr="00360985" w14:paraId="585B3126" w14:textId="77777777" w:rsidTr="00F2637B">
        <w:trPr>
          <w:trHeight w:val="227"/>
        </w:trPr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610D09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3DCB10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A418E0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360985" w:rsidRPr="00360985" w14:paraId="6923AA62" w14:textId="77777777" w:rsidTr="00F2637B">
        <w:trPr>
          <w:trHeight w:val="227"/>
        </w:trPr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796E99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94BDB8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3F2964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360985" w:rsidRPr="00360985" w14:paraId="0CF1F727" w14:textId="77777777" w:rsidTr="00F2637B">
        <w:trPr>
          <w:trHeight w:val="227"/>
        </w:trPr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4C4F44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899921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C44E05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360985" w:rsidRPr="00360985" w14:paraId="2919AFC1" w14:textId="77777777" w:rsidTr="00F2637B">
        <w:trPr>
          <w:trHeight w:val="227"/>
        </w:trPr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A344C5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921CD9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697E28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360985" w:rsidRPr="00360985" w14:paraId="08FEC745" w14:textId="77777777" w:rsidTr="00F2637B">
        <w:trPr>
          <w:trHeight w:val="227"/>
        </w:trPr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9FF940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29D35C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9E325D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360985" w:rsidRPr="00360985" w14:paraId="016A163B" w14:textId="77777777" w:rsidTr="00F2637B">
        <w:trPr>
          <w:trHeight w:val="488"/>
        </w:trPr>
        <w:tc>
          <w:tcPr>
            <w:tcW w:w="102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2F5F5C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sz w:val="22"/>
                <w:szCs w:val="22"/>
                <w:lang w:eastAsia="ja-JP"/>
              </w:rPr>
            </w:pPr>
            <w:r w:rsidRPr="00360985">
              <w:rPr>
                <w:rFonts w:ascii="CorporateS-Bold" w:hAnsi="CorporateS-Bold" w:cs="CorporateS-Bold"/>
                <w:b/>
                <w:bCs/>
                <w:sz w:val="20"/>
                <w:szCs w:val="20"/>
                <w:lang w:eastAsia="ja-JP"/>
              </w:rPr>
              <w:t>Completed by:</w:t>
            </w:r>
          </w:p>
        </w:tc>
      </w:tr>
      <w:tr w:rsidR="00360985" w:rsidRPr="00360985" w14:paraId="7C8C89E0" w14:textId="77777777" w:rsidTr="00360985">
        <w:trPr>
          <w:trHeight w:val="450"/>
        </w:trPr>
        <w:tc>
          <w:tcPr>
            <w:tcW w:w="102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126C6D" w14:textId="77777777" w:rsidR="00360985" w:rsidRDefault="00360985" w:rsidP="00360985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sz w:val="18"/>
                <w:szCs w:val="18"/>
                <w:lang w:eastAsia="ja-JP"/>
              </w:rPr>
            </w:pPr>
            <w:r w:rsidRPr="00360985">
              <w:rPr>
                <w:rFonts w:ascii="CorporateS-Regular" w:hAnsi="CorporateS-Regular" w:cs="CorporateS-Regular"/>
                <w:sz w:val="18"/>
                <w:szCs w:val="18"/>
                <w:lang w:eastAsia="ja-JP"/>
              </w:rPr>
              <w:t>(All log entries are to be completed in pen. Record time of each entry. Do not leave blank lines between entries. Sign off entries)</w:t>
            </w:r>
          </w:p>
          <w:p w14:paraId="5DE385B0" w14:textId="23D68A02" w:rsidR="00F2637B" w:rsidRPr="00360985" w:rsidRDefault="00F2637B" w:rsidP="00360985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sz w:val="22"/>
                <w:szCs w:val="22"/>
                <w:lang w:eastAsia="ja-JP"/>
              </w:rPr>
            </w:pPr>
            <w:r w:rsidRPr="00360985">
              <w:rPr>
                <w:rFonts w:ascii="CorporateS-Regular" w:hAnsi="CorporateS-Regular" w:cs="CorporateS-Regular"/>
                <w:sz w:val="18"/>
                <w:szCs w:val="18"/>
                <w:lang w:eastAsia="ja-JP"/>
              </w:rPr>
              <w:t>Page ____ of____</w:t>
            </w:r>
          </w:p>
        </w:tc>
      </w:tr>
      <w:tr w:rsidR="00360985" w:rsidRPr="00360985" w14:paraId="569FECA6" w14:textId="77777777" w:rsidTr="00F2637B">
        <w:trPr>
          <w:trHeight w:val="227"/>
        </w:trPr>
        <w:tc>
          <w:tcPr>
            <w:tcW w:w="102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E0D033" w14:textId="77777777" w:rsidR="00360985" w:rsidRPr="00360985" w:rsidRDefault="00360985" w:rsidP="00F2637B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sz w:val="22"/>
                <w:szCs w:val="22"/>
                <w:lang w:eastAsia="ja-JP"/>
              </w:rPr>
            </w:pPr>
            <w:r w:rsidRPr="00360985">
              <w:rPr>
                <w:rFonts w:ascii="CorporateS-Bold" w:hAnsi="CorporateS-Bold" w:cs="CorporateS-Bold"/>
                <w:b/>
                <w:bCs/>
                <w:sz w:val="18"/>
                <w:szCs w:val="18"/>
                <w:lang w:eastAsia="ja-JP"/>
              </w:rPr>
              <w:t>Comunication Plan:</w:t>
            </w:r>
          </w:p>
        </w:tc>
      </w:tr>
      <w:tr w:rsidR="00360985" w:rsidRPr="00360985" w14:paraId="62CD4764" w14:textId="77777777" w:rsidTr="00F2637B">
        <w:trPr>
          <w:trHeight w:val="227"/>
        </w:trPr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467804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sz w:val="22"/>
                <w:szCs w:val="22"/>
                <w:lang w:eastAsia="ja-JP"/>
              </w:rPr>
            </w:pPr>
            <w:r w:rsidRPr="00360985">
              <w:rPr>
                <w:rFonts w:ascii="CorporateS-Bold" w:hAnsi="CorporateS-Bold" w:cs="CorporateS-Bold"/>
                <w:b/>
                <w:bCs/>
                <w:sz w:val="18"/>
                <w:szCs w:val="18"/>
                <w:lang w:eastAsia="ja-JP"/>
              </w:rPr>
              <w:t>Command: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7717E1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DBF832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360985" w:rsidRPr="00360985" w14:paraId="02380C65" w14:textId="77777777" w:rsidTr="00F2637B">
        <w:trPr>
          <w:trHeight w:val="227"/>
        </w:trPr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38AE20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sz w:val="22"/>
                <w:szCs w:val="22"/>
                <w:lang w:eastAsia="ja-JP"/>
              </w:rPr>
            </w:pPr>
            <w:r w:rsidRPr="00360985">
              <w:rPr>
                <w:rFonts w:ascii="CorporateS-Bold" w:hAnsi="CorporateS-Bold" w:cs="CorporateS-Bold"/>
                <w:b/>
                <w:bCs/>
                <w:sz w:val="18"/>
                <w:szCs w:val="18"/>
                <w:lang w:eastAsia="ja-JP"/>
              </w:rPr>
              <w:t>Tactical: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7D09EC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F265CC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360985" w:rsidRPr="00360985" w14:paraId="2E4241D6" w14:textId="77777777" w:rsidTr="00F2637B">
        <w:trPr>
          <w:trHeight w:val="227"/>
        </w:trPr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402488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sz w:val="22"/>
                <w:szCs w:val="22"/>
                <w:lang w:eastAsia="ja-JP"/>
              </w:rPr>
            </w:pPr>
            <w:r w:rsidRPr="00360985">
              <w:rPr>
                <w:rFonts w:ascii="CorporateS-Bold" w:hAnsi="CorporateS-Bold" w:cs="CorporateS-Bold"/>
                <w:b/>
                <w:bCs/>
                <w:sz w:val="18"/>
                <w:szCs w:val="18"/>
                <w:lang w:eastAsia="ja-JP"/>
              </w:rPr>
              <w:t>Support: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C644D6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4B7E8A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360985" w:rsidRPr="00360985" w14:paraId="73ACDC34" w14:textId="77777777" w:rsidTr="00F2637B">
        <w:trPr>
          <w:trHeight w:val="227"/>
        </w:trPr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E47014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sz w:val="22"/>
                <w:szCs w:val="22"/>
                <w:lang w:eastAsia="ja-JP"/>
              </w:rPr>
            </w:pPr>
            <w:r w:rsidRPr="00360985">
              <w:rPr>
                <w:rFonts w:ascii="CorporateS-Bold" w:hAnsi="CorporateS-Bold" w:cs="CorporateS-Bold"/>
                <w:b/>
                <w:bCs/>
                <w:sz w:val="18"/>
                <w:szCs w:val="18"/>
                <w:lang w:eastAsia="ja-JP"/>
              </w:rPr>
              <w:t>Ground to Air: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AC9817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53889D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360985" w:rsidRPr="00360985" w14:paraId="4F4F7AC6" w14:textId="77777777" w:rsidTr="00F2637B">
        <w:trPr>
          <w:trHeight w:val="227"/>
        </w:trPr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88A9AE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sz w:val="22"/>
                <w:szCs w:val="22"/>
                <w:lang w:eastAsia="ja-JP"/>
              </w:rPr>
            </w:pPr>
            <w:r w:rsidRPr="00360985">
              <w:rPr>
                <w:rFonts w:ascii="CorporateS-Bold" w:hAnsi="CorporateS-Bold" w:cs="CorporateS-Bold"/>
                <w:b/>
                <w:bCs/>
                <w:sz w:val="18"/>
                <w:szCs w:val="18"/>
                <w:lang w:eastAsia="ja-JP"/>
              </w:rPr>
              <w:t>Air to Air: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E25C8B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04FC49" w14:textId="77777777" w:rsidR="00360985" w:rsidRPr="00360985" w:rsidRDefault="00360985" w:rsidP="00360985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</w:tbl>
    <w:p w14:paraId="6FE9E7F1" w14:textId="77777777" w:rsidR="00360985" w:rsidRPr="00360985" w:rsidRDefault="00360985" w:rsidP="00360985"/>
    <w:sectPr w:rsidR="00360985" w:rsidRPr="00360985" w:rsidSect="00E307DB">
      <w:footerReference w:type="even" r:id="rId11"/>
      <w:footerReference w:type="default" r:id="rId12"/>
      <w:pgSz w:w="11900" w:h="16840"/>
      <w:pgMar w:top="426" w:right="851" w:bottom="851" w:left="851" w:header="720" w:footer="397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F5A84B" w14:textId="77777777" w:rsidR="00360985" w:rsidRDefault="00360985" w:rsidP="004576C3">
      <w:r>
        <w:separator/>
      </w:r>
    </w:p>
  </w:endnote>
  <w:endnote w:type="continuationSeparator" w:id="0">
    <w:p w14:paraId="74023E4B" w14:textId="77777777" w:rsidR="00360985" w:rsidRDefault="00360985" w:rsidP="00457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orporateS-Bold">
    <w:altName w:val="Corpo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radeGothicLTStd-BdCn20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rporateS-Regular">
    <w:altName w:val="Corpo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DEE064" w14:textId="77777777" w:rsidR="00360985" w:rsidRDefault="00360985" w:rsidP="00E307DB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272ED">
      <w:rPr>
        <w:rStyle w:val="PageNumber"/>
        <w:noProof/>
      </w:rPr>
      <w:t>2</w:t>
    </w:r>
    <w:r>
      <w:rPr>
        <w:rStyle w:val="PageNumber"/>
      </w:rPr>
      <w:fldChar w:fldCharType="end"/>
    </w:r>
  </w:p>
  <w:p w14:paraId="0053058B" w14:textId="77777777" w:rsidR="00360985" w:rsidRDefault="00360985" w:rsidP="004576C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BA6099" w14:textId="77777777" w:rsidR="00360985" w:rsidRDefault="00360985" w:rsidP="00E307DB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272ED">
      <w:rPr>
        <w:rStyle w:val="PageNumber"/>
        <w:noProof/>
      </w:rPr>
      <w:t>1</w:t>
    </w:r>
    <w:r>
      <w:rPr>
        <w:rStyle w:val="PageNumber"/>
      </w:rPr>
      <w:fldChar w:fldCharType="end"/>
    </w:r>
  </w:p>
  <w:p w14:paraId="27189D39" w14:textId="77777777" w:rsidR="00360985" w:rsidRDefault="00360985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F1BE76" w14:textId="77777777" w:rsidR="00360985" w:rsidRDefault="00360985" w:rsidP="004576C3">
      <w:r>
        <w:separator/>
      </w:r>
    </w:p>
  </w:footnote>
  <w:footnote w:type="continuationSeparator" w:id="0">
    <w:p w14:paraId="1021A051" w14:textId="77777777" w:rsidR="00360985" w:rsidRDefault="00360985" w:rsidP="004576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attachedTemplate r:id="rId1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E35"/>
    <w:rsid w:val="00076C80"/>
    <w:rsid w:val="00360985"/>
    <w:rsid w:val="004576C3"/>
    <w:rsid w:val="004A5EA8"/>
    <w:rsid w:val="004B2E35"/>
    <w:rsid w:val="00554718"/>
    <w:rsid w:val="00626235"/>
    <w:rsid w:val="006272ED"/>
    <w:rsid w:val="006A6D9B"/>
    <w:rsid w:val="006C5C6E"/>
    <w:rsid w:val="008F1549"/>
    <w:rsid w:val="009D0A83"/>
    <w:rsid w:val="00B85F05"/>
    <w:rsid w:val="00C2557A"/>
    <w:rsid w:val="00D078BA"/>
    <w:rsid w:val="00DA6841"/>
    <w:rsid w:val="00E307DB"/>
    <w:rsid w:val="00F26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62D12E8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2E3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4">
    <w:name w:val="heading 4"/>
    <w:basedOn w:val="Bodytext"/>
    <w:next w:val="Bodytext"/>
    <w:link w:val="Heading4Char"/>
    <w:uiPriority w:val="99"/>
    <w:qFormat/>
    <w:rsid w:val="00E307DB"/>
    <w:pPr>
      <w:spacing w:before="200"/>
      <w:ind w:left="400" w:hanging="400"/>
      <w:outlineLvl w:val="3"/>
    </w:pPr>
    <w:rPr>
      <w:rFonts w:ascii="CorporateS-Bold" w:hAnsi="CorporateS-Bold" w:cs="CorporateS-Bold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Firstparagraph">
    <w:name w:val="Body text First paragraph"/>
    <w:basedOn w:val="Normal"/>
    <w:qFormat/>
    <w:rsid w:val="004A5EA8"/>
    <w:pPr>
      <w:spacing w:before="240" w:after="240"/>
    </w:pPr>
    <w:rPr>
      <w:b/>
      <w:sz w:val="18"/>
    </w:rPr>
  </w:style>
  <w:style w:type="paragraph" w:customStyle="1" w:styleId="bullets">
    <w:name w:val="bullets"/>
    <w:basedOn w:val="Normal"/>
    <w:qFormat/>
    <w:rsid w:val="006A6D9B"/>
    <w:pPr>
      <w:widowControl w:val="0"/>
      <w:spacing w:line="360" w:lineRule="auto"/>
    </w:pPr>
    <w:rPr>
      <w:rFonts w:ascii="Arial" w:hAnsi="Arial" w:cs="Arial"/>
      <w:color w:val="FFFFFF" w:themeColor="background1"/>
      <w:sz w:val="18"/>
      <w:szCs w:val="15"/>
      <w:lang w:val="en"/>
    </w:rPr>
  </w:style>
  <w:style w:type="paragraph" w:styleId="Header">
    <w:name w:val="header"/>
    <w:basedOn w:val="Normal"/>
    <w:link w:val="HeaderChar"/>
    <w:uiPriority w:val="99"/>
    <w:unhideWhenUsed/>
    <w:rsid w:val="004576C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76C3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576C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76C3"/>
    <w:rPr>
      <w:sz w:val="24"/>
      <w:szCs w:val="24"/>
      <w:lang w:eastAsia="en-US"/>
    </w:rPr>
  </w:style>
  <w:style w:type="table" w:styleId="LightShading-Accent1">
    <w:name w:val="Light Shading Accent 1"/>
    <w:basedOn w:val="TableNormal"/>
    <w:uiPriority w:val="60"/>
    <w:rsid w:val="004576C3"/>
    <w:rPr>
      <w:rFonts w:asciiTheme="minorHAnsi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4576C3"/>
  </w:style>
  <w:style w:type="paragraph" w:customStyle="1" w:styleId="TOOLNAMEandNO">
    <w:name w:val="TOOL NAME and NO"/>
    <w:basedOn w:val="Heading1"/>
    <w:uiPriority w:val="99"/>
    <w:rsid w:val="004B2E35"/>
    <w:pPr>
      <w:keepNext w:val="0"/>
      <w:keepLines w:val="0"/>
      <w:widowControl w:val="0"/>
      <w:tabs>
        <w:tab w:val="left" w:pos="660"/>
        <w:tab w:val="left" w:pos="1300"/>
        <w:tab w:val="left" w:pos="1560"/>
      </w:tabs>
      <w:autoSpaceDE w:val="0"/>
      <w:autoSpaceDN w:val="0"/>
      <w:adjustRightInd w:val="0"/>
      <w:spacing w:before="57" w:after="113" w:line="288" w:lineRule="auto"/>
      <w:ind w:left="660" w:hanging="660"/>
      <w:textAlignment w:val="center"/>
      <w:outlineLvl w:val="9"/>
    </w:pPr>
    <w:rPr>
      <w:rFonts w:ascii="TradeGothicLTStd-BdCn20" w:eastAsiaTheme="minorEastAsia" w:hAnsi="TradeGothicLTStd-BdCn20" w:cs="TradeGothicLTStd-BdCn20"/>
      <w:caps/>
      <w:color w:val="000000"/>
      <w:sz w:val="26"/>
      <w:szCs w:val="26"/>
      <w:lang w:val="en-GB"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4B2E35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rsid w:val="00E307DB"/>
    <w:rPr>
      <w:rFonts w:ascii="CorporateS-Bold" w:hAnsi="CorporateS-Bold" w:cs="CorporateS-Bold"/>
      <w:b/>
      <w:bCs/>
      <w:color w:val="000000"/>
      <w:lang w:val="en-GB"/>
    </w:rPr>
  </w:style>
  <w:style w:type="paragraph" w:customStyle="1" w:styleId="NoParagraphStyle">
    <w:name w:val="[No Paragraph Style]"/>
    <w:rsid w:val="00E307DB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CorporateS-Regular" w:hAnsi="CorporateS-Regular" w:cs="CorporateS-Regular"/>
      <w:color w:val="000000"/>
      <w:sz w:val="24"/>
      <w:szCs w:val="24"/>
      <w:lang w:val="en-GB"/>
    </w:rPr>
  </w:style>
  <w:style w:type="paragraph" w:customStyle="1" w:styleId="Bodytext">
    <w:name w:val="Body text"/>
    <w:basedOn w:val="NoParagraphStyle"/>
    <w:uiPriority w:val="99"/>
    <w:rsid w:val="00E307DB"/>
    <w:pPr>
      <w:tabs>
        <w:tab w:val="left" w:pos="240"/>
      </w:tabs>
      <w:spacing w:after="113"/>
    </w:pPr>
    <w:rPr>
      <w:sz w:val="18"/>
      <w:szCs w:val="18"/>
    </w:rPr>
  </w:style>
  <w:style w:type="paragraph" w:customStyle="1" w:styleId="TablebodyTABLES">
    <w:name w:val="Table body (TABLES)"/>
    <w:basedOn w:val="Bodytext"/>
    <w:uiPriority w:val="99"/>
    <w:rsid w:val="00E307DB"/>
    <w:pPr>
      <w:spacing w:after="57"/>
    </w:pPr>
  </w:style>
  <w:style w:type="paragraph" w:customStyle="1" w:styleId="TableBodyboldTABLES">
    <w:name w:val="Table Body bold (TABLES)"/>
    <w:basedOn w:val="TablebodyTABLES"/>
    <w:uiPriority w:val="99"/>
    <w:rsid w:val="00E307DB"/>
    <w:rPr>
      <w:rFonts w:ascii="CorporateS-Bold" w:hAnsi="CorporateS-Bold" w:cs="CorporateS-Bold"/>
      <w:b/>
      <w:bCs/>
    </w:rPr>
  </w:style>
  <w:style w:type="paragraph" w:customStyle="1" w:styleId="Formheading">
    <w:name w:val="Form heading"/>
    <w:basedOn w:val="Normal"/>
    <w:uiPriority w:val="99"/>
    <w:rsid w:val="00E307DB"/>
    <w:pPr>
      <w:widowControl w:val="0"/>
      <w:tabs>
        <w:tab w:val="left" w:pos="660"/>
        <w:tab w:val="left" w:pos="1300"/>
        <w:tab w:val="left" w:pos="1560"/>
      </w:tabs>
      <w:autoSpaceDE w:val="0"/>
      <w:autoSpaceDN w:val="0"/>
      <w:adjustRightInd w:val="0"/>
      <w:spacing w:line="288" w:lineRule="auto"/>
      <w:jc w:val="center"/>
      <w:textAlignment w:val="center"/>
    </w:pPr>
    <w:rPr>
      <w:rFonts w:ascii="CorporateS-Bold" w:hAnsi="CorporateS-Bold" w:cs="CorporateS-Bold"/>
      <w:b/>
      <w:bCs/>
      <w:caps/>
      <w:color w:val="000000"/>
      <w:lang w:val="en-GB" w:eastAsia="ja-JP"/>
    </w:rPr>
  </w:style>
  <w:style w:type="paragraph" w:customStyle="1" w:styleId="Bodynumbers10">
    <w:name w:val="Body numbers &gt;10"/>
    <w:basedOn w:val="Normal"/>
    <w:uiPriority w:val="99"/>
    <w:rsid w:val="00E307DB"/>
    <w:pPr>
      <w:widowControl w:val="0"/>
      <w:tabs>
        <w:tab w:val="left" w:pos="340"/>
      </w:tabs>
      <w:autoSpaceDE w:val="0"/>
      <w:autoSpaceDN w:val="0"/>
      <w:adjustRightInd w:val="0"/>
      <w:spacing w:before="57" w:after="57" w:line="288" w:lineRule="auto"/>
      <w:ind w:left="340" w:hanging="340"/>
      <w:textAlignment w:val="center"/>
    </w:pPr>
    <w:rPr>
      <w:rFonts w:ascii="CorporateS-Regular" w:hAnsi="CorporateS-Regular" w:cs="CorporateS-Regular"/>
      <w:color w:val="000000"/>
      <w:sz w:val="18"/>
      <w:szCs w:val="18"/>
      <w:lang w:val="en-GB" w:eastAsia="ja-JP"/>
    </w:rPr>
  </w:style>
  <w:style w:type="paragraph" w:customStyle="1" w:styleId="bodybullets">
    <w:name w:val="body bullets"/>
    <w:basedOn w:val="Bodytext"/>
    <w:uiPriority w:val="99"/>
    <w:rsid w:val="00626235"/>
    <w:pPr>
      <w:tabs>
        <w:tab w:val="clear" w:pos="240"/>
        <w:tab w:val="left" w:pos="280"/>
      </w:tabs>
      <w:spacing w:after="57"/>
      <w:ind w:left="280" w:hanging="280"/>
    </w:pPr>
  </w:style>
  <w:style w:type="paragraph" w:customStyle="1" w:styleId="Tablebody8TABLES">
    <w:name w:val="Table body 8 (TABLES)"/>
    <w:basedOn w:val="TablebodyTABLES"/>
    <w:uiPriority w:val="99"/>
    <w:rsid w:val="00626235"/>
    <w:pPr>
      <w:spacing w:after="0"/>
    </w:pPr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154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1549"/>
    <w:rPr>
      <w:rFonts w:ascii="Lucida Grande" w:hAnsi="Lucida Grande" w:cs="Lucida Grande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2E3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4">
    <w:name w:val="heading 4"/>
    <w:basedOn w:val="Bodytext"/>
    <w:next w:val="Bodytext"/>
    <w:link w:val="Heading4Char"/>
    <w:uiPriority w:val="99"/>
    <w:qFormat/>
    <w:rsid w:val="00E307DB"/>
    <w:pPr>
      <w:spacing w:before="200"/>
      <w:ind w:left="400" w:hanging="400"/>
      <w:outlineLvl w:val="3"/>
    </w:pPr>
    <w:rPr>
      <w:rFonts w:ascii="CorporateS-Bold" w:hAnsi="CorporateS-Bold" w:cs="CorporateS-Bold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Firstparagraph">
    <w:name w:val="Body text First paragraph"/>
    <w:basedOn w:val="Normal"/>
    <w:qFormat/>
    <w:rsid w:val="004A5EA8"/>
    <w:pPr>
      <w:spacing w:before="240" w:after="240"/>
    </w:pPr>
    <w:rPr>
      <w:b/>
      <w:sz w:val="18"/>
    </w:rPr>
  </w:style>
  <w:style w:type="paragraph" w:customStyle="1" w:styleId="bullets">
    <w:name w:val="bullets"/>
    <w:basedOn w:val="Normal"/>
    <w:qFormat/>
    <w:rsid w:val="006A6D9B"/>
    <w:pPr>
      <w:widowControl w:val="0"/>
      <w:spacing w:line="360" w:lineRule="auto"/>
    </w:pPr>
    <w:rPr>
      <w:rFonts w:ascii="Arial" w:hAnsi="Arial" w:cs="Arial"/>
      <w:color w:val="FFFFFF" w:themeColor="background1"/>
      <w:sz w:val="18"/>
      <w:szCs w:val="15"/>
      <w:lang w:val="en"/>
    </w:rPr>
  </w:style>
  <w:style w:type="paragraph" w:styleId="Header">
    <w:name w:val="header"/>
    <w:basedOn w:val="Normal"/>
    <w:link w:val="HeaderChar"/>
    <w:uiPriority w:val="99"/>
    <w:unhideWhenUsed/>
    <w:rsid w:val="004576C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76C3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576C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76C3"/>
    <w:rPr>
      <w:sz w:val="24"/>
      <w:szCs w:val="24"/>
      <w:lang w:eastAsia="en-US"/>
    </w:rPr>
  </w:style>
  <w:style w:type="table" w:styleId="LightShading-Accent1">
    <w:name w:val="Light Shading Accent 1"/>
    <w:basedOn w:val="TableNormal"/>
    <w:uiPriority w:val="60"/>
    <w:rsid w:val="004576C3"/>
    <w:rPr>
      <w:rFonts w:asciiTheme="minorHAnsi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4576C3"/>
  </w:style>
  <w:style w:type="paragraph" w:customStyle="1" w:styleId="TOOLNAMEandNO">
    <w:name w:val="TOOL NAME and NO"/>
    <w:basedOn w:val="Heading1"/>
    <w:uiPriority w:val="99"/>
    <w:rsid w:val="004B2E35"/>
    <w:pPr>
      <w:keepNext w:val="0"/>
      <w:keepLines w:val="0"/>
      <w:widowControl w:val="0"/>
      <w:tabs>
        <w:tab w:val="left" w:pos="660"/>
        <w:tab w:val="left" w:pos="1300"/>
        <w:tab w:val="left" w:pos="1560"/>
      </w:tabs>
      <w:autoSpaceDE w:val="0"/>
      <w:autoSpaceDN w:val="0"/>
      <w:adjustRightInd w:val="0"/>
      <w:spacing w:before="57" w:after="113" w:line="288" w:lineRule="auto"/>
      <w:ind w:left="660" w:hanging="660"/>
      <w:textAlignment w:val="center"/>
      <w:outlineLvl w:val="9"/>
    </w:pPr>
    <w:rPr>
      <w:rFonts w:ascii="TradeGothicLTStd-BdCn20" w:eastAsiaTheme="minorEastAsia" w:hAnsi="TradeGothicLTStd-BdCn20" w:cs="TradeGothicLTStd-BdCn20"/>
      <w:caps/>
      <w:color w:val="000000"/>
      <w:sz w:val="26"/>
      <w:szCs w:val="26"/>
      <w:lang w:val="en-GB"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4B2E35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rsid w:val="00E307DB"/>
    <w:rPr>
      <w:rFonts w:ascii="CorporateS-Bold" w:hAnsi="CorporateS-Bold" w:cs="CorporateS-Bold"/>
      <w:b/>
      <w:bCs/>
      <w:color w:val="000000"/>
      <w:lang w:val="en-GB"/>
    </w:rPr>
  </w:style>
  <w:style w:type="paragraph" w:customStyle="1" w:styleId="NoParagraphStyle">
    <w:name w:val="[No Paragraph Style]"/>
    <w:rsid w:val="00E307DB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CorporateS-Regular" w:hAnsi="CorporateS-Regular" w:cs="CorporateS-Regular"/>
      <w:color w:val="000000"/>
      <w:sz w:val="24"/>
      <w:szCs w:val="24"/>
      <w:lang w:val="en-GB"/>
    </w:rPr>
  </w:style>
  <w:style w:type="paragraph" w:customStyle="1" w:styleId="Bodytext">
    <w:name w:val="Body text"/>
    <w:basedOn w:val="NoParagraphStyle"/>
    <w:uiPriority w:val="99"/>
    <w:rsid w:val="00E307DB"/>
    <w:pPr>
      <w:tabs>
        <w:tab w:val="left" w:pos="240"/>
      </w:tabs>
      <w:spacing w:after="113"/>
    </w:pPr>
    <w:rPr>
      <w:sz w:val="18"/>
      <w:szCs w:val="18"/>
    </w:rPr>
  </w:style>
  <w:style w:type="paragraph" w:customStyle="1" w:styleId="TablebodyTABLES">
    <w:name w:val="Table body (TABLES)"/>
    <w:basedOn w:val="Bodytext"/>
    <w:uiPriority w:val="99"/>
    <w:rsid w:val="00E307DB"/>
    <w:pPr>
      <w:spacing w:after="57"/>
    </w:pPr>
  </w:style>
  <w:style w:type="paragraph" w:customStyle="1" w:styleId="TableBodyboldTABLES">
    <w:name w:val="Table Body bold (TABLES)"/>
    <w:basedOn w:val="TablebodyTABLES"/>
    <w:uiPriority w:val="99"/>
    <w:rsid w:val="00E307DB"/>
    <w:rPr>
      <w:rFonts w:ascii="CorporateS-Bold" w:hAnsi="CorporateS-Bold" w:cs="CorporateS-Bold"/>
      <w:b/>
      <w:bCs/>
    </w:rPr>
  </w:style>
  <w:style w:type="paragraph" w:customStyle="1" w:styleId="Formheading">
    <w:name w:val="Form heading"/>
    <w:basedOn w:val="Normal"/>
    <w:uiPriority w:val="99"/>
    <w:rsid w:val="00E307DB"/>
    <w:pPr>
      <w:widowControl w:val="0"/>
      <w:tabs>
        <w:tab w:val="left" w:pos="660"/>
        <w:tab w:val="left" w:pos="1300"/>
        <w:tab w:val="left" w:pos="1560"/>
      </w:tabs>
      <w:autoSpaceDE w:val="0"/>
      <w:autoSpaceDN w:val="0"/>
      <w:adjustRightInd w:val="0"/>
      <w:spacing w:line="288" w:lineRule="auto"/>
      <w:jc w:val="center"/>
      <w:textAlignment w:val="center"/>
    </w:pPr>
    <w:rPr>
      <w:rFonts w:ascii="CorporateS-Bold" w:hAnsi="CorporateS-Bold" w:cs="CorporateS-Bold"/>
      <w:b/>
      <w:bCs/>
      <w:caps/>
      <w:color w:val="000000"/>
      <w:lang w:val="en-GB" w:eastAsia="ja-JP"/>
    </w:rPr>
  </w:style>
  <w:style w:type="paragraph" w:customStyle="1" w:styleId="Bodynumbers10">
    <w:name w:val="Body numbers &gt;10"/>
    <w:basedOn w:val="Normal"/>
    <w:uiPriority w:val="99"/>
    <w:rsid w:val="00E307DB"/>
    <w:pPr>
      <w:widowControl w:val="0"/>
      <w:tabs>
        <w:tab w:val="left" w:pos="340"/>
      </w:tabs>
      <w:autoSpaceDE w:val="0"/>
      <w:autoSpaceDN w:val="0"/>
      <w:adjustRightInd w:val="0"/>
      <w:spacing w:before="57" w:after="57" w:line="288" w:lineRule="auto"/>
      <w:ind w:left="340" w:hanging="340"/>
      <w:textAlignment w:val="center"/>
    </w:pPr>
    <w:rPr>
      <w:rFonts w:ascii="CorporateS-Regular" w:hAnsi="CorporateS-Regular" w:cs="CorporateS-Regular"/>
      <w:color w:val="000000"/>
      <w:sz w:val="18"/>
      <w:szCs w:val="18"/>
      <w:lang w:val="en-GB" w:eastAsia="ja-JP"/>
    </w:rPr>
  </w:style>
  <w:style w:type="paragraph" w:customStyle="1" w:styleId="bodybullets">
    <w:name w:val="body bullets"/>
    <w:basedOn w:val="Bodytext"/>
    <w:uiPriority w:val="99"/>
    <w:rsid w:val="00626235"/>
    <w:pPr>
      <w:tabs>
        <w:tab w:val="clear" w:pos="240"/>
        <w:tab w:val="left" w:pos="280"/>
      </w:tabs>
      <w:spacing w:after="57"/>
      <w:ind w:left="280" w:hanging="280"/>
    </w:pPr>
  </w:style>
  <w:style w:type="paragraph" w:customStyle="1" w:styleId="Tablebody8TABLES">
    <w:name w:val="Table body 8 (TABLES)"/>
    <w:basedOn w:val="TablebodyTABLES"/>
    <w:uiPriority w:val="99"/>
    <w:rsid w:val="00626235"/>
    <w:pPr>
      <w:spacing w:after="0"/>
    </w:pPr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154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1549"/>
    <w:rPr>
      <w:rFonts w:ascii="Lucida Grande" w:hAnsi="Lucida Grande" w:cs="Lucida Grande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emf"/><Relationship Id="rId9" Type="http://schemas.openxmlformats.org/officeDocument/2006/relationships/image" Target="media/image2.emf"/><Relationship Id="rId10" Type="http://schemas.openxmlformats.org/officeDocument/2006/relationships/image" Target="media/image20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vdmac:Library:Application%20Support:Microsoft:Office:User%20Templates:My%20Templates:IFM%20Manual%20Tool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86C9022-87B7-AA46-A78C-F3D4AFB3A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IFM Manual Tools.dotx</Template>
  <TotalTime>45</TotalTime>
  <Pages>16</Pages>
  <Words>1509</Words>
  <Characters>8607</Characters>
  <Application>Microsoft Macintosh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Liquid icon</Company>
  <LinksUpToDate>false</LinksUpToDate>
  <CharactersWithSpaces>10096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Janice</dc:creator>
  <cp:keywords/>
  <dc:description/>
  <cp:lastModifiedBy>Hendaretha Kellerman</cp:lastModifiedBy>
  <cp:revision>8</cp:revision>
  <dcterms:created xsi:type="dcterms:W3CDTF">2016-05-27T12:02:00Z</dcterms:created>
  <dcterms:modified xsi:type="dcterms:W3CDTF">2016-06-22T11:30:00Z</dcterms:modified>
  <cp:category/>
</cp:coreProperties>
</file>